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872A6" w14:textId="77777777" w:rsidR="00032F50" w:rsidRPr="00D17260" w:rsidRDefault="00E33769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HF5111B</w:t>
      </w:r>
    </w:p>
    <w:p w14:paraId="2453019B" w14:textId="77777777" w:rsidR="00032F50" w:rsidRPr="00D17260" w:rsidRDefault="00037B17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Serial Server Device</w:t>
      </w:r>
      <w:r w:rsidR="00157506" w:rsidRPr="00D17260">
        <w:rPr>
          <w:rFonts w:ascii="Arial" w:hAnsi="Arial" w:cs="Arial"/>
          <w:b/>
          <w:sz w:val="40"/>
          <w:szCs w:val="40"/>
          <w:lang w:eastAsia="zh-CN"/>
        </w:rPr>
        <w:t xml:space="preserve"> </w:t>
      </w:r>
      <w:bookmarkStart w:id="0" w:name="_GoBack"/>
      <w:bookmarkEnd w:id="0"/>
      <w:r w:rsidR="00157506" w:rsidRPr="00D17260">
        <w:rPr>
          <w:rFonts w:ascii="Arial" w:hAnsi="Arial" w:cs="Arial"/>
          <w:b/>
          <w:sz w:val="40"/>
          <w:szCs w:val="40"/>
          <w:lang w:eastAsia="zh-CN"/>
        </w:rPr>
        <w:t>User Manual</w:t>
      </w:r>
    </w:p>
    <w:p w14:paraId="1F714CBC" w14:textId="77777777" w:rsidR="00B67012" w:rsidRPr="00D17260" w:rsidRDefault="00FB159E" w:rsidP="00210E24">
      <w:pPr>
        <w:jc w:val="center"/>
        <w:rPr>
          <w:rFonts w:ascii="Arial" w:hAnsi="Arial" w:cs="Arial"/>
          <w:b/>
          <w:sz w:val="24"/>
          <w:szCs w:val="24"/>
        </w:rPr>
      </w:pPr>
      <w:r w:rsidRPr="00D17260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D17260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9944AD" w:rsidRPr="00D17260">
        <w:rPr>
          <w:rFonts w:ascii="Arial" w:hAnsi="Arial" w:cs="Arial"/>
          <w:b/>
          <w:sz w:val="24"/>
          <w:szCs w:val="24"/>
          <w:lang w:eastAsia="zh-CN"/>
        </w:rPr>
        <w:t>1.</w:t>
      </w:r>
      <w:r w:rsidR="008F6B6A">
        <w:rPr>
          <w:rFonts w:ascii="Arial" w:hAnsi="Arial" w:cs="Arial" w:hint="eastAsia"/>
          <w:b/>
          <w:sz w:val="24"/>
          <w:szCs w:val="24"/>
          <w:lang w:eastAsia="zh-CN"/>
        </w:rPr>
        <w:t>2</w:t>
      </w:r>
    </w:p>
    <w:p w14:paraId="58998F54" w14:textId="77777777" w:rsidR="00A56750" w:rsidRPr="00D17260" w:rsidRDefault="008339AD" w:rsidP="00A56750">
      <w:pPr>
        <w:tabs>
          <w:tab w:val="left" w:pos="6500"/>
        </w:tabs>
        <w:jc w:val="center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  </w:t>
      </w:r>
      <w:r w:rsidR="00E33769">
        <w:rPr>
          <w:noProof/>
          <w:lang w:eastAsia="zh-CN"/>
        </w:rPr>
        <w:drawing>
          <wp:inline distT="0" distB="0" distL="0" distR="0" wp14:anchorId="2506F876" wp14:editId="17768B5B">
            <wp:extent cx="1602140" cy="191088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6191" cy="19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6ADA" w14:textId="77777777" w:rsidR="00B67012" w:rsidRPr="00D17260" w:rsidRDefault="00B67012" w:rsidP="00A6074B">
      <w:pPr>
        <w:tabs>
          <w:tab w:val="left" w:pos="6500"/>
        </w:tabs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b/>
          <w:bCs/>
          <w:iCs/>
          <w:sz w:val="28"/>
          <w:szCs w:val="28"/>
          <w:lang w:eastAsia="zh-CN"/>
        </w:rPr>
        <w:t>Overview of Characteristic</w:t>
      </w:r>
    </w:p>
    <w:p w14:paraId="5B3BDECC" w14:textId="77777777" w:rsidR="00E33769" w:rsidRPr="00D17260" w:rsidRDefault="00E33769" w:rsidP="00E33769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>Cortex-M3 MCU with 2MB Flash and 128KB SRAM</w:t>
      </w:r>
    </w:p>
    <w:p w14:paraId="22DF1B64" w14:textId="77777777" w:rsidR="00E33769" w:rsidRPr="00D17260" w:rsidRDefault="00E33769" w:rsidP="00E33769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Use </w:t>
      </w:r>
      <w:proofErr w:type="spellStart"/>
      <w:r w:rsidRPr="00D17260">
        <w:rPr>
          <w:rFonts w:ascii="Arial" w:hAnsi="Arial" w:cs="Arial"/>
          <w:b/>
          <w:lang w:eastAsia="zh-CN"/>
        </w:rPr>
        <w:t>FreeRTOS</w:t>
      </w:r>
      <w:proofErr w:type="spellEnd"/>
      <w:r w:rsidRPr="00D17260">
        <w:rPr>
          <w:rFonts w:ascii="Arial" w:hAnsi="Arial" w:cs="Arial"/>
          <w:b/>
          <w:lang w:eastAsia="zh-CN"/>
        </w:rPr>
        <w:t xml:space="preserve"> Operation System</w:t>
      </w:r>
    </w:p>
    <w:p w14:paraId="642A98A7" w14:textId="77777777" w:rsidR="009E318E" w:rsidRPr="00D17260" w:rsidRDefault="008339AD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>Support</w:t>
      </w:r>
      <w:r w:rsidR="004671E1" w:rsidRPr="00D17260">
        <w:rPr>
          <w:rFonts w:ascii="Arial" w:hAnsi="Arial" w:cs="Arial"/>
          <w:b/>
          <w:lang w:eastAsia="zh-CN"/>
        </w:rPr>
        <w:t xml:space="preserve"> TCP/IP</w:t>
      </w:r>
      <w:r w:rsidR="00A56750" w:rsidRPr="00D17260">
        <w:rPr>
          <w:rFonts w:ascii="Arial" w:hAnsi="Arial" w:cs="Arial"/>
          <w:b/>
        </w:rPr>
        <w:t>/Telnet /Modbus TCP</w:t>
      </w:r>
      <w:r w:rsidR="004671E1" w:rsidRPr="00D17260">
        <w:rPr>
          <w:rFonts w:ascii="Arial" w:hAnsi="Arial" w:cs="Arial"/>
          <w:b/>
          <w:lang w:eastAsia="zh-CN"/>
        </w:rPr>
        <w:t xml:space="preserve"> Protocol</w:t>
      </w:r>
    </w:p>
    <w:p w14:paraId="512F29E4" w14:textId="77777777" w:rsidR="009E318E" w:rsidRPr="00D17260" w:rsidRDefault="009E318E" w:rsidP="00DD56B4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  <w:lang w:eastAsia="zh-CN"/>
        </w:rPr>
        <w:t xml:space="preserve">Support Serial To 10/100M Ethernet Conversion, Serial Speed </w:t>
      </w:r>
      <w:proofErr w:type="spellStart"/>
      <w:r w:rsidRPr="00D17260">
        <w:rPr>
          <w:rFonts w:ascii="Arial" w:hAnsi="Arial" w:cs="Arial"/>
          <w:b/>
          <w:lang w:eastAsia="zh-CN"/>
        </w:rPr>
        <w:t>U</w:t>
      </w:r>
      <w:r w:rsidR="00131C08" w:rsidRPr="00D17260">
        <w:rPr>
          <w:rFonts w:ascii="Arial" w:hAnsi="Arial" w:cs="Arial"/>
          <w:b/>
          <w:lang w:eastAsia="zh-CN"/>
        </w:rPr>
        <w:t>pto</w:t>
      </w:r>
      <w:proofErr w:type="spellEnd"/>
      <w:r w:rsidR="00131C08" w:rsidRPr="00D17260">
        <w:rPr>
          <w:rFonts w:ascii="Arial" w:hAnsi="Arial" w:cs="Arial"/>
          <w:b/>
          <w:lang w:eastAsia="zh-CN"/>
        </w:rPr>
        <w:t xml:space="preserve"> </w:t>
      </w:r>
      <w:r w:rsidR="00E33769">
        <w:rPr>
          <w:rFonts w:ascii="Arial" w:hAnsi="Arial" w:cs="Arial"/>
          <w:b/>
          <w:lang w:eastAsia="zh-CN"/>
        </w:rPr>
        <w:t>921600</w:t>
      </w:r>
      <w:r w:rsidR="00E33769">
        <w:rPr>
          <w:rFonts w:ascii="Arial" w:hAnsi="Arial" w:cs="Arial" w:hint="eastAsia"/>
          <w:b/>
          <w:lang w:eastAsia="zh-CN"/>
        </w:rPr>
        <w:t xml:space="preserve"> </w:t>
      </w:r>
      <w:r w:rsidR="00131C08" w:rsidRPr="00D17260">
        <w:rPr>
          <w:rFonts w:ascii="Arial" w:hAnsi="Arial" w:cs="Arial"/>
          <w:b/>
          <w:lang w:eastAsia="zh-CN"/>
        </w:rPr>
        <w:t>bps</w:t>
      </w:r>
    </w:p>
    <w:p w14:paraId="1966E6E6" w14:textId="77777777" w:rsidR="00775561" w:rsidRPr="00D17260" w:rsidRDefault="00775561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</w:t>
      </w:r>
      <w:r w:rsidR="009E318E" w:rsidRPr="00D17260">
        <w:rPr>
          <w:rFonts w:ascii="Arial" w:hAnsi="Arial" w:cs="Arial"/>
          <w:b/>
          <w:lang w:eastAsia="zh-CN"/>
        </w:rPr>
        <w:t>10/100M</w:t>
      </w:r>
      <w:r w:rsidRPr="00D17260">
        <w:rPr>
          <w:rFonts w:ascii="Arial" w:hAnsi="Arial" w:cs="Arial"/>
          <w:b/>
          <w:lang w:eastAsia="zh-CN"/>
        </w:rPr>
        <w:t xml:space="preserve"> Ethernet Auto-Negotiation</w:t>
      </w:r>
    </w:p>
    <w:p w14:paraId="1BB4BB95" w14:textId="77777777" w:rsidR="007758A4" w:rsidRPr="00D17260" w:rsidRDefault="00775561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Easy </w:t>
      </w:r>
      <w:r w:rsidRPr="00D17260">
        <w:rPr>
          <w:rFonts w:ascii="Arial" w:hAnsi="Arial" w:cs="Arial"/>
          <w:b/>
        </w:rPr>
        <w:t>Configuration</w:t>
      </w:r>
      <w:r w:rsidRPr="00D17260">
        <w:rPr>
          <w:rFonts w:ascii="Arial" w:hAnsi="Arial" w:cs="Arial"/>
          <w:b/>
          <w:lang w:eastAsia="zh-CN"/>
        </w:rPr>
        <w:t xml:space="preserve"> Through a Web Interface</w:t>
      </w:r>
      <w:r w:rsidR="0095664D">
        <w:rPr>
          <w:rFonts w:ascii="Arial" w:hAnsi="Arial" w:cs="Arial" w:hint="eastAsia"/>
          <w:b/>
          <w:lang w:eastAsia="zh-CN"/>
        </w:rPr>
        <w:t xml:space="preserve"> or PC </w:t>
      </w:r>
      <w:proofErr w:type="spellStart"/>
      <w:r w:rsidR="008F3E6B">
        <w:rPr>
          <w:rFonts w:ascii="Arial" w:hAnsi="Arial" w:cs="Arial" w:hint="eastAsia"/>
          <w:b/>
          <w:lang w:eastAsia="zh-CN"/>
        </w:rPr>
        <w:t>IOTService</w:t>
      </w:r>
      <w:proofErr w:type="spellEnd"/>
      <w:r w:rsidR="0095664D">
        <w:rPr>
          <w:rFonts w:ascii="Arial" w:hAnsi="Arial" w:cs="Arial" w:hint="eastAsia"/>
          <w:b/>
          <w:lang w:eastAsia="zh-CN"/>
        </w:rPr>
        <w:t xml:space="preserve"> Tool</w:t>
      </w:r>
    </w:p>
    <w:p w14:paraId="7F8CF52D" w14:textId="77777777" w:rsidR="009E318E" w:rsidRPr="00D17260" w:rsidRDefault="009513F5" w:rsidP="00DD56B4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</w:rPr>
        <w:t xml:space="preserve">Support </w:t>
      </w:r>
      <w:r w:rsidR="009E318E" w:rsidRPr="00D17260">
        <w:rPr>
          <w:rFonts w:ascii="Arial" w:hAnsi="Arial" w:cs="Arial"/>
          <w:b/>
        </w:rPr>
        <w:t>Security Protocol</w:t>
      </w:r>
      <w:r w:rsidR="009E318E" w:rsidRPr="00D17260">
        <w:rPr>
          <w:rFonts w:ascii="Arial" w:hAnsi="Arial" w:cs="Arial"/>
          <w:b/>
          <w:lang w:eastAsia="zh-CN"/>
        </w:rPr>
        <w:t xml:space="preserve"> Such As</w:t>
      </w:r>
      <w:r w:rsidR="009E318E" w:rsidRPr="00D17260">
        <w:rPr>
          <w:rFonts w:ascii="Arial" w:hAnsi="Arial" w:cs="Arial"/>
        </w:rPr>
        <w:t xml:space="preserve"> </w:t>
      </w:r>
      <w:r w:rsidR="008B6FEE">
        <w:rPr>
          <w:rFonts w:ascii="Arial" w:hAnsi="Arial" w:cs="Arial"/>
          <w:b/>
        </w:rPr>
        <w:t>TLS</w:t>
      </w:r>
      <w:r w:rsidR="00A56750" w:rsidRPr="00D17260">
        <w:rPr>
          <w:rFonts w:ascii="Arial" w:hAnsi="Arial" w:cs="Arial"/>
          <w:b/>
        </w:rPr>
        <w:t>/AES/</w:t>
      </w:r>
      <w:r w:rsidR="00CD515F">
        <w:rPr>
          <w:rFonts w:ascii="Arial" w:hAnsi="Arial" w:cs="Arial"/>
          <w:b/>
        </w:rPr>
        <w:t>DES3</w:t>
      </w:r>
    </w:p>
    <w:p w14:paraId="5DA6CC70" w14:textId="77777777" w:rsidR="009E318E" w:rsidRDefault="008339AD" w:rsidP="00DD56B4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proofErr w:type="gramStart"/>
      <w:r w:rsidRPr="00D17260">
        <w:rPr>
          <w:rFonts w:ascii="Arial" w:hAnsi="Arial" w:cs="Arial"/>
          <w:b/>
          <w:lang w:eastAsia="zh-CN"/>
        </w:rPr>
        <w:t xml:space="preserve">Support </w:t>
      </w:r>
      <w:r w:rsidR="00A56750" w:rsidRPr="00D17260">
        <w:rPr>
          <w:rFonts w:ascii="Arial" w:hAnsi="Arial" w:cs="Arial"/>
          <w:b/>
          <w:lang w:eastAsia="zh-CN"/>
        </w:rPr>
        <w:t xml:space="preserve"> Web</w:t>
      </w:r>
      <w:proofErr w:type="gramEnd"/>
      <w:r w:rsidR="00A56750" w:rsidRPr="00D17260">
        <w:rPr>
          <w:rFonts w:ascii="Arial" w:hAnsi="Arial" w:cs="Arial"/>
          <w:b/>
          <w:lang w:eastAsia="zh-CN"/>
        </w:rPr>
        <w:t xml:space="preserve"> OTA </w:t>
      </w:r>
      <w:proofErr w:type="spellStart"/>
      <w:r w:rsidR="00A56750" w:rsidRPr="00D17260">
        <w:rPr>
          <w:rFonts w:ascii="Arial" w:hAnsi="Arial" w:cs="Arial"/>
          <w:b/>
          <w:lang w:eastAsia="zh-CN"/>
        </w:rPr>
        <w:t>Wirelss</w:t>
      </w:r>
      <w:proofErr w:type="spellEnd"/>
      <w:r w:rsidR="00A56750" w:rsidRPr="00D17260">
        <w:rPr>
          <w:rFonts w:ascii="Arial" w:hAnsi="Arial" w:cs="Arial"/>
          <w:b/>
          <w:lang w:eastAsia="zh-CN"/>
        </w:rPr>
        <w:t xml:space="preserve"> </w:t>
      </w:r>
      <w:r w:rsidR="009E318E" w:rsidRPr="00D17260">
        <w:rPr>
          <w:rFonts w:ascii="Arial" w:hAnsi="Arial" w:cs="Arial"/>
          <w:b/>
        </w:rPr>
        <w:t>Upgrade</w:t>
      </w:r>
      <w:r w:rsidR="00A56750" w:rsidRPr="00D17260">
        <w:rPr>
          <w:rFonts w:ascii="Arial" w:hAnsi="Arial" w:cs="Arial"/>
          <w:b/>
          <w:lang w:eastAsia="zh-CN"/>
        </w:rPr>
        <w:t xml:space="preserve">  </w:t>
      </w:r>
    </w:p>
    <w:p w14:paraId="62FDBFB9" w14:textId="77777777" w:rsidR="00E33769" w:rsidRPr="00E33769" w:rsidRDefault="00E33769" w:rsidP="00DD56B4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E33769">
        <w:rPr>
          <w:rFonts w:ascii="Arial" w:hAnsi="Arial" w:cs="Arial"/>
          <w:b/>
        </w:rPr>
        <w:t xml:space="preserve">Support Industrial </w:t>
      </w:r>
      <w:r w:rsidRPr="00E33769">
        <w:rPr>
          <w:rFonts w:ascii="Arial" w:hAnsi="Arial" w:cs="Arial"/>
          <w:b/>
          <w:lang w:eastAsia="zh-CN"/>
        </w:rPr>
        <w:t>T</w:t>
      </w:r>
      <w:r w:rsidRPr="00E33769">
        <w:rPr>
          <w:rFonts w:ascii="Arial" w:hAnsi="Arial" w:cs="Arial"/>
          <w:b/>
        </w:rPr>
        <w:t>emperature</w:t>
      </w:r>
      <w:r w:rsidRPr="00E33769">
        <w:rPr>
          <w:rFonts w:ascii="Arial" w:hAnsi="Arial" w:cs="Arial"/>
          <w:b/>
          <w:lang w:eastAsia="zh-CN"/>
        </w:rPr>
        <w:t>:</w:t>
      </w:r>
      <w:r w:rsidRPr="00E33769">
        <w:rPr>
          <w:rFonts w:ascii="Arial" w:hAnsi="Arial" w:cs="Arial"/>
          <w:b/>
        </w:rPr>
        <w:t xml:space="preserve"> -40 to +85˚ C</w:t>
      </w:r>
    </w:p>
    <w:p w14:paraId="3BB110A5" w14:textId="77777777" w:rsidR="00B67012" w:rsidRPr="00D17260" w:rsidRDefault="0084106F" w:rsidP="00DD56B4">
      <w:pPr>
        <w:numPr>
          <w:ilvl w:val="0"/>
          <w:numId w:val="22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  <w:lang w:eastAsia="zh-CN"/>
        </w:rPr>
        <w:t>Wide DC Input 5~36VDC</w:t>
      </w:r>
    </w:p>
    <w:p w14:paraId="12D86E20" w14:textId="77777777" w:rsidR="009513F5" w:rsidRPr="00D17260" w:rsidRDefault="009513F5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 xml:space="preserve">Size: </w:t>
      </w:r>
      <w:r w:rsidR="00D16A8D">
        <w:rPr>
          <w:rFonts w:ascii="Arial" w:hAnsi="Arial" w:cs="Arial" w:hint="eastAsia"/>
          <w:b/>
          <w:lang w:eastAsia="zh-CN"/>
        </w:rPr>
        <w:t>94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D16A8D">
        <w:rPr>
          <w:rFonts w:ascii="Arial" w:hAnsi="Arial" w:cs="Arial"/>
          <w:b/>
        </w:rPr>
        <w:t>x</w:t>
      </w:r>
      <w:r w:rsidR="00D16A8D">
        <w:rPr>
          <w:rFonts w:ascii="Arial" w:hAnsi="Arial" w:cs="Arial" w:hint="eastAsia"/>
          <w:b/>
          <w:lang w:eastAsia="zh-CN"/>
        </w:rPr>
        <w:t xml:space="preserve"> 65</w:t>
      </w:r>
      <w:r w:rsidR="006D3BD5" w:rsidRPr="00D17260">
        <w:rPr>
          <w:rFonts w:ascii="Arial" w:hAnsi="Arial" w:cs="Arial"/>
          <w:b/>
        </w:rPr>
        <w:t xml:space="preserve"> x</w:t>
      </w:r>
      <w:r w:rsidR="008339AD" w:rsidRPr="00D17260">
        <w:rPr>
          <w:rFonts w:ascii="Arial" w:hAnsi="Arial" w:cs="Arial"/>
          <w:b/>
        </w:rPr>
        <w:t xml:space="preserve"> </w:t>
      </w:r>
      <w:r w:rsidR="00D16A8D">
        <w:rPr>
          <w:rFonts w:ascii="Arial" w:hAnsi="Arial" w:cs="Arial" w:hint="eastAsia"/>
          <w:b/>
          <w:lang w:eastAsia="zh-CN"/>
        </w:rPr>
        <w:t>2</w:t>
      </w:r>
      <w:r w:rsidR="008339AD" w:rsidRPr="00D17260">
        <w:rPr>
          <w:rFonts w:ascii="Arial" w:hAnsi="Arial" w:cs="Arial"/>
          <w:b/>
          <w:lang w:eastAsia="zh-CN"/>
        </w:rPr>
        <w:t>5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742339" w:rsidRPr="00D17260">
        <w:rPr>
          <w:rFonts w:ascii="Arial" w:hAnsi="Arial" w:cs="Arial"/>
          <w:b/>
        </w:rPr>
        <w:t>mm</w:t>
      </w:r>
      <w:r w:rsidR="008339AD" w:rsidRPr="00D17260">
        <w:rPr>
          <w:rFonts w:ascii="Arial" w:hAnsi="Arial" w:cs="Arial"/>
          <w:b/>
          <w:lang w:eastAsia="zh-CN"/>
        </w:rPr>
        <w:t xml:space="preserve"> (L x W x H)</w:t>
      </w:r>
      <w:r w:rsidRPr="00D17260">
        <w:rPr>
          <w:rFonts w:ascii="Arial" w:hAnsi="Arial" w:cs="Arial"/>
          <w:b/>
        </w:rPr>
        <w:t xml:space="preserve"> </w:t>
      </w:r>
    </w:p>
    <w:p w14:paraId="14056F7C" w14:textId="77777777" w:rsidR="004043E6" w:rsidRPr="00D17260" w:rsidRDefault="009513F5" w:rsidP="00DD56B4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>FCC/CE</w:t>
      </w:r>
      <w:r w:rsidR="009E318E" w:rsidRPr="00D17260">
        <w:rPr>
          <w:rFonts w:ascii="Arial" w:hAnsi="Arial" w:cs="Arial"/>
          <w:b/>
          <w:lang w:eastAsia="zh-CN"/>
        </w:rPr>
        <w:t>/RoHS</w:t>
      </w:r>
      <w:r w:rsidRPr="00D17260">
        <w:rPr>
          <w:rFonts w:ascii="Arial" w:hAnsi="Arial" w:cs="Arial"/>
          <w:b/>
        </w:rPr>
        <w:t xml:space="preserve"> Certificated</w:t>
      </w:r>
    </w:p>
    <w:p w14:paraId="2F92A1D1" w14:textId="77777777" w:rsidR="00A6261A" w:rsidRPr="00D17260" w:rsidRDefault="00180FAF" w:rsidP="00B962C0">
      <w:pPr>
        <w:pStyle w:val="1"/>
        <w:numPr>
          <w:ilvl w:val="0"/>
          <w:numId w:val="0"/>
        </w:numPr>
        <w:jc w:val="center"/>
      </w:pPr>
      <w:bookmarkStart w:id="1" w:name="_Toc6313545"/>
      <w:r w:rsidRPr="00D17260">
        <w:lastRenderedPageBreak/>
        <w:t>Table Of Contents</w:t>
      </w:r>
      <w:r w:rsidR="00A6261A" w:rsidRPr="00D17260">
        <w:t xml:space="preserve"> Table Of Contents</w:t>
      </w:r>
      <w:bookmarkEnd w:id="1"/>
    </w:p>
    <w:p w14:paraId="2756AA7D" w14:textId="655B86D8" w:rsidR="0080134D" w:rsidRDefault="00AF4E52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6313545" w:history="1">
        <w:r w:rsidR="0080134D" w:rsidRPr="00370367">
          <w:rPr>
            <w:rStyle w:val="a7"/>
            <w:noProof/>
          </w:rPr>
          <w:t>Table Of Contents Table Of Contents</w:t>
        </w:r>
        <w:r w:rsidR="0080134D">
          <w:rPr>
            <w:noProof/>
            <w:webHidden/>
          </w:rPr>
          <w:tab/>
        </w:r>
        <w:r w:rsidR="0080134D">
          <w:rPr>
            <w:noProof/>
            <w:webHidden/>
          </w:rPr>
          <w:fldChar w:fldCharType="begin"/>
        </w:r>
        <w:r w:rsidR="0080134D">
          <w:rPr>
            <w:noProof/>
            <w:webHidden/>
          </w:rPr>
          <w:instrText xml:space="preserve"> PAGEREF _Toc6313545 \h </w:instrText>
        </w:r>
        <w:r w:rsidR="0080134D">
          <w:rPr>
            <w:noProof/>
            <w:webHidden/>
          </w:rPr>
        </w:r>
        <w:r w:rsidR="0080134D"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2</w:t>
        </w:r>
        <w:r w:rsidR="0080134D">
          <w:rPr>
            <w:noProof/>
            <w:webHidden/>
          </w:rPr>
          <w:fldChar w:fldCharType="end"/>
        </w:r>
      </w:hyperlink>
    </w:p>
    <w:p w14:paraId="42D755E7" w14:textId="728BE5E2" w:rsidR="0080134D" w:rsidRDefault="0080134D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546" w:history="1">
        <w:r w:rsidRPr="00370367">
          <w:rPr>
            <w:rStyle w:val="a7"/>
            <w:rFonts w:cs="Arial"/>
            <w:noProof/>
            <w:lang w:eastAsia="zh-CN"/>
          </w:rPr>
          <w:t>List Of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A074640" w14:textId="041D47F3" w:rsidR="0080134D" w:rsidRDefault="0080134D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547" w:history="1">
        <w:r w:rsidRPr="00370367">
          <w:rPr>
            <w:rStyle w:val="a7"/>
            <w:rFonts w:cs="Arial"/>
            <w:noProof/>
            <w:lang w:eastAsia="zh-CN"/>
          </w:rPr>
          <w:t>List Of 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1EDC17" w14:textId="1885FC7A" w:rsidR="0080134D" w:rsidRDefault="0080134D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548" w:history="1">
        <w:r w:rsidRPr="00370367">
          <w:rPr>
            <w:rStyle w:val="a7"/>
            <w:rFonts w:cs="Helvetica"/>
            <w:noProof/>
          </w:rPr>
          <w:t>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EEE4C34" w14:textId="4068DDB6" w:rsidR="0080134D" w:rsidRDefault="0080134D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549" w:history="1">
        <w:r w:rsidRPr="00370367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370367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Product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6EE254E" w14:textId="4CC39D59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0" w:history="1">
        <w:r w:rsidRPr="00370367">
          <w:rPr>
            <w:rStyle w:val="a7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General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91A06F0" w14:textId="2D2CFC84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1" w:history="1">
        <w:r w:rsidRPr="00370367">
          <w:rPr>
            <w:rStyle w:val="a7"/>
            <w:rFonts w:cs="Arial"/>
            <w:noProof/>
            <w:lang w:eastAsia="zh-CN"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Device Paremeters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890AB7" w14:textId="7E276EFD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2" w:history="1">
        <w:r w:rsidRPr="00370367">
          <w:rPr>
            <w:rStyle w:val="a7"/>
            <w:rFonts w:cs="Arial"/>
            <w:noProof/>
            <w:lang w:eastAsia="zh-CN"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Key 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6CED0A" w14:textId="4302321D" w:rsidR="0080134D" w:rsidRDefault="0080134D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553" w:history="1">
        <w:r w:rsidRPr="00370367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370367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Hardware 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7CE7B51" w14:textId="08E22F9C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4" w:history="1">
        <w:r w:rsidRPr="00370367">
          <w:rPr>
            <w:rStyle w:val="a7"/>
            <w:rFonts w:cs="Arial"/>
            <w:noProof/>
            <w:lang w:eastAsia="zh-CN"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Pins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75D8E5F" w14:textId="58F41409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5" w:history="1">
        <w:r w:rsidRPr="00370367">
          <w:rPr>
            <w:rStyle w:val="a7"/>
            <w:rFonts w:cs="Arial"/>
            <w:noProof/>
            <w:lang w:eastAsia="zh-CN"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RS232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B2B91F9" w14:textId="04B136A1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6" w:history="1">
        <w:r w:rsidRPr="00370367">
          <w:rPr>
            <w:rStyle w:val="a7"/>
            <w:rFonts w:cs="Arial"/>
            <w:noProof/>
            <w:lang w:eastAsia="zh-CN"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RS485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8BF7E4" w14:textId="3A7BDE35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7" w:history="1">
        <w:r w:rsidRPr="00370367">
          <w:rPr>
            <w:rStyle w:val="a7"/>
            <w:rFonts w:cs="Arial"/>
            <w:noProof/>
            <w:lang w:eastAsia="zh-CN"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RS422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1B1B82E" w14:textId="086311D5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8" w:history="1">
        <w:r w:rsidRPr="00370367">
          <w:rPr>
            <w:rStyle w:val="a7"/>
            <w:rFonts w:cs="Arial"/>
            <w:noProof/>
            <w:lang w:eastAsia="zh-CN"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RJ45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9F361BA" w14:textId="044BA9CB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59" w:history="1">
        <w:r w:rsidRPr="00370367">
          <w:rPr>
            <w:rStyle w:val="a7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Mechanical Size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8F8EC13" w14:textId="30B78534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60" w:history="1">
        <w:r w:rsidRPr="00370367">
          <w:rPr>
            <w:rStyle w:val="a7"/>
            <w:rFonts w:cs="Arial"/>
            <w:noProof/>
            <w:lang w:eastAsia="zh-CN"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Rail Mounting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08554AA" w14:textId="7629E811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61" w:history="1">
        <w:r w:rsidRPr="00370367">
          <w:rPr>
            <w:rStyle w:val="a7"/>
            <w:rFonts w:cs="Arial"/>
            <w:noProof/>
            <w:lang w:eastAsia="zh-CN"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Order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60DEDB3" w14:textId="0A5725FE" w:rsidR="0080134D" w:rsidRDefault="0080134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562" w:history="1">
        <w:r w:rsidRPr="00370367">
          <w:rPr>
            <w:rStyle w:val="a7"/>
            <w:rFonts w:cs="Arial"/>
            <w:noProof/>
            <w:lang w:eastAsia="zh-CN"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70367">
          <w:rPr>
            <w:rStyle w:val="a7"/>
            <w:rFonts w:cs="Arial"/>
            <w:noProof/>
            <w:lang w:eastAsia="zh-CN"/>
          </w:rPr>
          <w:t>Software Function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F64D441" w14:textId="137AB03F" w:rsidR="0080134D" w:rsidRDefault="0080134D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563" w:history="1">
        <w:r w:rsidRPr="00370367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Appendix a: Contact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411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A2F8E7D" w14:textId="77777777" w:rsidR="00A6261A" w:rsidRPr="00D17260" w:rsidRDefault="00AF4E52" w:rsidP="00D16A23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1"/>
        </w:rPr>
        <w:lastRenderedPageBreak/>
        <w:fldChar w:fldCharType="end"/>
      </w:r>
      <w:bookmarkStart w:id="2" w:name="_Toc6313546"/>
      <w:r w:rsidR="008E19E6" w:rsidRPr="00D17260">
        <w:rPr>
          <w:rFonts w:ascii="Arial" w:hAnsi="Arial" w:cs="Arial"/>
          <w:lang w:eastAsia="zh-CN"/>
        </w:rPr>
        <w:t xml:space="preserve">List </w:t>
      </w:r>
      <w:r w:rsidR="00105ADE">
        <w:rPr>
          <w:rFonts w:ascii="Arial" w:hAnsi="Arial" w:cs="Arial"/>
          <w:lang w:eastAsia="zh-CN"/>
        </w:rPr>
        <w:t>O</w:t>
      </w:r>
      <w:r w:rsidR="008E19E6" w:rsidRPr="00D17260">
        <w:rPr>
          <w:rFonts w:ascii="Arial" w:hAnsi="Arial" w:cs="Arial"/>
          <w:lang w:eastAsia="zh-CN"/>
        </w:rPr>
        <w:t xml:space="preserve">f </w:t>
      </w:r>
      <w:r w:rsidR="00105ADE">
        <w:rPr>
          <w:rFonts w:ascii="Arial" w:hAnsi="Arial" w:cs="Arial"/>
          <w:lang w:eastAsia="zh-CN"/>
        </w:rPr>
        <w:t>F</w:t>
      </w:r>
      <w:r w:rsidR="008E19E6" w:rsidRPr="00D17260">
        <w:rPr>
          <w:rFonts w:ascii="Arial" w:hAnsi="Arial" w:cs="Arial"/>
          <w:lang w:eastAsia="zh-CN"/>
        </w:rPr>
        <w:t>igures</w:t>
      </w:r>
      <w:bookmarkEnd w:id="2"/>
    </w:p>
    <w:p w14:paraId="0D7A3930" w14:textId="6C39D451" w:rsidR="0080134D" w:rsidRDefault="00AF4E5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"Figure" </w:instrText>
      </w:r>
      <w:r>
        <w:rPr>
          <w:rFonts w:cs="Arial"/>
        </w:rPr>
        <w:fldChar w:fldCharType="separate"/>
      </w:r>
      <w:r w:rsidR="0080134D" w:rsidRPr="00CA3212">
        <w:rPr>
          <w:rFonts w:ascii="Helvetica" w:hAnsi="Helvetica" w:cs="Arial"/>
          <w:noProof/>
        </w:rPr>
        <w:t>Figure 1.</w:t>
      </w:r>
      <w:r w:rsidR="0080134D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80134D" w:rsidRPr="00CA3212">
        <w:rPr>
          <w:rFonts w:cs="Arial"/>
          <w:noProof/>
          <w:lang w:eastAsia="zh-CN"/>
        </w:rPr>
        <w:t>HF5111B  Appearance</w:t>
      </w:r>
      <w:r w:rsidR="0080134D">
        <w:rPr>
          <w:noProof/>
        </w:rPr>
        <w:tab/>
      </w:r>
      <w:r w:rsidR="0080134D">
        <w:rPr>
          <w:noProof/>
        </w:rPr>
        <w:fldChar w:fldCharType="begin"/>
      </w:r>
      <w:r w:rsidR="0080134D">
        <w:rPr>
          <w:noProof/>
        </w:rPr>
        <w:instrText xml:space="preserve"> PAGEREF _Toc6313536 \h </w:instrText>
      </w:r>
      <w:r w:rsidR="0080134D">
        <w:rPr>
          <w:noProof/>
        </w:rPr>
      </w:r>
      <w:r w:rsidR="0080134D">
        <w:rPr>
          <w:noProof/>
        </w:rPr>
        <w:fldChar w:fldCharType="separate"/>
      </w:r>
      <w:r w:rsidR="0062411B">
        <w:rPr>
          <w:noProof/>
        </w:rPr>
        <w:t>7</w:t>
      </w:r>
      <w:r w:rsidR="0080134D">
        <w:rPr>
          <w:noProof/>
        </w:rPr>
        <w:fldChar w:fldCharType="end"/>
      </w:r>
    </w:p>
    <w:p w14:paraId="24F0AFF2" w14:textId="01452CA0" w:rsidR="0080134D" w:rsidRDefault="0080134D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A3212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A3212">
        <w:rPr>
          <w:rFonts w:cs="Arial"/>
          <w:noProof/>
          <w:lang w:eastAsia="zh-CN"/>
        </w:rPr>
        <w:t>HF5111B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_Toc6313537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8</w:t>
      </w:r>
      <w:r>
        <w:rPr>
          <w:noProof/>
        </w:rPr>
        <w:fldChar w:fldCharType="end"/>
      </w:r>
    </w:p>
    <w:p w14:paraId="409A91A8" w14:textId="504EDAD4" w:rsidR="0080134D" w:rsidRDefault="0080134D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A3212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A3212">
        <w:rPr>
          <w:rFonts w:cs="Arial"/>
          <w:noProof/>
          <w:lang w:eastAsia="zh-CN"/>
        </w:rPr>
        <w:t>HF5111B Side View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_Toc6313538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8</w:t>
      </w:r>
      <w:r>
        <w:rPr>
          <w:noProof/>
        </w:rPr>
        <w:fldChar w:fldCharType="end"/>
      </w:r>
    </w:p>
    <w:p w14:paraId="04D2C376" w14:textId="054D6C40" w:rsidR="0080134D" w:rsidRDefault="0080134D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A3212">
        <w:rPr>
          <w:rFonts w:ascii="Helvetica" w:hAnsi="Helvetica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RS232  Pin Defination(Male/Needle Type)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_Toc6313539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9</w:t>
      </w:r>
      <w:r>
        <w:rPr>
          <w:noProof/>
        </w:rPr>
        <w:fldChar w:fldCharType="end"/>
      </w:r>
    </w:p>
    <w:p w14:paraId="24A128C9" w14:textId="28D752D4" w:rsidR="0080134D" w:rsidRDefault="0080134D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A3212">
        <w:rPr>
          <w:rFonts w:ascii="Helvetica" w:hAnsi="Helvetica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A3212">
        <w:rPr>
          <w:rFonts w:cs="Arial"/>
          <w:noProof/>
          <w:lang w:eastAsia="zh-CN"/>
        </w:rPr>
        <w:t>HF5111B RS422 Connectioin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_Toc6313540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10</w:t>
      </w:r>
      <w:r>
        <w:rPr>
          <w:noProof/>
        </w:rPr>
        <w:fldChar w:fldCharType="end"/>
      </w:r>
    </w:p>
    <w:p w14:paraId="55A67338" w14:textId="4E9340B3" w:rsidR="0080134D" w:rsidRDefault="0080134D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A3212">
        <w:rPr>
          <w:rFonts w:ascii="Helvetica" w:hAnsi="Helvetica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RJ45  Pin Defination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_Toc6313541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10</w:t>
      </w:r>
      <w:r>
        <w:rPr>
          <w:noProof/>
        </w:rPr>
        <w:fldChar w:fldCharType="end"/>
      </w:r>
    </w:p>
    <w:p w14:paraId="6D9F2121" w14:textId="02F45E39" w:rsidR="0080134D" w:rsidRDefault="0080134D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A3212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A3212">
        <w:rPr>
          <w:rFonts w:cs="Arial"/>
          <w:noProof/>
          <w:lang w:eastAsia="zh-CN"/>
        </w:rPr>
        <w:t>HF5111B Mechanical Dimension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_Toc6313542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11</w:t>
      </w:r>
      <w:r>
        <w:rPr>
          <w:noProof/>
        </w:rPr>
        <w:fldChar w:fldCharType="end"/>
      </w:r>
    </w:p>
    <w:p w14:paraId="0CC6DD83" w14:textId="75859047" w:rsidR="0080134D" w:rsidRDefault="0080134D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A3212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A3212">
        <w:rPr>
          <w:rFonts w:cs="Arial"/>
          <w:noProof/>
          <w:lang w:eastAsia="zh-CN"/>
        </w:rPr>
        <w:t>HF5111B Rail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_Toc6313543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12</w:t>
      </w:r>
      <w:r>
        <w:rPr>
          <w:noProof/>
        </w:rPr>
        <w:fldChar w:fldCharType="end"/>
      </w:r>
    </w:p>
    <w:p w14:paraId="442C9B12" w14:textId="441E26EC" w:rsidR="0080134D" w:rsidRDefault="0080134D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A3212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A3212">
        <w:rPr>
          <w:rFonts w:cs="Arial"/>
          <w:noProof/>
          <w:lang w:eastAsia="zh-CN"/>
        </w:rPr>
        <w:t>HF5111B Product Order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_Toc6313544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12</w:t>
      </w:r>
      <w:r>
        <w:rPr>
          <w:noProof/>
        </w:rPr>
        <w:fldChar w:fldCharType="end"/>
      </w:r>
    </w:p>
    <w:p w14:paraId="7E45C904" w14:textId="77777777" w:rsidR="00A6261A" w:rsidRPr="00D17260" w:rsidRDefault="00AF4E52" w:rsidP="006278E2">
      <w:pPr>
        <w:pStyle w:val="a8"/>
        <w:tabs>
          <w:tab w:val="left" w:pos="1200"/>
        </w:tabs>
        <w:ind w:firstLineChars="100" w:firstLine="180"/>
        <w:rPr>
          <w:rFonts w:cs="Arial"/>
          <w:lang w:eastAsia="zh-CN"/>
        </w:rPr>
        <w:sectPr w:rsidR="00A6261A" w:rsidRPr="00D17260" w:rsidSect="00217189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  <w:r>
        <w:rPr>
          <w:rFonts w:cs="Arial"/>
        </w:rPr>
        <w:fldChar w:fldCharType="end"/>
      </w:r>
    </w:p>
    <w:p w14:paraId="563DA998" w14:textId="77777777" w:rsidR="00A6261A" w:rsidRPr="00D17260" w:rsidRDefault="00B36025" w:rsidP="00A6261A">
      <w:pPr>
        <w:pStyle w:val="h0"/>
        <w:jc w:val="center"/>
        <w:rPr>
          <w:rFonts w:ascii="Arial" w:hAnsi="Arial" w:cs="Arial"/>
          <w:lang w:eastAsia="zh-CN"/>
        </w:rPr>
      </w:pPr>
      <w:bookmarkStart w:id="3" w:name="_Toc6313547"/>
      <w:r w:rsidRPr="00D17260">
        <w:rPr>
          <w:rFonts w:ascii="Arial" w:hAnsi="Arial" w:cs="Arial"/>
          <w:lang w:eastAsia="zh-CN"/>
        </w:rPr>
        <w:lastRenderedPageBreak/>
        <w:t>L</w:t>
      </w:r>
      <w:r w:rsidR="00650C1D">
        <w:rPr>
          <w:rFonts w:ascii="Arial" w:hAnsi="Arial" w:cs="Arial" w:hint="eastAsia"/>
          <w:lang w:eastAsia="zh-CN"/>
        </w:rPr>
        <w:t>ist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O</w:t>
      </w:r>
      <w:r w:rsidR="00650C1D">
        <w:rPr>
          <w:rFonts w:ascii="Arial" w:hAnsi="Arial" w:cs="Arial" w:hint="eastAsia"/>
          <w:lang w:eastAsia="zh-CN"/>
        </w:rPr>
        <w:t>f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T</w:t>
      </w:r>
      <w:r w:rsidR="00650C1D">
        <w:rPr>
          <w:rFonts w:ascii="Arial" w:hAnsi="Arial" w:cs="Arial" w:hint="eastAsia"/>
          <w:lang w:eastAsia="zh-CN"/>
        </w:rPr>
        <w:t>ables</w:t>
      </w:r>
      <w:bookmarkEnd w:id="3"/>
    </w:p>
    <w:p w14:paraId="16A011E6" w14:textId="77777777" w:rsidR="00A6261A" w:rsidRPr="00D17260" w:rsidRDefault="00A6261A" w:rsidP="00A6261A">
      <w:pPr>
        <w:pStyle w:val="txtr"/>
        <w:rPr>
          <w:rFonts w:ascii="Arial" w:hAnsi="Arial" w:cs="Arial"/>
        </w:rPr>
      </w:pPr>
    </w:p>
    <w:p w14:paraId="15DB6AB1" w14:textId="39EF9C92" w:rsidR="0080134D" w:rsidRDefault="00A6261A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17260">
        <w:rPr>
          <w:rFonts w:cs="Arial"/>
        </w:rPr>
        <w:fldChar w:fldCharType="begin"/>
      </w:r>
      <w:r w:rsidRPr="00D17260">
        <w:rPr>
          <w:rFonts w:cs="Arial"/>
        </w:rPr>
        <w:instrText xml:space="preserve"> TOC \t "tbl:cap" \c </w:instrText>
      </w:r>
      <w:r w:rsidRPr="00D17260">
        <w:rPr>
          <w:rFonts w:cs="Arial"/>
        </w:rPr>
        <w:fldChar w:fldCharType="separate"/>
      </w:r>
      <w:r w:rsidR="0080134D" w:rsidRPr="00051905">
        <w:rPr>
          <w:noProof/>
          <w:lang w:bidi="x-none"/>
        </w:rPr>
        <w:t>Table1.</w:t>
      </w:r>
      <w:r w:rsidR="0080134D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80134D">
        <w:rPr>
          <w:noProof/>
        </w:rPr>
        <w:t>HF5111B Technical Specifications</w:t>
      </w:r>
      <w:r w:rsidR="0080134D">
        <w:rPr>
          <w:noProof/>
        </w:rPr>
        <w:tab/>
      </w:r>
      <w:r w:rsidR="0080134D">
        <w:rPr>
          <w:noProof/>
        </w:rPr>
        <w:fldChar w:fldCharType="begin"/>
      </w:r>
      <w:r w:rsidR="0080134D">
        <w:rPr>
          <w:noProof/>
        </w:rPr>
        <w:instrText xml:space="preserve"> PAGEREF _Toc6313532 \h </w:instrText>
      </w:r>
      <w:r w:rsidR="0080134D">
        <w:rPr>
          <w:noProof/>
        </w:rPr>
      </w:r>
      <w:r w:rsidR="0080134D">
        <w:rPr>
          <w:noProof/>
        </w:rPr>
        <w:fldChar w:fldCharType="separate"/>
      </w:r>
      <w:r w:rsidR="0062411B">
        <w:rPr>
          <w:noProof/>
        </w:rPr>
        <w:t>5</w:t>
      </w:r>
      <w:r w:rsidR="0080134D">
        <w:rPr>
          <w:noProof/>
        </w:rPr>
        <w:fldChar w:fldCharType="end"/>
      </w:r>
    </w:p>
    <w:p w14:paraId="1D98BC61" w14:textId="61F86279" w:rsidR="0080134D" w:rsidRDefault="0080134D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51905">
        <w:rPr>
          <w:noProof/>
          <w:lang w:bidi="x-none"/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HF5111B Interface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_Toc6313533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9</w:t>
      </w:r>
      <w:r>
        <w:rPr>
          <w:noProof/>
        </w:rPr>
        <w:fldChar w:fldCharType="end"/>
      </w:r>
    </w:p>
    <w:p w14:paraId="077F91EF" w14:textId="7D6BB278" w:rsidR="0080134D" w:rsidRDefault="0080134D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51905">
        <w:rPr>
          <w:noProof/>
          <w:lang w:bidi="x-none"/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RS232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_Toc6313534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9</w:t>
      </w:r>
      <w:r>
        <w:rPr>
          <w:noProof/>
        </w:rPr>
        <w:fldChar w:fldCharType="end"/>
      </w:r>
    </w:p>
    <w:p w14:paraId="440E363F" w14:textId="59CF679C" w:rsidR="0080134D" w:rsidRDefault="0080134D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051905">
        <w:rPr>
          <w:noProof/>
          <w:lang w:bidi="x-none"/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RJ45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_Toc6313535 \h </w:instrText>
      </w:r>
      <w:r>
        <w:rPr>
          <w:noProof/>
        </w:rPr>
      </w:r>
      <w:r>
        <w:rPr>
          <w:noProof/>
        </w:rPr>
        <w:fldChar w:fldCharType="separate"/>
      </w:r>
      <w:r w:rsidR="0062411B">
        <w:rPr>
          <w:noProof/>
        </w:rPr>
        <w:t>11</w:t>
      </w:r>
      <w:r>
        <w:rPr>
          <w:noProof/>
        </w:rPr>
        <w:fldChar w:fldCharType="end"/>
      </w:r>
    </w:p>
    <w:p w14:paraId="7043E01B" w14:textId="77777777" w:rsidR="00483BA1" w:rsidRPr="00813F5A" w:rsidRDefault="00A6261A" w:rsidP="00483BA1">
      <w:pPr>
        <w:pStyle w:val="h0"/>
        <w:rPr>
          <w:rFonts w:cs="Helvetica"/>
        </w:rPr>
      </w:pPr>
      <w:r w:rsidRPr="00D17260">
        <w:rPr>
          <w:rFonts w:cs="Arial"/>
        </w:rPr>
        <w:fldChar w:fldCharType="end"/>
      </w:r>
      <w:bookmarkStart w:id="4" w:name="_Toc456630218"/>
      <w:r w:rsidR="00483BA1" w:rsidRPr="00483BA1">
        <w:rPr>
          <w:rFonts w:cs="Helvetica"/>
        </w:rPr>
        <w:t xml:space="preserve"> </w:t>
      </w:r>
      <w:bookmarkStart w:id="5" w:name="_Toc6313548"/>
      <w:r w:rsidR="00483BA1" w:rsidRPr="00813F5A">
        <w:rPr>
          <w:rFonts w:cs="Helvetica"/>
        </w:rPr>
        <w:t>History</w:t>
      </w:r>
      <w:bookmarkEnd w:id="4"/>
      <w:bookmarkEnd w:id="5"/>
    </w:p>
    <w:p w14:paraId="76F9681D" w14:textId="77777777" w:rsidR="006C0667" w:rsidRDefault="006C0667" w:rsidP="00483BA1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 w:rsidR="00CE6D98">
        <w:rPr>
          <w:rFonts w:cs="Helvetica"/>
          <w:b/>
        </w:rPr>
        <w:t>0</w:t>
      </w:r>
      <w:r w:rsidRPr="00813F5A">
        <w:rPr>
          <w:rFonts w:cs="Helvetica"/>
          <w:b/>
          <w:lang w:eastAsia="zh-CN"/>
        </w:rPr>
        <w:t xml:space="preserve">  </w:t>
      </w:r>
      <w:r w:rsidR="00191E75">
        <w:rPr>
          <w:rFonts w:cs="Helvetica"/>
          <w:lang w:eastAsia="zh-CN"/>
        </w:rPr>
        <w:t xml:space="preserve"> 1</w:t>
      </w:r>
      <w:r w:rsidR="0028063A">
        <w:rPr>
          <w:rFonts w:cs="Helvetica"/>
          <w:lang w:eastAsia="zh-CN"/>
        </w:rPr>
        <w:t>1-08</w:t>
      </w:r>
      <w:r>
        <w:rPr>
          <w:rFonts w:cs="Helvetica"/>
          <w:lang w:eastAsia="zh-CN"/>
        </w:rPr>
        <w:t>-</w:t>
      </w:r>
      <w:proofErr w:type="gramStart"/>
      <w:r>
        <w:rPr>
          <w:rFonts w:cs="Helvetica"/>
          <w:lang w:eastAsia="zh-CN"/>
        </w:rPr>
        <w:t>2016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proofErr w:type="gramEnd"/>
      <w:r>
        <w:rPr>
          <w:rFonts w:cs="Helvetica" w:hint="eastAsia"/>
          <w:lang w:eastAsia="zh-CN"/>
        </w:rPr>
        <w:tab/>
      </w:r>
      <w:r w:rsidR="0053440C">
        <w:rPr>
          <w:rFonts w:cs="Helvetica"/>
          <w:lang w:eastAsia="zh-CN"/>
        </w:rPr>
        <w:t>First</w:t>
      </w:r>
      <w:r w:rsidR="0053440C">
        <w:rPr>
          <w:rFonts w:cs="Helvetica" w:hint="eastAsia"/>
          <w:lang w:eastAsia="zh-CN"/>
        </w:rPr>
        <w:t xml:space="preserve"> Version</w:t>
      </w:r>
    </w:p>
    <w:p w14:paraId="591C078F" w14:textId="77777777" w:rsidR="00AF65B9" w:rsidRPr="006C0667" w:rsidRDefault="00AF65B9" w:rsidP="00AF65B9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>
        <w:rPr>
          <w:rFonts w:cs="Helvetica" w:hint="eastAsia"/>
          <w:b/>
          <w:lang w:eastAsia="zh-CN"/>
        </w:rPr>
        <w:t>1</w:t>
      </w:r>
      <w:r w:rsidRPr="00813F5A">
        <w:rPr>
          <w:rFonts w:cs="Helvetica"/>
          <w:b/>
          <w:lang w:eastAsia="zh-CN"/>
        </w:rPr>
        <w:t xml:space="preserve">  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02</w:t>
      </w:r>
      <w:r>
        <w:rPr>
          <w:rFonts w:cs="Helvetica"/>
          <w:lang w:eastAsia="zh-CN"/>
        </w:rPr>
        <w:t>-</w:t>
      </w:r>
      <w:r>
        <w:rPr>
          <w:rFonts w:cs="Helvetica" w:hint="eastAsia"/>
          <w:lang w:eastAsia="zh-CN"/>
        </w:rPr>
        <w:t>10</w:t>
      </w:r>
      <w:r>
        <w:rPr>
          <w:rFonts w:cs="Helvetica"/>
          <w:lang w:eastAsia="zh-CN"/>
        </w:rPr>
        <w:t>-</w:t>
      </w:r>
      <w:proofErr w:type="gramStart"/>
      <w:r>
        <w:rPr>
          <w:rFonts w:cs="Helvetica"/>
          <w:lang w:eastAsia="zh-CN"/>
        </w:rPr>
        <w:t>201</w:t>
      </w:r>
      <w:r>
        <w:rPr>
          <w:rFonts w:cs="Helvetica" w:hint="eastAsia"/>
          <w:lang w:eastAsia="zh-CN"/>
        </w:rPr>
        <w:t>7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proofErr w:type="gramEnd"/>
      <w:r>
        <w:rPr>
          <w:rFonts w:cs="Helvetica" w:hint="eastAsia"/>
          <w:lang w:eastAsia="zh-CN"/>
        </w:rPr>
        <w:tab/>
        <w:t xml:space="preserve">Add Auto-IP, heartbeat, </w:t>
      </w:r>
      <w:proofErr w:type="spellStart"/>
      <w:r>
        <w:rPr>
          <w:rFonts w:cs="Helvetica" w:hint="eastAsia"/>
          <w:lang w:eastAsia="zh-CN"/>
        </w:rPr>
        <w:t>ntp</w:t>
      </w:r>
      <w:proofErr w:type="spellEnd"/>
      <w:r>
        <w:rPr>
          <w:rFonts w:cs="Helvetica" w:hint="eastAsia"/>
          <w:lang w:eastAsia="zh-CN"/>
        </w:rPr>
        <w:t xml:space="preserve"> and UART fast config function(Firmware version:1.07c)</w:t>
      </w:r>
    </w:p>
    <w:p w14:paraId="235AEFDD" w14:textId="77777777" w:rsidR="00CE5520" w:rsidRPr="006C0667" w:rsidRDefault="00CE5520" w:rsidP="00CE5520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>
        <w:rPr>
          <w:rFonts w:cs="Helvetica" w:hint="eastAsia"/>
          <w:b/>
          <w:lang w:eastAsia="zh-CN"/>
        </w:rPr>
        <w:t>2</w:t>
      </w:r>
      <w:r w:rsidRPr="00813F5A">
        <w:rPr>
          <w:rFonts w:cs="Helvetica"/>
          <w:b/>
          <w:lang w:eastAsia="zh-CN"/>
        </w:rPr>
        <w:t xml:space="preserve">  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0</w:t>
      </w:r>
      <w:r>
        <w:rPr>
          <w:rFonts w:cs="Helvetica" w:hint="eastAsia"/>
          <w:lang w:eastAsia="zh-CN"/>
        </w:rPr>
        <w:t>4</w:t>
      </w:r>
      <w:r>
        <w:rPr>
          <w:rFonts w:cs="Helvetica"/>
          <w:lang w:eastAsia="zh-CN"/>
        </w:rPr>
        <w:t>-</w:t>
      </w:r>
      <w:r>
        <w:rPr>
          <w:rFonts w:cs="Helvetica" w:hint="eastAsia"/>
          <w:lang w:eastAsia="zh-CN"/>
        </w:rPr>
        <w:t>1</w:t>
      </w:r>
      <w:r>
        <w:rPr>
          <w:rFonts w:cs="Helvetica" w:hint="eastAsia"/>
          <w:lang w:eastAsia="zh-CN"/>
        </w:rPr>
        <w:t>6</w:t>
      </w:r>
      <w:r>
        <w:rPr>
          <w:rFonts w:cs="Helvetica"/>
          <w:lang w:eastAsia="zh-CN"/>
        </w:rPr>
        <w:t>-</w:t>
      </w:r>
      <w:proofErr w:type="gramStart"/>
      <w:r>
        <w:rPr>
          <w:rFonts w:cs="Helvetica"/>
          <w:lang w:eastAsia="zh-CN"/>
        </w:rPr>
        <w:t>201</w:t>
      </w:r>
      <w:r>
        <w:rPr>
          <w:rFonts w:cs="Helvetica" w:hint="eastAsia"/>
          <w:lang w:eastAsia="zh-CN"/>
        </w:rPr>
        <w:t>9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proofErr w:type="gramEnd"/>
      <w:r>
        <w:rPr>
          <w:rFonts w:cs="Helvetica" w:hint="eastAsia"/>
          <w:lang w:eastAsia="zh-CN"/>
        </w:rPr>
        <w:tab/>
      </w:r>
      <w:r>
        <w:rPr>
          <w:rFonts w:cs="Helvetica" w:hint="eastAsia"/>
          <w:lang w:eastAsia="zh-CN"/>
        </w:rPr>
        <w:t>Software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function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move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to</w:t>
      </w:r>
      <w:r>
        <w:rPr>
          <w:rFonts w:cs="Helvetica"/>
          <w:lang w:eastAsia="zh-CN"/>
        </w:rPr>
        <w:t xml:space="preserve"> </w:t>
      </w:r>
      <w:r>
        <w:rPr>
          <w:rFonts w:cs="Helvetica" w:hint="eastAsia"/>
          <w:lang w:eastAsia="zh-CN"/>
        </w:rPr>
        <w:t>another</w:t>
      </w:r>
      <w:r>
        <w:rPr>
          <w:rFonts w:cs="Helvetica"/>
          <w:lang w:eastAsia="zh-CN"/>
        </w:rPr>
        <w:t xml:space="preserve"> document</w:t>
      </w:r>
      <w:r>
        <w:rPr>
          <w:rFonts w:cs="Helvetica" w:hint="eastAsia"/>
          <w:lang w:eastAsia="zh-CN"/>
        </w:rPr>
        <w:t>.</w:t>
      </w:r>
    </w:p>
    <w:p w14:paraId="72B0AEE0" w14:textId="77777777" w:rsidR="00AF65B9" w:rsidRPr="00CE5520" w:rsidRDefault="00AF65B9" w:rsidP="00483BA1">
      <w:pPr>
        <w:pStyle w:val="txtp"/>
        <w:rPr>
          <w:rFonts w:cs="Helvetica"/>
          <w:lang w:eastAsia="zh-CN"/>
        </w:rPr>
      </w:pPr>
    </w:p>
    <w:p w14:paraId="7F31AD0D" w14:textId="77777777" w:rsidR="00800472" w:rsidRPr="00483BA1" w:rsidRDefault="00800472" w:rsidP="003729FC">
      <w:pPr>
        <w:pStyle w:val="a8"/>
        <w:tabs>
          <w:tab w:val="left" w:pos="1000"/>
        </w:tabs>
        <w:rPr>
          <w:rFonts w:cs="Arial"/>
          <w:b/>
          <w:caps/>
          <w:snapToGrid w:val="0"/>
          <w:lang w:val="en-GB"/>
        </w:rPr>
      </w:pPr>
    </w:p>
    <w:p w14:paraId="2FC8B84C" w14:textId="77777777" w:rsidR="009829B4" w:rsidRPr="00D17260" w:rsidRDefault="00800472" w:rsidP="00800472">
      <w:pPr>
        <w:spacing w:before="0"/>
        <w:rPr>
          <w:rFonts w:ascii="Arial" w:hAnsi="Arial" w:cs="Arial"/>
          <w:b/>
          <w:caps/>
          <w:snapToGrid w:val="0"/>
          <w:sz w:val="24"/>
          <w:lang w:eastAsia="zh-CN"/>
        </w:rPr>
        <w:sectPr w:rsidR="009829B4" w:rsidRPr="00D17260" w:rsidSect="00217189">
          <w:headerReference w:type="default" r:id="rId11"/>
          <w:footerReference w:type="default" r:id="rId12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 w:rsidRPr="00D17260">
        <w:rPr>
          <w:rFonts w:ascii="Arial" w:hAnsi="Arial" w:cs="Arial"/>
        </w:rPr>
        <w:br w:type="page"/>
      </w:r>
    </w:p>
    <w:p w14:paraId="4252F6BA" w14:textId="77777777" w:rsidR="00B67012" w:rsidRPr="00D17260" w:rsidRDefault="00B67012" w:rsidP="00DD56B4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6" w:name="_Toc453849928"/>
      <w:bookmarkStart w:id="7" w:name="_Toc6313549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Product Overview</w:t>
      </w:r>
      <w:bookmarkEnd w:id="6"/>
      <w:bookmarkEnd w:id="7"/>
    </w:p>
    <w:p w14:paraId="03D0237A" w14:textId="77777777" w:rsidR="003C12E1" w:rsidRPr="00D17260" w:rsidRDefault="00C67687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8" w:name="_Toc453849929"/>
      <w:bookmarkStart w:id="9" w:name="_Toc6313550"/>
      <w:r w:rsidRPr="00D17260">
        <w:rPr>
          <w:rFonts w:ascii="Arial" w:hAnsi="Arial" w:cs="Arial"/>
          <w:lang w:eastAsia="zh-CN"/>
        </w:rPr>
        <w:t xml:space="preserve">General </w:t>
      </w:r>
      <w:bookmarkStart w:id="10" w:name="_Toc244405666"/>
      <w:bookmarkStart w:id="11" w:name="_Toc274673441"/>
      <w:bookmarkStart w:id="12" w:name="OLE_LINK4"/>
      <w:r w:rsidR="002C5FE8">
        <w:rPr>
          <w:rFonts w:ascii="Arial" w:hAnsi="Arial" w:cs="Arial"/>
          <w:lang w:eastAsia="zh-CN"/>
        </w:rPr>
        <w:t>Description</w:t>
      </w:r>
      <w:bookmarkEnd w:id="8"/>
      <w:bookmarkEnd w:id="9"/>
    </w:p>
    <w:p w14:paraId="62EDB3FE" w14:textId="77777777" w:rsidR="00B35BF0" w:rsidRPr="00D17260" w:rsidRDefault="00F00C79" w:rsidP="00B35BF0">
      <w:pPr>
        <w:pStyle w:val="txtp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The</w:t>
      </w:r>
      <w:r w:rsidR="00EF50CF" w:rsidRPr="00D17260">
        <w:rPr>
          <w:rFonts w:ascii="Arial" w:hAnsi="Arial" w:cs="Arial"/>
          <w:lang w:eastAsia="zh-CN"/>
        </w:rPr>
        <w:t xml:space="preserve"> </w:t>
      </w:r>
      <w:r w:rsidR="00E33769">
        <w:rPr>
          <w:rFonts w:ascii="Arial" w:hAnsi="Arial" w:cs="Arial"/>
          <w:lang w:eastAsia="zh-CN"/>
        </w:rPr>
        <w:t>HF5111B</w:t>
      </w:r>
      <w:r w:rsidRPr="00D17260">
        <w:rPr>
          <w:rFonts w:ascii="Arial" w:hAnsi="Arial" w:cs="Arial"/>
          <w:lang w:eastAsia="zh-CN"/>
        </w:rPr>
        <w:t xml:space="preserve"> </w:t>
      </w:r>
      <w:r w:rsidR="00DC5D2A" w:rsidRPr="00D17260">
        <w:rPr>
          <w:rFonts w:ascii="Arial" w:hAnsi="Arial" w:cs="Arial"/>
          <w:lang w:eastAsia="zh-CN"/>
        </w:rPr>
        <w:t>provide</w:t>
      </w:r>
      <w:r w:rsidR="00B057DF">
        <w:rPr>
          <w:rFonts w:ascii="Arial" w:hAnsi="Arial" w:cs="Arial"/>
          <w:lang w:eastAsia="zh-CN"/>
        </w:rPr>
        <w:t>s</w:t>
      </w:r>
      <w:r w:rsidR="00DC5D2A" w:rsidRPr="00D17260">
        <w:rPr>
          <w:rFonts w:ascii="Arial" w:hAnsi="Arial" w:cs="Arial"/>
          <w:lang w:eastAsia="zh-CN"/>
        </w:rPr>
        <w:t xml:space="preserve"> a serial interface</w:t>
      </w:r>
      <w:r w:rsidR="00207AAD" w:rsidRPr="00D17260">
        <w:rPr>
          <w:rFonts w:ascii="Arial" w:hAnsi="Arial" w:cs="Arial"/>
          <w:lang w:eastAsia="zh-CN"/>
        </w:rPr>
        <w:t xml:space="preserve"> to</w:t>
      </w:r>
      <w:r w:rsidR="00742339" w:rsidRPr="00D17260">
        <w:rPr>
          <w:rFonts w:ascii="Arial" w:hAnsi="Arial" w:cs="Arial"/>
          <w:lang w:eastAsia="zh-CN"/>
        </w:rPr>
        <w:t xml:space="preserve"> </w:t>
      </w:r>
      <w:r w:rsidR="00DC5D2A" w:rsidRPr="00D17260">
        <w:rPr>
          <w:rFonts w:ascii="Arial" w:hAnsi="Arial" w:cs="Arial"/>
          <w:lang w:eastAsia="zh-CN"/>
        </w:rPr>
        <w:t>Ethernet connectivity to web enable any device</w:t>
      </w:r>
      <w:r w:rsidR="009317C9" w:rsidRPr="00D17260">
        <w:rPr>
          <w:rFonts w:ascii="Arial" w:hAnsi="Arial" w:cs="Arial"/>
          <w:lang w:eastAsia="zh-CN"/>
        </w:rPr>
        <w:t>.</w:t>
      </w:r>
      <w:r w:rsidR="00DC5D2A" w:rsidRPr="00D17260">
        <w:rPr>
          <w:rFonts w:ascii="Arial" w:hAnsi="Arial" w:cs="Arial"/>
          <w:lang w:eastAsia="zh-CN"/>
        </w:rPr>
        <w:t xml:space="preserve"> The </w:t>
      </w:r>
      <w:r w:rsidR="00E33769">
        <w:rPr>
          <w:rFonts w:ascii="Arial" w:hAnsi="Arial" w:cs="Arial"/>
          <w:lang w:eastAsia="zh-CN"/>
        </w:rPr>
        <w:t>HF5111B</w:t>
      </w:r>
      <w:r w:rsidR="00207AAD" w:rsidRPr="00D17260">
        <w:rPr>
          <w:rFonts w:ascii="Arial" w:hAnsi="Arial" w:cs="Arial"/>
          <w:lang w:eastAsia="zh-CN"/>
        </w:rPr>
        <w:t xml:space="preserve"> integrate</w:t>
      </w:r>
      <w:r w:rsidR="00DC5D2A" w:rsidRPr="00D17260">
        <w:rPr>
          <w:rFonts w:ascii="Arial" w:hAnsi="Arial" w:cs="Arial"/>
          <w:lang w:eastAsia="zh-CN"/>
        </w:rPr>
        <w:t xml:space="preserve"> TCP/IP controller, memory, 10/100</w:t>
      </w:r>
      <w:r w:rsidR="00DC6ED2">
        <w:rPr>
          <w:rFonts w:ascii="Arial" w:hAnsi="Arial" w:cs="Arial"/>
          <w:lang w:eastAsia="zh-CN"/>
        </w:rPr>
        <w:t>M</w:t>
      </w:r>
      <w:r w:rsidR="00DC5D2A" w:rsidRPr="00D17260">
        <w:rPr>
          <w:rFonts w:ascii="Arial" w:hAnsi="Arial" w:cs="Arial"/>
          <w:lang w:eastAsia="zh-CN"/>
        </w:rPr>
        <w:t xml:space="preserve"> Ethernet transceiver, high-speed serial port </w:t>
      </w:r>
      <w:r w:rsidR="00207AAD" w:rsidRPr="00D17260">
        <w:rPr>
          <w:rFonts w:ascii="Arial" w:hAnsi="Arial" w:cs="Arial"/>
          <w:lang w:eastAsia="zh-CN"/>
        </w:rPr>
        <w:t xml:space="preserve">and </w:t>
      </w:r>
      <w:r w:rsidR="00DC5D2A" w:rsidRPr="00D17260">
        <w:rPr>
          <w:rFonts w:ascii="Arial" w:hAnsi="Arial" w:cs="Arial"/>
          <w:lang w:eastAsia="zh-CN"/>
        </w:rPr>
        <w:t>integrates a fully developed T</w:t>
      </w:r>
      <w:r w:rsidR="00C95B9E">
        <w:rPr>
          <w:rFonts w:ascii="Arial" w:hAnsi="Arial" w:cs="Arial"/>
          <w:lang w:eastAsia="zh-CN"/>
        </w:rPr>
        <w:t xml:space="preserve">CP/IP network stack and </w:t>
      </w:r>
      <w:proofErr w:type="spellStart"/>
      <w:r w:rsidR="00E33769">
        <w:rPr>
          <w:rFonts w:ascii="Arial" w:hAnsi="Arial" w:cs="Arial"/>
          <w:lang w:eastAsia="zh-CN"/>
        </w:rPr>
        <w:t>FreeRTOS</w:t>
      </w:r>
      <w:proofErr w:type="spellEnd"/>
      <w:r w:rsidR="00E33769">
        <w:rPr>
          <w:rFonts w:ascii="Arial" w:hAnsi="Arial" w:cs="Arial" w:hint="eastAsia"/>
          <w:lang w:eastAsia="zh-CN"/>
        </w:rPr>
        <w:t xml:space="preserve"> </w:t>
      </w:r>
      <w:r w:rsidR="00DC5D2A" w:rsidRPr="00D17260">
        <w:rPr>
          <w:rFonts w:ascii="Arial" w:hAnsi="Arial" w:cs="Arial"/>
          <w:lang w:eastAsia="zh-CN"/>
        </w:rPr>
        <w:t>OS.</w:t>
      </w:r>
      <w:r w:rsidR="00326F64">
        <w:rPr>
          <w:rFonts w:ascii="Arial" w:hAnsi="Arial" w:cs="Arial"/>
          <w:lang w:eastAsia="zh-CN"/>
        </w:rPr>
        <w:t xml:space="preserve"> </w:t>
      </w:r>
      <w:proofErr w:type="gramStart"/>
      <w:r w:rsidR="00DC5D2A" w:rsidRPr="00D17260">
        <w:rPr>
          <w:rFonts w:ascii="Arial" w:hAnsi="Arial" w:cs="Arial"/>
          <w:lang w:eastAsia="zh-CN"/>
        </w:rPr>
        <w:t>The</w:t>
      </w:r>
      <w:proofErr w:type="gramEnd"/>
      <w:r w:rsidR="00DC5D2A" w:rsidRPr="00D17260">
        <w:rPr>
          <w:rFonts w:ascii="Arial" w:hAnsi="Arial" w:cs="Arial"/>
          <w:lang w:eastAsia="zh-CN"/>
        </w:rPr>
        <w:t xml:space="preserve"> </w:t>
      </w:r>
      <w:r w:rsidR="00E33769">
        <w:rPr>
          <w:rFonts w:ascii="Arial" w:hAnsi="Arial" w:cs="Arial"/>
          <w:lang w:eastAsia="zh-CN"/>
        </w:rPr>
        <w:t>HF5111B</w:t>
      </w:r>
      <w:r w:rsidR="00DC5D2A" w:rsidRPr="00D17260">
        <w:rPr>
          <w:rFonts w:ascii="Arial" w:hAnsi="Arial" w:cs="Arial"/>
          <w:lang w:eastAsia="zh-CN"/>
        </w:rPr>
        <w:t xml:space="preserve"> also </w:t>
      </w:r>
      <w:r w:rsidR="00C95B9E">
        <w:rPr>
          <w:rFonts w:ascii="Arial" w:hAnsi="Arial" w:cs="Arial"/>
          <w:lang w:eastAsia="zh-CN"/>
        </w:rPr>
        <w:t>includes</w:t>
      </w:r>
      <w:r w:rsidR="00DC5D2A" w:rsidRPr="00D17260">
        <w:rPr>
          <w:rFonts w:ascii="Arial" w:hAnsi="Arial" w:cs="Arial"/>
          <w:lang w:eastAsia="zh-CN"/>
        </w:rPr>
        <w:t xml:space="preserve"> an embedded web server used to remotely configure, monitor, or troubleshoot the attached device.</w:t>
      </w:r>
    </w:p>
    <w:p w14:paraId="541F0BB6" w14:textId="77777777" w:rsidR="00B35BF0" w:rsidRPr="00D17260" w:rsidRDefault="00207AAD" w:rsidP="00B35BF0">
      <w:pPr>
        <w:pStyle w:val="txtp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E33769">
        <w:rPr>
          <w:rFonts w:ascii="Arial" w:hAnsi="Arial" w:cs="Arial"/>
          <w:snapToGrid/>
          <w:lang w:eastAsia="zh-CN"/>
        </w:rPr>
        <w:t>HF5111B</w:t>
      </w:r>
      <w:r w:rsidR="00B35BF0" w:rsidRPr="00D17260">
        <w:rPr>
          <w:rFonts w:ascii="Arial" w:hAnsi="Arial" w:cs="Arial"/>
          <w:snapToGrid/>
          <w:lang w:eastAsia="zh-CN"/>
        </w:rPr>
        <w:t xml:space="preserve"> using highly integrated hardware and software</w:t>
      </w:r>
      <w:r w:rsidR="00B35BF0" w:rsidRPr="00D17260">
        <w:rPr>
          <w:rFonts w:ascii="Arial" w:hAnsi="Arial" w:cs="Arial"/>
          <w:lang w:eastAsia="zh-CN"/>
        </w:rPr>
        <w:t xml:space="preserve"> platform,</w:t>
      </w:r>
      <w:r w:rsidR="00BC61AA">
        <w:rPr>
          <w:rFonts w:ascii="Arial" w:hAnsi="Arial" w:cs="Arial"/>
          <w:lang w:eastAsia="zh-CN"/>
        </w:rPr>
        <w:t xml:space="preserve"> </w:t>
      </w:r>
      <w:r w:rsidR="00393148">
        <w:rPr>
          <w:rFonts w:ascii="Arial" w:hAnsi="Arial" w:cs="Arial" w:hint="eastAsia"/>
          <w:lang w:eastAsia="zh-CN"/>
        </w:rPr>
        <w:t>i</w:t>
      </w:r>
      <w:r w:rsidR="00F00C79" w:rsidRPr="00D17260">
        <w:rPr>
          <w:rFonts w:ascii="Arial" w:hAnsi="Arial" w:cs="Arial"/>
          <w:lang w:eastAsia="zh-CN"/>
        </w:rPr>
        <w:t>t has</w:t>
      </w:r>
      <w:r w:rsidRPr="00D17260">
        <w:rPr>
          <w:rFonts w:ascii="Arial" w:hAnsi="Arial" w:cs="Arial"/>
          <w:lang w:eastAsia="zh-CN"/>
        </w:rPr>
        <w:t xml:space="preserve"> </w:t>
      </w:r>
      <w:r w:rsidR="00F00C79" w:rsidRPr="00D17260">
        <w:rPr>
          <w:rFonts w:ascii="Arial" w:hAnsi="Arial" w:cs="Arial"/>
          <w:lang w:eastAsia="zh-CN"/>
        </w:rPr>
        <w:t xml:space="preserve">been optimized for </w:t>
      </w:r>
      <w:r w:rsidR="003010B4" w:rsidRPr="00D17260">
        <w:rPr>
          <w:rFonts w:ascii="Arial" w:hAnsi="Arial" w:cs="Arial"/>
          <w:lang w:eastAsia="zh-CN"/>
        </w:rPr>
        <w:t xml:space="preserve">all kinds of </w:t>
      </w:r>
      <w:r w:rsidR="00F00C79" w:rsidRPr="00D17260">
        <w:rPr>
          <w:rFonts w:ascii="Arial" w:hAnsi="Arial" w:cs="Arial"/>
          <w:lang w:eastAsia="zh-CN"/>
        </w:rPr>
        <w:t xml:space="preserve">applications in the </w:t>
      </w:r>
      <w:r w:rsidR="00B35BF0" w:rsidRPr="00D17260">
        <w:rPr>
          <w:rFonts w:ascii="Arial" w:hAnsi="Arial" w:cs="Arial"/>
          <w:lang w:eastAsia="zh-CN"/>
        </w:rPr>
        <w:t>industrial control</w:t>
      </w:r>
      <w:r w:rsidR="003010B4" w:rsidRPr="00D17260">
        <w:rPr>
          <w:rFonts w:ascii="Arial" w:hAnsi="Arial" w:cs="Arial"/>
          <w:lang w:eastAsia="zh-CN"/>
        </w:rPr>
        <w:t xml:space="preserve">, </w:t>
      </w:r>
      <w:r w:rsidR="00B35BF0" w:rsidRPr="00D17260">
        <w:rPr>
          <w:rFonts w:ascii="Arial" w:hAnsi="Arial" w:cs="Arial"/>
          <w:lang w:eastAsia="zh-CN"/>
        </w:rPr>
        <w:t>smart grid</w:t>
      </w:r>
      <w:r w:rsidR="003010B4" w:rsidRPr="00D17260">
        <w:rPr>
          <w:rFonts w:ascii="Arial" w:hAnsi="Arial" w:cs="Arial"/>
          <w:lang w:eastAsia="zh-CN"/>
        </w:rPr>
        <w:t xml:space="preserve">, personal medical application and </w:t>
      </w:r>
      <w:r w:rsidR="00B35BF0" w:rsidRPr="00D17260">
        <w:rPr>
          <w:rFonts w:ascii="Arial" w:hAnsi="Arial" w:cs="Arial"/>
          <w:lang w:eastAsia="zh-CN"/>
        </w:rPr>
        <w:t xml:space="preserve">remote </w:t>
      </w:r>
      <w:r w:rsidR="003010B4" w:rsidRPr="00D17260">
        <w:rPr>
          <w:rFonts w:ascii="Arial" w:hAnsi="Arial" w:cs="Arial"/>
          <w:lang w:eastAsia="zh-CN"/>
        </w:rPr>
        <w:t xml:space="preserve">control </w:t>
      </w:r>
      <w:r w:rsidR="00F00C79" w:rsidRPr="00D17260">
        <w:rPr>
          <w:rFonts w:ascii="Arial" w:hAnsi="Arial" w:cs="Arial"/>
          <w:lang w:eastAsia="zh-CN"/>
        </w:rPr>
        <w:t>that have lower data rates, and</w:t>
      </w:r>
      <w:r w:rsidRPr="00D17260">
        <w:rPr>
          <w:rFonts w:ascii="Arial" w:hAnsi="Arial" w:cs="Arial"/>
          <w:lang w:eastAsia="zh-CN"/>
        </w:rPr>
        <w:t xml:space="preserve"> </w:t>
      </w:r>
      <w:r w:rsidR="00F00C79" w:rsidRPr="00D17260">
        <w:rPr>
          <w:rFonts w:ascii="Arial" w:hAnsi="Arial" w:cs="Arial"/>
          <w:lang w:eastAsia="zh-CN"/>
        </w:rPr>
        <w:t>transmit or receive data on an infrequen</w:t>
      </w:r>
      <w:r w:rsidR="003010B4" w:rsidRPr="00D17260">
        <w:rPr>
          <w:rFonts w:ascii="Arial" w:hAnsi="Arial" w:cs="Arial"/>
          <w:lang w:eastAsia="zh-CN"/>
        </w:rPr>
        <w:t xml:space="preserve">t basis. </w:t>
      </w:r>
    </w:p>
    <w:p w14:paraId="4611294C" w14:textId="77777777" w:rsidR="00EF50CF" w:rsidRPr="00D17260" w:rsidRDefault="00F13760" w:rsidP="0008438E">
      <w:pPr>
        <w:pStyle w:val="txtp"/>
        <w:rPr>
          <w:rFonts w:ascii="Arial" w:hAnsi="Arial" w:cs="Arial"/>
          <w:snapToGrid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E33769">
        <w:rPr>
          <w:rFonts w:ascii="Arial" w:hAnsi="Arial" w:cs="Arial"/>
          <w:snapToGrid/>
          <w:lang w:eastAsia="zh-CN"/>
        </w:rPr>
        <w:t>HF5111B</w:t>
      </w:r>
      <w:r w:rsidRPr="00D17260">
        <w:rPr>
          <w:rFonts w:ascii="Arial" w:hAnsi="Arial" w:cs="Arial"/>
          <w:snapToGrid/>
          <w:lang w:eastAsia="zh-CN"/>
        </w:rPr>
        <w:t xml:space="preserve"> integrates all </w:t>
      </w:r>
      <w:r w:rsidR="00F47B06" w:rsidRPr="00D17260">
        <w:rPr>
          <w:rFonts w:ascii="Arial" w:hAnsi="Arial" w:cs="Arial"/>
          <w:snapToGrid/>
          <w:lang w:eastAsia="zh-CN"/>
        </w:rPr>
        <w:t xml:space="preserve">serial to Ethernet </w:t>
      </w:r>
      <w:r w:rsidR="00B057DF">
        <w:rPr>
          <w:rFonts w:ascii="Arial" w:hAnsi="Arial" w:cs="Arial"/>
          <w:snapToGrid/>
          <w:lang w:eastAsia="zh-CN"/>
        </w:rPr>
        <w:t>functionality with</w:t>
      </w:r>
      <w:r w:rsidRPr="00D17260">
        <w:rPr>
          <w:rFonts w:ascii="Arial" w:hAnsi="Arial" w:cs="Arial"/>
          <w:snapToGrid/>
          <w:lang w:eastAsia="zh-CN"/>
        </w:rPr>
        <w:t xml:space="preserve"> </w:t>
      </w:r>
      <w:r w:rsidR="00B057DF">
        <w:rPr>
          <w:rFonts w:ascii="Arial" w:hAnsi="Arial" w:cs="Arial"/>
          <w:snapToGrid/>
          <w:lang w:eastAsia="zh-CN"/>
        </w:rPr>
        <w:t>94 x 65 x 2</w:t>
      </w:r>
      <w:r w:rsidR="00A9027B" w:rsidRPr="00D17260">
        <w:rPr>
          <w:rFonts w:ascii="Arial" w:hAnsi="Arial" w:cs="Arial"/>
          <w:snapToGrid/>
          <w:lang w:eastAsia="zh-CN"/>
        </w:rPr>
        <w:t>5</w:t>
      </w:r>
      <w:r w:rsidR="007E0BCC" w:rsidRPr="00D17260">
        <w:rPr>
          <w:rFonts w:ascii="Arial" w:hAnsi="Arial" w:cs="Arial"/>
          <w:snapToGrid/>
          <w:lang w:eastAsia="zh-CN"/>
        </w:rPr>
        <w:t xml:space="preserve">mm </w:t>
      </w:r>
      <w:r w:rsidR="00B057DF">
        <w:rPr>
          <w:rFonts w:ascii="Arial" w:hAnsi="Arial" w:cs="Arial"/>
          <w:snapToGrid/>
          <w:lang w:eastAsia="zh-CN"/>
        </w:rPr>
        <w:t>size.</w:t>
      </w:r>
    </w:p>
    <w:p w14:paraId="1B6A1CD5" w14:textId="77777777" w:rsidR="008775D3" w:rsidRPr="00D17260" w:rsidRDefault="007D740E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3" w:name="_Toc453849931"/>
      <w:bookmarkStart w:id="14" w:name="_Toc6313551"/>
      <w:r w:rsidRPr="00D17260">
        <w:rPr>
          <w:rFonts w:ascii="Arial" w:hAnsi="Arial" w:cs="Arial"/>
          <w:lang w:eastAsia="zh-CN"/>
        </w:rPr>
        <w:t xml:space="preserve">Device </w:t>
      </w:r>
      <w:proofErr w:type="spellStart"/>
      <w:r w:rsidRPr="00D17260">
        <w:rPr>
          <w:rFonts w:ascii="Arial" w:hAnsi="Arial" w:cs="Arial"/>
          <w:lang w:eastAsia="zh-CN"/>
        </w:rPr>
        <w:t>Paremeters</w:t>
      </w:r>
      <w:bookmarkEnd w:id="13"/>
      <w:bookmarkEnd w:id="14"/>
      <w:proofErr w:type="spellEnd"/>
    </w:p>
    <w:p w14:paraId="50E0D126" w14:textId="77777777" w:rsidR="00B67012" w:rsidRPr="00D17260" w:rsidRDefault="00E33769" w:rsidP="002461ED">
      <w:pPr>
        <w:pStyle w:val="tblcap"/>
      </w:pPr>
      <w:bookmarkStart w:id="15" w:name="_Toc453849963"/>
      <w:bookmarkStart w:id="16" w:name="_Toc6313532"/>
      <w:r>
        <w:t>HF5111B</w:t>
      </w:r>
      <w:r w:rsidR="00CA2503" w:rsidRPr="00D17260">
        <w:t xml:space="preserve"> </w:t>
      </w:r>
      <w:r w:rsidR="00B67012" w:rsidRPr="00D17260">
        <w:t>Technical Specifications</w:t>
      </w:r>
      <w:bookmarkEnd w:id="10"/>
      <w:bookmarkEnd w:id="11"/>
      <w:bookmarkEnd w:id="15"/>
      <w:bookmarkEnd w:id="16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17260" w14:paraId="14979AEA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12"/>
          <w:p w14:paraId="5BC47A5E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Item</w:t>
            </w:r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B9740A4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Parameters</w:t>
            </w:r>
          </w:p>
        </w:tc>
      </w:tr>
      <w:tr w:rsidR="00014302" w:rsidRPr="00D17260" w14:paraId="0FD889E5" w14:textId="77777777" w:rsidTr="00806C4A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71EB37D" w14:textId="77777777" w:rsidR="00014302" w:rsidRPr="00D17260" w:rsidRDefault="00014302" w:rsidP="00014302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System Information</w:t>
            </w:r>
          </w:p>
        </w:tc>
      </w:tr>
      <w:tr w:rsidR="00E33769" w:rsidRPr="00D17260" w14:paraId="0031872E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2ED49C" w14:textId="77777777" w:rsidR="00E33769" w:rsidRPr="00D17260" w:rsidRDefault="00E33769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Processor/Frequency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C9F23E8" w14:textId="77777777" w:rsidR="00E33769" w:rsidRPr="00D17260" w:rsidRDefault="00E33769" w:rsidP="007108B9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Cortex-M3/96MHz</w:t>
            </w:r>
          </w:p>
        </w:tc>
      </w:tr>
      <w:tr w:rsidR="00E33769" w:rsidRPr="00D17260" w14:paraId="5DF4901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71B8D29" w14:textId="77777777" w:rsidR="00E33769" w:rsidRPr="00D17260" w:rsidRDefault="00E33769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7032022" w14:textId="77777777" w:rsidR="00E33769" w:rsidRPr="00D17260" w:rsidRDefault="00E33769" w:rsidP="007108B9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2MB/128KB</w:t>
            </w:r>
          </w:p>
        </w:tc>
      </w:tr>
      <w:tr w:rsidR="00E33769" w:rsidRPr="00D17260" w14:paraId="3270A726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A485B16" w14:textId="77777777" w:rsidR="00E33769" w:rsidRPr="00D17260" w:rsidRDefault="00E33769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System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4DB0C39" w14:textId="77777777" w:rsidR="00E33769" w:rsidRPr="00D17260" w:rsidRDefault="00E33769" w:rsidP="007108B9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FreeRTOS</w:t>
            </w:r>
            <w:proofErr w:type="spellEnd"/>
          </w:p>
        </w:tc>
      </w:tr>
      <w:tr w:rsidR="00014302" w:rsidRPr="00D17260" w14:paraId="0BB8DDDD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6C91860" w14:textId="77777777" w:rsidR="00014302" w:rsidRPr="00D17260" w:rsidRDefault="00014302" w:rsidP="00014302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Ethernet Port</w:t>
            </w:r>
          </w:p>
        </w:tc>
      </w:tr>
      <w:tr w:rsidR="00CA2503" w:rsidRPr="00D17260" w14:paraId="68E26D5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E24299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C5CA2E7" w14:textId="77777777" w:rsidR="00CA2503" w:rsidRPr="00D17260" w:rsidRDefault="00A56750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 RJ45</w:t>
            </w:r>
          </w:p>
        </w:tc>
      </w:tr>
      <w:tr w:rsidR="00CA2503" w:rsidRPr="00D17260" w14:paraId="6B11AF0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189218E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4D92FF6" w14:textId="77777777" w:rsidR="00CA2503" w:rsidRPr="00D17260" w:rsidRDefault="008E63E5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10/100 Base-T Au</w:t>
            </w:r>
            <w:r w:rsidR="00CA2503" w:rsidRPr="00D17260">
              <w:rPr>
                <w:rFonts w:ascii="Arial" w:hAnsi="Arial" w:cs="Arial"/>
                <w:lang w:eastAsia="zh-CN"/>
              </w:rPr>
              <w:t>to-Negotiation</w:t>
            </w:r>
          </w:p>
        </w:tc>
      </w:tr>
      <w:tr w:rsidR="00CA2503" w:rsidRPr="00D17260" w14:paraId="4BFBBCE7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073B3E0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Protection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1C84B41" w14:textId="77777777" w:rsidR="00CA2503" w:rsidRPr="00D17260" w:rsidRDefault="009620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</w:t>
            </w:r>
            <w:r w:rsidR="00CA2503" w:rsidRPr="00D17260">
              <w:rPr>
                <w:rFonts w:ascii="Arial" w:hAnsi="Arial" w:cs="Arial"/>
                <w:lang w:eastAsia="zh-CN"/>
              </w:rPr>
              <w:t>KV Isolation</w:t>
            </w:r>
          </w:p>
        </w:tc>
      </w:tr>
      <w:tr w:rsidR="00CA2503" w:rsidRPr="00D17260" w14:paraId="5E9836B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8ABDE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Transformer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CA4853C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Integrated</w:t>
            </w:r>
          </w:p>
        </w:tc>
      </w:tr>
      <w:tr w:rsidR="00CA2503" w:rsidRPr="00D17260" w14:paraId="1D4944E8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0782E94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Network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D9F8F4C" w14:textId="77777777" w:rsidR="00CA2503" w:rsidRPr="00D17260" w:rsidRDefault="00332A26" w:rsidP="00332A26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 w:hint="eastAsia"/>
                <w:lang w:eastAsia="zh-CN"/>
              </w:rPr>
              <w:t>IP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TCP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UDP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DHCP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DNS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HTTP Server/Client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 xml:space="preserve">ARP, BOOTP, </w:t>
            </w:r>
            <w:proofErr w:type="spellStart"/>
            <w:r w:rsidRPr="00332A26">
              <w:rPr>
                <w:rFonts w:ascii="Arial" w:hAnsi="Arial" w:cs="Arial" w:hint="eastAsia"/>
                <w:lang w:eastAsia="zh-CN"/>
              </w:rPr>
              <w:t>AutoIP</w:t>
            </w:r>
            <w:proofErr w:type="spellEnd"/>
            <w:r w:rsidRPr="00332A26">
              <w:rPr>
                <w:rFonts w:ascii="Arial" w:hAnsi="Arial" w:cs="Arial" w:hint="eastAsia"/>
                <w:lang w:eastAsia="zh-CN"/>
              </w:rPr>
              <w:t>,  ICMP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 xml:space="preserve">Web socket, Telnet, </w:t>
            </w:r>
            <w:proofErr w:type="spellStart"/>
            <w:r w:rsidRPr="00332A26">
              <w:rPr>
                <w:rFonts w:ascii="Arial" w:hAnsi="Arial" w:cs="Arial" w:hint="eastAsia"/>
                <w:lang w:eastAsia="zh-CN"/>
              </w:rPr>
              <w:t>uPNP</w:t>
            </w:r>
            <w:proofErr w:type="spellEnd"/>
            <w:r w:rsidRPr="00332A26">
              <w:rPr>
                <w:rFonts w:ascii="Arial" w:hAnsi="Arial" w:cs="Arial" w:hint="eastAsia"/>
                <w:lang w:eastAsia="zh-CN"/>
              </w:rPr>
              <w:t>, NTP, Modbus TCP</w:t>
            </w:r>
          </w:p>
        </w:tc>
      </w:tr>
      <w:tr w:rsidR="00CA2503" w:rsidRPr="00D17260" w14:paraId="0FE99CEE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E53A2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Security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AF46A51" w14:textId="77777777" w:rsidR="00332A26" w:rsidRPr="00332A26" w:rsidRDefault="008B6FEE" w:rsidP="00332A26">
            <w:pPr>
              <w:pStyle w:val="af8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TLS</w:t>
            </w:r>
            <w:r w:rsidR="00332A26" w:rsidRPr="00332A26">
              <w:rPr>
                <w:rFonts w:ascii="Arial" w:hAnsi="Arial" w:cs="Arial" w:hint="eastAsia"/>
              </w:rPr>
              <w:t xml:space="preserve"> v</w:t>
            </w:r>
            <w:r w:rsidR="00E80C3D">
              <w:rPr>
                <w:rFonts w:ascii="Arial" w:hAnsi="Arial" w:cs="Arial"/>
              </w:rPr>
              <w:t>1.2</w:t>
            </w:r>
          </w:p>
          <w:p w14:paraId="6D9F8D33" w14:textId="77777777" w:rsidR="00225F0D" w:rsidRDefault="00332A26" w:rsidP="00332A26">
            <w:pPr>
              <w:pStyle w:val="af8"/>
              <w:rPr>
                <w:rFonts w:ascii="Arial" w:hAnsi="Arial" w:cs="Arial"/>
              </w:rPr>
            </w:pPr>
            <w:r w:rsidRPr="00332A26">
              <w:rPr>
                <w:rFonts w:ascii="Arial" w:hAnsi="Arial" w:cs="Arial"/>
              </w:rPr>
              <w:t>AES 128Bit</w:t>
            </w:r>
          </w:p>
          <w:p w14:paraId="1CF8CD53" w14:textId="77777777" w:rsidR="00CA2503" w:rsidRPr="00D17260" w:rsidRDefault="00332A26" w:rsidP="00225F0D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/>
              </w:rPr>
              <w:t>DES</w:t>
            </w:r>
            <w:r w:rsidR="00225F0D">
              <w:rPr>
                <w:rFonts w:ascii="Arial" w:hAnsi="Arial" w:cs="Arial"/>
              </w:rPr>
              <w:t>3</w:t>
            </w:r>
          </w:p>
        </w:tc>
      </w:tr>
      <w:tr w:rsidR="00990401" w:rsidRPr="00D17260" w14:paraId="071C0BDA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0361DA5" w14:textId="77777777" w:rsidR="00990401" w:rsidRPr="00D17260" w:rsidRDefault="00990401" w:rsidP="00990401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Serial Port</w:t>
            </w:r>
          </w:p>
        </w:tc>
      </w:tr>
      <w:tr w:rsidR="00CA2503" w:rsidRPr="00D17260" w14:paraId="1FAF3DAF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9FF538E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335529E" w14:textId="77777777" w:rsidR="00CA2503" w:rsidRPr="00D17260" w:rsidRDefault="00CA2503" w:rsidP="00563C60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1 </w:t>
            </w:r>
            <w:r w:rsidR="00563C60">
              <w:rPr>
                <w:rFonts w:ascii="Arial" w:hAnsi="Arial" w:cs="Arial"/>
                <w:lang w:eastAsia="zh-CN"/>
              </w:rPr>
              <w:t>RS232/RS485/RS422</w:t>
            </w:r>
          </w:p>
        </w:tc>
      </w:tr>
      <w:tr w:rsidR="00CA2503" w:rsidRPr="00D17260" w14:paraId="4449993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0DE2497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52E694F" w14:textId="77777777" w:rsidR="00563C60" w:rsidRDefault="00563C60" w:rsidP="00563C60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RS232:</w:t>
            </w:r>
            <w:r>
              <w:rPr>
                <w:rFonts w:ascii="Arial" w:hAnsi="Arial" w:cs="Arial" w:hint="eastAsia"/>
                <w:lang w:eastAsia="zh-CN"/>
              </w:rPr>
              <w:t xml:space="preserve"> DB9</w:t>
            </w:r>
          </w:p>
          <w:p w14:paraId="608AB4DE" w14:textId="77777777" w:rsidR="00CA2503" w:rsidRPr="00D17260" w:rsidRDefault="00563C60" w:rsidP="00563C60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RS485/RS422:</w:t>
            </w:r>
            <w:r>
              <w:rPr>
                <w:rFonts w:ascii="Arial" w:hAnsi="Arial" w:cs="Arial" w:hint="eastAsia"/>
                <w:lang w:eastAsia="zh-CN"/>
              </w:rPr>
              <w:t xml:space="preserve"> 5.08mm connector</w:t>
            </w:r>
            <w:r w:rsidRPr="00D1726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CA2503" w:rsidRPr="00D17260" w14:paraId="69E85D7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686BFE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Data Bits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A7C9EE5" w14:textId="77777777" w:rsidR="00CA2503" w:rsidRPr="00D17260" w:rsidRDefault="000679EB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5,6,7,</w:t>
            </w:r>
            <w:r w:rsidR="00CA2503" w:rsidRPr="00D17260">
              <w:rPr>
                <w:rFonts w:ascii="Arial" w:hAnsi="Arial" w:cs="Arial"/>
                <w:lang w:eastAsia="zh-CN"/>
              </w:rPr>
              <w:t>8</w:t>
            </w:r>
          </w:p>
        </w:tc>
      </w:tr>
      <w:tr w:rsidR="00CA2503" w:rsidRPr="00D17260" w14:paraId="2586C54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2570A8F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Stop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03CBF61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</w:tr>
      <w:tr w:rsidR="00CA2503" w:rsidRPr="00D17260" w14:paraId="6AC347C2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E4A205C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Check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CC849C8" w14:textId="77777777" w:rsidR="00CA2503" w:rsidRPr="00D17260" w:rsidRDefault="00CA2503" w:rsidP="00053EC4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proofErr w:type="gramStart"/>
            <w:r w:rsidRPr="00D17260">
              <w:rPr>
                <w:rFonts w:ascii="Arial" w:hAnsi="Arial" w:cs="Arial"/>
                <w:lang w:eastAsia="zh-CN"/>
              </w:rPr>
              <w:t>None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Even</w:t>
            </w:r>
            <w:proofErr w:type="gramEnd"/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Odd</w:t>
            </w:r>
            <w:proofErr w:type="spellEnd"/>
          </w:p>
        </w:tc>
      </w:tr>
      <w:tr w:rsidR="00CA2503" w:rsidRPr="00D17260" w14:paraId="656C5E7F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0A4CFF7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Baud Rate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DCB258D" w14:textId="77777777" w:rsidR="00CA2503" w:rsidRPr="00D17260" w:rsidRDefault="00CA2503" w:rsidP="00CB387D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TTL</w:t>
            </w:r>
            <w:r w:rsidR="00E71E48" w:rsidRPr="00D17260">
              <w:rPr>
                <w:rFonts w:ascii="Arial" w:hAnsi="Arial" w:cs="Arial"/>
                <w:lang w:eastAsia="zh-CN"/>
              </w:rPr>
              <w:t xml:space="preserve">: </w:t>
            </w:r>
            <w:r w:rsidR="001F1543">
              <w:rPr>
                <w:rFonts w:ascii="Arial" w:hAnsi="Arial" w:cs="Arial"/>
                <w:lang w:eastAsia="zh-CN"/>
              </w:rPr>
              <w:t>6</w:t>
            </w:r>
            <w:r w:rsidRPr="00D17260">
              <w:rPr>
                <w:rFonts w:ascii="Arial" w:hAnsi="Arial" w:cs="Arial"/>
                <w:lang w:eastAsia="zh-CN"/>
              </w:rPr>
              <w:t>00 bps~</w:t>
            </w:r>
            <w:r w:rsidR="00CB387D">
              <w:rPr>
                <w:rFonts w:ascii="Arial" w:hAnsi="Arial" w:cs="Arial" w:hint="eastAsia"/>
                <w:lang w:eastAsia="zh-CN"/>
              </w:rPr>
              <w:t>460800</w:t>
            </w:r>
            <w:r w:rsidR="00A56750" w:rsidRPr="00D17260">
              <w:rPr>
                <w:rFonts w:ascii="Arial" w:hAnsi="Arial" w:cs="Arial"/>
              </w:rPr>
              <w:t xml:space="preserve"> bps</w:t>
            </w:r>
          </w:p>
        </w:tc>
      </w:tr>
      <w:tr w:rsidR="00CA2503" w:rsidRPr="00D17260" w14:paraId="34AD51A0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9722AE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Flow Control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BE45739" w14:textId="77777777" w:rsidR="00B4496A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No Flow </w:t>
            </w:r>
            <w:proofErr w:type="gramStart"/>
            <w:r w:rsidRPr="00D17260">
              <w:rPr>
                <w:rFonts w:ascii="Arial" w:hAnsi="Arial" w:cs="Arial"/>
                <w:lang w:eastAsia="zh-CN"/>
              </w:rPr>
              <w:t>control</w:t>
            </w:r>
            <w:proofErr w:type="gramEnd"/>
          </w:p>
          <w:p w14:paraId="01F32337" w14:textId="77777777" w:rsidR="00B4496A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lastRenderedPageBreak/>
              <w:t xml:space="preserve">Hardware </w:t>
            </w:r>
            <w:r w:rsidRPr="00D17260">
              <w:rPr>
                <w:rFonts w:ascii="Arial" w:hAnsi="Arial" w:cs="Arial"/>
              </w:rPr>
              <w:t>RTS/CTS</w:t>
            </w:r>
            <w:r w:rsidR="000306DA" w:rsidRPr="00D17260">
              <w:rPr>
                <w:rFonts w:ascii="Arial" w:hAnsi="Arial" w:cs="Arial"/>
                <w:lang w:eastAsia="zh-CN"/>
              </w:rPr>
              <w:t>、</w:t>
            </w:r>
            <w:r w:rsidR="000306DA" w:rsidRPr="00D17260">
              <w:rPr>
                <w:rFonts w:ascii="Arial" w:hAnsi="Arial" w:cs="Arial"/>
                <w:lang w:eastAsia="zh-CN"/>
              </w:rPr>
              <w:t>DSR/DTR</w:t>
            </w:r>
          </w:p>
          <w:p w14:paraId="679AB20C" w14:textId="77777777" w:rsidR="00CA2503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Software </w:t>
            </w:r>
            <w:proofErr w:type="spellStart"/>
            <w:r w:rsidR="00C30F59" w:rsidRPr="00D17260">
              <w:rPr>
                <w:rFonts w:ascii="Arial" w:hAnsi="Arial" w:cs="Arial"/>
              </w:rPr>
              <w:t>Xon</w:t>
            </w:r>
            <w:proofErr w:type="spellEnd"/>
            <w:r w:rsidR="00C30F59" w:rsidRPr="00D17260">
              <w:rPr>
                <w:rFonts w:ascii="Arial" w:hAnsi="Arial" w:cs="Arial"/>
              </w:rPr>
              <w:t xml:space="preserve">/ </w:t>
            </w:r>
            <w:proofErr w:type="spellStart"/>
            <w:r w:rsidR="00C30F59" w:rsidRPr="00D17260">
              <w:rPr>
                <w:rFonts w:ascii="Arial" w:hAnsi="Arial" w:cs="Arial"/>
              </w:rPr>
              <w:t>X</w:t>
            </w:r>
            <w:r w:rsidRPr="00D17260">
              <w:rPr>
                <w:rFonts w:ascii="Arial" w:hAnsi="Arial" w:cs="Arial"/>
              </w:rPr>
              <w:t>off</w:t>
            </w:r>
            <w:proofErr w:type="spellEnd"/>
            <w:r w:rsidRPr="00D17260">
              <w:rPr>
                <w:rFonts w:ascii="Arial" w:hAnsi="Arial" w:cs="Arial"/>
                <w:lang w:eastAsia="zh-CN"/>
              </w:rPr>
              <w:t xml:space="preserve"> flow control</w:t>
            </w:r>
          </w:p>
        </w:tc>
      </w:tr>
      <w:tr w:rsidR="00951724" w:rsidRPr="00D17260" w14:paraId="2DD78023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8213ABE" w14:textId="77777777" w:rsidR="00951724" w:rsidRPr="00D17260" w:rsidRDefault="00951724" w:rsidP="00951724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Software</w:t>
            </w:r>
          </w:p>
        </w:tc>
      </w:tr>
      <w:tr w:rsidR="00CA2503" w:rsidRPr="00D17260" w14:paraId="68E11CA3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F5B94F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 Pages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76E5777" w14:textId="77777777" w:rsidR="009A0FF1" w:rsidRPr="00D17260" w:rsidRDefault="009A0FF1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Http Web Configuration</w:t>
            </w:r>
          </w:p>
          <w:p w14:paraId="1F1E4F9E" w14:textId="77777777" w:rsidR="00CA2503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Customization of HTTP</w:t>
            </w:r>
            <w:r w:rsidR="00CA2503" w:rsidRPr="00D17260">
              <w:rPr>
                <w:rFonts w:ascii="Arial" w:hAnsi="Arial" w:cs="Arial"/>
                <w:lang w:eastAsia="zh-CN"/>
              </w:rPr>
              <w:t xml:space="preserve"> Web Pages</w:t>
            </w:r>
          </w:p>
        </w:tc>
      </w:tr>
      <w:tr w:rsidR="00CA2503" w:rsidRPr="00D17260" w14:paraId="7E532203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F149AE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Configuration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487ECF4" w14:textId="77777777" w:rsidR="00F15A07" w:rsidRPr="00D17260" w:rsidRDefault="0058435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</w:p>
          <w:p w14:paraId="1D9A46B4" w14:textId="77777777" w:rsidR="00F15A07" w:rsidRPr="00D17260" w:rsidRDefault="00F15A0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CLI</w:t>
            </w:r>
          </w:p>
          <w:p w14:paraId="429716D2" w14:textId="77777777" w:rsidR="00F15A07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XML</w:t>
            </w:r>
            <w:r w:rsidR="00F15A07" w:rsidRPr="00D17260">
              <w:rPr>
                <w:rFonts w:ascii="Arial" w:hAnsi="Arial" w:cs="Arial"/>
                <w:lang w:eastAsia="zh-CN"/>
              </w:rPr>
              <w:t xml:space="preserve"> import</w:t>
            </w:r>
          </w:p>
          <w:p w14:paraId="39534F4E" w14:textId="77777777" w:rsidR="00F15A07" w:rsidRPr="00D17260" w:rsidRDefault="00F15A0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Telnet</w:t>
            </w:r>
          </w:p>
          <w:p w14:paraId="4C163515" w14:textId="77777777" w:rsidR="00CA2503" w:rsidRDefault="008F3E6B" w:rsidP="00CA250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IOTService</w:t>
            </w:r>
            <w:proofErr w:type="spellEnd"/>
            <w:r w:rsidR="00F15A07" w:rsidRPr="00D17260">
              <w:rPr>
                <w:rFonts w:ascii="Arial" w:hAnsi="Arial" w:cs="Arial"/>
                <w:lang w:eastAsia="zh-CN"/>
              </w:rPr>
              <w:t xml:space="preserve"> PC Software</w:t>
            </w:r>
          </w:p>
          <w:p w14:paraId="0AFF46FE" w14:textId="77777777" w:rsidR="005375C7" w:rsidRPr="00D17260" w:rsidRDefault="005375C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 xml:space="preserve">UART Fast Config </w:t>
            </w:r>
          </w:p>
        </w:tc>
      </w:tr>
      <w:tr w:rsidR="00CA2503" w:rsidRPr="00D17260" w14:paraId="195169C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64CBF94" w14:textId="77777777" w:rsidR="00CA2503" w:rsidRPr="00D17260" w:rsidRDefault="00530C2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Firmware Upgrade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95E7F95" w14:textId="77777777" w:rsidR="00CA2503" w:rsidRPr="00D17260" w:rsidRDefault="00530C2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  <w:r w:rsidR="005375C7">
              <w:rPr>
                <w:rFonts w:ascii="Arial" w:hAnsi="Arial" w:cs="Arial"/>
                <w:lang w:eastAsia="zh-CN"/>
              </w:rPr>
              <w:t>,</w:t>
            </w:r>
            <w:r w:rsidR="005375C7">
              <w:rPr>
                <w:rFonts w:ascii="Arial" w:hAnsi="Arial" w:cs="Arial" w:hint="eastAsia"/>
                <w:lang w:eastAsia="zh-CN"/>
              </w:rPr>
              <w:t xml:space="preserve"> </w:t>
            </w:r>
            <w:proofErr w:type="spellStart"/>
            <w:r w:rsidR="00ED5F38">
              <w:rPr>
                <w:rFonts w:ascii="Arial" w:hAnsi="Arial" w:cs="Arial"/>
                <w:lang w:eastAsia="zh-CN"/>
              </w:rPr>
              <w:t>IOTService</w:t>
            </w:r>
            <w:proofErr w:type="spellEnd"/>
            <w:r w:rsidR="005375C7">
              <w:rPr>
                <w:rFonts w:ascii="Arial" w:hAnsi="Arial" w:cs="Arial" w:hint="eastAsia"/>
                <w:lang w:eastAsia="zh-CN"/>
              </w:rPr>
              <w:t xml:space="preserve"> Tools</w:t>
            </w:r>
          </w:p>
        </w:tc>
      </w:tr>
      <w:tr w:rsidR="00270EDA" w:rsidRPr="00D17260" w14:paraId="15872168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635380F5" w14:textId="77777777" w:rsidR="00270EDA" w:rsidRPr="00D17260" w:rsidRDefault="00270EDA" w:rsidP="00270ED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Basic Parameter</w:t>
            </w:r>
          </w:p>
        </w:tc>
      </w:tr>
      <w:tr w:rsidR="00B4496A" w:rsidRPr="00D17260" w14:paraId="21E28CC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7C19438E" w14:textId="77777777" w:rsidR="00B4496A" w:rsidRPr="00D17260" w:rsidRDefault="00B449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Size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041A84D" w14:textId="77777777" w:rsidR="00B4496A" w:rsidRPr="00D17260" w:rsidRDefault="001743A2" w:rsidP="001743A2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94</w:t>
            </w:r>
            <w:r w:rsidR="00B4496A" w:rsidRPr="00D172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 w:hint="eastAsia"/>
                <w:lang w:eastAsia="zh-CN"/>
              </w:rPr>
              <w:t xml:space="preserve"> 65</w:t>
            </w:r>
            <w:r>
              <w:rPr>
                <w:rFonts w:ascii="Arial" w:hAnsi="Arial" w:cs="Arial"/>
              </w:rPr>
              <w:t xml:space="preserve"> x 2</w:t>
            </w:r>
            <w:r w:rsidR="00B4496A" w:rsidRPr="00D17260">
              <w:rPr>
                <w:rFonts w:ascii="Arial" w:hAnsi="Arial" w:cs="Arial"/>
              </w:rPr>
              <w:t>5 mm</w:t>
            </w:r>
          </w:p>
        </w:tc>
      </w:tr>
      <w:tr w:rsidR="00CA2503" w:rsidRPr="00D17260" w14:paraId="19B419C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B3FA36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36CA2F3" w14:textId="77777777" w:rsidR="00CA2503" w:rsidRPr="00D17260" w:rsidRDefault="00F2295D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</w:t>
            </w:r>
            <w:r w:rsidR="00E4446A">
              <w:rPr>
                <w:rFonts w:ascii="Arial" w:hAnsi="Arial" w:cs="Arial"/>
                <w:lang w:eastAsia="zh-CN"/>
              </w:rPr>
              <w:t>5 ~ 85</w:t>
            </w:r>
            <w:r w:rsidR="007C5AF3" w:rsidRPr="007C5AF3"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CA2503" w:rsidRPr="00D17260" w14:paraId="09A9166E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D4D7E1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Storage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0EA5AC6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-45 ~ 105°C</w:t>
            </w:r>
            <w:r w:rsidR="00BE601F" w:rsidRPr="00D17260">
              <w:rPr>
                <w:rFonts w:ascii="Arial" w:hAnsi="Arial" w:cs="Arial"/>
                <w:lang w:eastAsia="zh-CN"/>
              </w:rPr>
              <w:t xml:space="preserve">, </w:t>
            </w:r>
            <w:r w:rsidRPr="00D17260">
              <w:rPr>
                <w:rFonts w:ascii="Arial" w:hAnsi="Arial" w:cs="Arial"/>
                <w:lang w:eastAsia="zh-CN"/>
              </w:rPr>
              <w:t>5 ~ 95% RH</w:t>
            </w:r>
            <w:r w:rsidRPr="00D17260">
              <w:rPr>
                <w:rFonts w:ascii="Arial" w:hAnsi="Arial" w:cs="Arial"/>
                <w:lang w:eastAsia="zh-CN"/>
              </w:rPr>
              <w:t>（</w:t>
            </w:r>
            <w:r w:rsidRPr="00D17260">
              <w:rPr>
                <w:rFonts w:ascii="Arial" w:hAnsi="Arial" w:cs="Arial"/>
                <w:lang w:eastAsia="zh-CN"/>
              </w:rPr>
              <w:t>no condensation</w:t>
            </w:r>
            <w:r w:rsidRPr="00D1726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CA2503" w:rsidRPr="00D17260" w14:paraId="31C4D03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6CE2BC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Input Voltage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1E72B635" w14:textId="77777777" w:rsidR="00CA2503" w:rsidRPr="00D17260" w:rsidRDefault="001743A2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5~36VDC</w:t>
            </w:r>
          </w:p>
        </w:tc>
      </w:tr>
      <w:tr w:rsidR="00CA2503" w:rsidRPr="00D17260" w14:paraId="1CF085C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674BA5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Working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71CF505" w14:textId="77777777" w:rsidR="00CA2503" w:rsidRPr="00D17260" w:rsidRDefault="007C5AF3" w:rsidP="00E4446A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</w:t>
            </w:r>
            <w:r w:rsidR="00E4446A">
              <w:rPr>
                <w:rFonts w:ascii="Arial" w:hAnsi="Arial" w:cs="Arial"/>
                <w:lang w:eastAsia="zh-CN"/>
              </w:rPr>
              <w:t>1</w:t>
            </w:r>
            <w:r w:rsidR="00CA2503" w:rsidRPr="00D17260">
              <w:rPr>
                <w:rFonts w:ascii="Arial" w:hAnsi="Arial" w:cs="Arial"/>
                <w:lang w:eastAsia="zh-CN"/>
              </w:rPr>
              <w:t>00mA</w:t>
            </w:r>
          </w:p>
        </w:tc>
      </w:tr>
      <w:tr w:rsidR="00CA2503" w:rsidRPr="00D17260" w14:paraId="20001850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247F4C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Power 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D869B49" w14:textId="77777777" w:rsidR="00CA2503" w:rsidRPr="00D17260" w:rsidRDefault="00E444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&lt;4</w:t>
            </w:r>
            <w:r w:rsidR="00CA2503" w:rsidRPr="00D17260">
              <w:rPr>
                <w:rFonts w:ascii="Arial" w:hAnsi="Arial" w:cs="Arial"/>
                <w:lang w:eastAsia="zh-CN"/>
              </w:rPr>
              <w:t>00mW</w:t>
            </w:r>
          </w:p>
        </w:tc>
      </w:tr>
    </w:tbl>
    <w:p w14:paraId="3EB171E8" w14:textId="77777777" w:rsidR="0016418D" w:rsidRPr="00D17260" w:rsidRDefault="005F26BF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7" w:name="_Toc453849932"/>
      <w:bookmarkStart w:id="18" w:name="_Toc6313552"/>
      <w:r w:rsidRPr="00D17260">
        <w:rPr>
          <w:rFonts w:ascii="Arial" w:hAnsi="Arial" w:cs="Arial"/>
          <w:lang w:eastAsia="zh-CN"/>
        </w:rPr>
        <w:t>Key Application</w:t>
      </w:r>
      <w:bookmarkEnd w:id="17"/>
      <w:bookmarkEnd w:id="18"/>
    </w:p>
    <w:p w14:paraId="386B97A4" w14:textId="77777777" w:rsidR="00B75C20" w:rsidRPr="00D17260" w:rsidRDefault="00B75C20" w:rsidP="00B75C20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The </w:t>
      </w:r>
      <w:r w:rsidR="00E33769">
        <w:rPr>
          <w:rFonts w:ascii="Arial" w:hAnsi="Arial" w:cs="Arial"/>
          <w:lang w:eastAsia="zh-CN"/>
        </w:rPr>
        <w:t>HF5111B</w:t>
      </w:r>
      <w:r w:rsidRPr="00D17260">
        <w:rPr>
          <w:rFonts w:ascii="Arial" w:hAnsi="Arial" w:cs="Arial"/>
          <w:lang w:eastAsia="zh-CN"/>
        </w:rPr>
        <w:t xml:space="preserve"> device connects serial device to Ethernet networks using the TCP/IP protocol:</w:t>
      </w:r>
    </w:p>
    <w:p w14:paraId="12A53790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Remote equipment monitoring</w:t>
      </w:r>
    </w:p>
    <w:p w14:paraId="67513FA4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Asset tracking and telemetry</w:t>
      </w:r>
    </w:p>
    <w:p w14:paraId="3303567D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Security Application</w:t>
      </w:r>
    </w:p>
    <w:p w14:paraId="2219C012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Industrial sensors and controls</w:t>
      </w:r>
    </w:p>
    <w:p w14:paraId="50EA3107" w14:textId="77777777" w:rsidR="00B75C20" w:rsidRPr="00D17260" w:rsidRDefault="00B75C20" w:rsidP="00DD56B4">
      <w:pPr>
        <w:pStyle w:val="af8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Medical devices</w:t>
      </w:r>
    </w:p>
    <w:p w14:paraId="4367C61D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ATM machines</w:t>
      </w:r>
    </w:p>
    <w:p w14:paraId="7F2827F0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collection devices</w:t>
      </w:r>
    </w:p>
    <w:p w14:paraId="4291277C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Universal Power Supply (UPS) management units</w:t>
      </w:r>
    </w:p>
    <w:p w14:paraId="55A49F48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Telecommunications equipment</w:t>
      </w:r>
    </w:p>
    <w:p w14:paraId="277F61D4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display devices</w:t>
      </w:r>
    </w:p>
    <w:p w14:paraId="5CD8BF3B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Handheld instruments</w:t>
      </w:r>
    </w:p>
    <w:p w14:paraId="022D23A3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Modems</w:t>
      </w:r>
    </w:p>
    <w:p w14:paraId="18BCD898" w14:textId="77777777" w:rsidR="00B75C20" w:rsidRPr="00D17260" w:rsidRDefault="00B75C20" w:rsidP="00DD56B4">
      <w:pPr>
        <w:pStyle w:val="af7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Time/attendance clocks and terminals</w:t>
      </w:r>
    </w:p>
    <w:p w14:paraId="1FCDF16D" w14:textId="77777777" w:rsidR="00BC6C6D" w:rsidRPr="00D17260" w:rsidRDefault="00BC6C6D" w:rsidP="00DD56B4">
      <w:pPr>
        <w:pStyle w:val="20"/>
        <w:keepLines w:val="0"/>
        <w:numPr>
          <w:ilvl w:val="0"/>
          <w:numId w:val="23"/>
        </w:numPr>
        <w:rPr>
          <w:rFonts w:ascii="Arial" w:hAnsi="Arial" w:cs="Arial"/>
          <w:szCs w:val="28"/>
          <w:lang w:eastAsia="zh-CN"/>
        </w:rPr>
        <w:sectPr w:rsidR="00BC6C6D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AB3A18A" w14:textId="77777777" w:rsidR="00B67012" w:rsidRPr="00D17260" w:rsidRDefault="00C67687" w:rsidP="00DD56B4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19" w:name="_Toc453849933"/>
      <w:bookmarkStart w:id="20" w:name="_Toc6313553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Hardware Introduction</w:t>
      </w:r>
      <w:bookmarkEnd w:id="19"/>
      <w:bookmarkEnd w:id="20"/>
    </w:p>
    <w:p w14:paraId="1848F4CA" w14:textId="77777777" w:rsidR="00DB42A9" w:rsidRPr="00D17260" w:rsidRDefault="00DB42A9" w:rsidP="00DB42A9">
      <w:pPr>
        <w:pStyle w:val="txtp"/>
        <w:rPr>
          <w:rFonts w:ascii="Arial" w:hAnsi="Arial" w:cs="Arial"/>
          <w:snapToGrid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E33769">
        <w:rPr>
          <w:rFonts w:ascii="Arial" w:hAnsi="Arial" w:cs="Arial"/>
          <w:lang w:eastAsia="zh-CN"/>
        </w:rPr>
        <w:t>HF5111B</w:t>
      </w:r>
      <w:r w:rsidRPr="00D17260">
        <w:rPr>
          <w:rFonts w:ascii="Arial" w:hAnsi="Arial" w:cs="Arial"/>
          <w:snapToGrid/>
          <w:lang w:eastAsia="zh-CN"/>
        </w:rPr>
        <w:t xml:space="preserve"> unit is a complete solution for </w:t>
      </w:r>
      <w:r w:rsidR="00806C4A" w:rsidRPr="00D17260">
        <w:rPr>
          <w:rFonts w:ascii="Arial" w:hAnsi="Arial" w:cs="Arial"/>
          <w:snapToGrid/>
          <w:lang w:eastAsia="zh-CN"/>
        </w:rPr>
        <w:t>serial port device connecting to network</w:t>
      </w:r>
      <w:r w:rsidR="004041A9">
        <w:rPr>
          <w:rFonts w:ascii="Arial" w:hAnsi="Arial" w:cs="Arial"/>
          <w:snapToGrid/>
          <w:lang w:eastAsia="zh-CN"/>
        </w:rPr>
        <w:t>.</w:t>
      </w:r>
      <w:r w:rsidR="004041A9">
        <w:rPr>
          <w:rFonts w:ascii="Arial" w:hAnsi="Arial" w:cs="Arial" w:hint="eastAsia"/>
          <w:snapToGrid/>
          <w:lang w:eastAsia="zh-CN"/>
        </w:rPr>
        <w:t xml:space="preserve"> T</w:t>
      </w:r>
      <w:r w:rsidRPr="00D17260">
        <w:rPr>
          <w:rFonts w:ascii="Arial" w:hAnsi="Arial" w:cs="Arial"/>
          <w:snapToGrid/>
          <w:lang w:eastAsia="zh-CN"/>
        </w:rPr>
        <w:t>his powerful de</w:t>
      </w:r>
      <w:r w:rsidR="00806C4A" w:rsidRPr="00D17260">
        <w:rPr>
          <w:rFonts w:ascii="Arial" w:hAnsi="Arial" w:cs="Arial"/>
          <w:snapToGrid/>
          <w:lang w:eastAsia="zh-CN"/>
        </w:rPr>
        <w:t>vice supports</w:t>
      </w:r>
      <w:r w:rsidRPr="00D17260">
        <w:rPr>
          <w:rFonts w:ascii="Arial" w:hAnsi="Arial" w:cs="Arial"/>
          <w:snapToGrid/>
          <w:lang w:eastAsia="zh-CN"/>
        </w:rPr>
        <w:t xml:space="preserve"> a 10/100BASE-T Ethernet connection, a reliable and proven operating system stored in flash memory, an embedded web server, a full TCP/IP protocol </w:t>
      </w:r>
      <w:proofErr w:type="spellStart"/>
      <w:proofErr w:type="gramStart"/>
      <w:r w:rsidRPr="00D17260">
        <w:rPr>
          <w:rFonts w:ascii="Arial" w:hAnsi="Arial" w:cs="Arial"/>
          <w:snapToGrid/>
          <w:lang w:eastAsia="zh-CN"/>
        </w:rPr>
        <w:t>stack,and</w:t>
      </w:r>
      <w:proofErr w:type="spellEnd"/>
      <w:proofErr w:type="gramEnd"/>
      <w:r w:rsidRPr="00D17260">
        <w:rPr>
          <w:rFonts w:ascii="Arial" w:hAnsi="Arial" w:cs="Arial"/>
          <w:snapToGrid/>
          <w:lang w:eastAsia="zh-CN"/>
        </w:rPr>
        <w:t xml:space="preserve"> standards-based (AES) encryption.</w:t>
      </w:r>
    </w:p>
    <w:p w14:paraId="41E3B210" w14:textId="77777777" w:rsidR="00817919" w:rsidRPr="00D17260" w:rsidRDefault="00817919" w:rsidP="003A4589">
      <w:pPr>
        <w:widowControl w:val="0"/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</w:p>
    <w:p w14:paraId="5732F0FE" w14:textId="77777777" w:rsidR="00817919" w:rsidRPr="00D17260" w:rsidRDefault="00817919" w:rsidP="003A4589">
      <w:pPr>
        <w:widowControl w:val="0"/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D17260">
        <w:rPr>
          <w:rFonts w:ascii="Arial" w:hAnsi="Arial" w:cs="Arial"/>
          <w:lang w:val="en-GB" w:eastAsia="zh-CN"/>
        </w:rPr>
        <w:t xml:space="preserve">Through Ethernet cable connect </w:t>
      </w:r>
      <w:r w:rsidR="00806C4A" w:rsidRPr="00D17260">
        <w:rPr>
          <w:rFonts w:ascii="Arial" w:hAnsi="Arial" w:cs="Arial"/>
          <w:lang w:val="en-GB" w:eastAsia="zh-CN"/>
        </w:rPr>
        <w:t xml:space="preserve">router </w:t>
      </w:r>
      <w:r w:rsidRPr="00D17260">
        <w:rPr>
          <w:rFonts w:ascii="Arial" w:hAnsi="Arial" w:cs="Arial"/>
          <w:lang w:val="en-GB" w:eastAsia="zh-CN"/>
        </w:rPr>
        <w:t>with</w:t>
      </w:r>
      <w:r w:rsidR="0064689A">
        <w:rPr>
          <w:rFonts w:ascii="Arial" w:hAnsi="Arial" w:cs="Arial" w:hint="eastAsia"/>
          <w:lang w:val="en-GB" w:eastAsia="zh-CN"/>
        </w:rPr>
        <w:t xml:space="preserve"> </w:t>
      </w:r>
      <w:r w:rsidR="00E33769">
        <w:rPr>
          <w:rFonts w:ascii="Arial" w:hAnsi="Arial" w:cs="Arial" w:hint="eastAsia"/>
          <w:lang w:val="en-GB" w:eastAsia="zh-CN"/>
        </w:rPr>
        <w:t>HF5111B</w:t>
      </w:r>
      <w:r w:rsidR="0064689A">
        <w:rPr>
          <w:rFonts w:ascii="Arial" w:hAnsi="Arial" w:cs="Arial" w:hint="eastAsia"/>
          <w:lang w:val="en-GB" w:eastAsia="zh-CN"/>
        </w:rPr>
        <w:t xml:space="preserve"> </w:t>
      </w:r>
      <w:r w:rsidRPr="00D17260">
        <w:rPr>
          <w:rFonts w:ascii="Arial" w:hAnsi="Arial" w:cs="Arial"/>
          <w:lang w:val="en-GB" w:eastAsia="zh-CN"/>
        </w:rPr>
        <w:t xml:space="preserve">serial server for data transfer, which makes the </w:t>
      </w:r>
      <w:r w:rsidR="002726FE">
        <w:rPr>
          <w:rFonts w:ascii="Arial" w:hAnsi="Arial" w:cs="Arial"/>
          <w:lang w:val="en-GB" w:eastAsia="zh-CN"/>
        </w:rPr>
        <w:t>data</w:t>
      </w:r>
      <w:r w:rsidR="002726FE">
        <w:rPr>
          <w:rFonts w:ascii="Arial" w:hAnsi="Arial" w:cs="Arial" w:hint="eastAsia"/>
          <w:lang w:val="en-GB" w:eastAsia="zh-CN"/>
        </w:rPr>
        <w:t xml:space="preserve"> transformation</w:t>
      </w:r>
      <w:r w:rsidRPr="00D17260">
        <w:rPr>
          <w:rFonts w:ascii="Arial" w:hAnsi="Arial" w:cs="Arial"/>
          <w:lang w:val="en-GB" w:eastAsia="zh-CN"/>
        </w:rPr>
        <w:t xml:space="preserve"> very simple.</w:t>
      </w:r>
      <w:r w:rsidR="00806C4A" w:rsidRPr="00D17260">
        <w:rPr>
          <w:rFonts w:ascii="Arial" w:hAnsi="Arial" w:cs="Arial"/>
          <w:lang w:val="en-GB" w:eastAsia="zh-CN"/>
        </w:rPr>
        <w:t xml:space="preserve"> </w:t>
      </w:r>
      <w:r w:rsidR="00E33769">
        <w:rPr>
          <w:rFonts w:ascii="Arial" w:hAnsi="Arial" w:cs="Arial"/>
          <w:lang w:val="en-GB" w:eastAsia="zh-CN"/>
        </w:rPr>
        <w:t>HF5111B</w:t>
      </w:r>
      <w:r w:rsidR="00806C4A" w:rsidRPr="00D17260">
        <w:rPr>
          <w:rFonts w:ascii="Arial" w:hAnsi="Arial" w:cs="Arial"/>
          <w:lang w:val="en-GB" w:eastAsia="zh-CN"/>
        </w:rPr>
        <w:t xml:space="preserve"> meet EMC</w:t>
      </w:r>
      <w:r w:rsidRPr="00D17260">
        <w:rPr>
          <w:rFonts w:ascii="Arial" w:hAnsi="Arial" w:cs="Arial"/>
          <w:lang w:val="en-GB" w:eastAsia="zh-CN"/>
        </w:rPr>
        <w:t xml:space="preserve"> Class B security </w:t>
      </w:r>
      <w:proofErr w:type="spellStart"/>
      <w:proofErr w:type="gramStart"/>
      <w:r w:rsidRPr="00D17260">
        <w:rPr>
          <w:rFonts w:ascii="Arial" w:hAnsi="Arial" w:cs="Arial"/>
          <w:lang w:val="en-GB" w:eastAsia="zh-CN"/>
        </w:rPr>
        <w:t>level,It</w:t>
      </w:r>
      <w:proofErr w:type="spellEnd"/>
      <w:proofErr w:type="gramEnd"/>
      <w:r w:rsidRPr="00D17260">
        <w:rPr>
          <w:rFonts w:ascii="Arial" w:hAnsi="Arial" w:cs="Arial"/>
          <w:lang w:val="en-GB" w:eastAsia="zh-CN"/>
        </w:rPr>
        <w:t xml:space="preserve"> can pass every countries relevant certification test</w:t>
      </w:r>
    </w:p>
    <w:p w14:paraId="585430AA" w14:textId="77777777" w:rsidR="00817919" w:rsidRPr="00D17260" w:rsidRDefault="00F8526A" w:rsidP="00817919">
      <w:pPr>
        <w:pStyle w:val="ae"/>
        <w:ind w:left="0"/>
        <w:jc w:val="center"/>
        <w:rPr>
          <w:rFonts w:cs="Arial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61162E" wp14:editId="749CC35E">
            <wp:extent cx="2376556" cy="2027207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2498" cy="20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3CFFD320" wp14:editId="3D5354B5">
            <wp:extent cx="2340801" cy="196256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1586" cy="19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D548" w14:textId="77777777" w:rsidR="00B67012" w:rsidRPr="00D17260" w:rsidRDefault="00E33769" w:rsidP="003C12E1">
      <w:pPr>
        <w:pStyle w:val="figcap"/>
        <w:rPr>
          <w:rFonts w:cs="Arial"/>
        </w:rPr>
      </w:pPr>
      <w:bookmarkStart w:id="21" w:name="_Toc453849955"/>
      <w:bookmarkStart w:id="22" w:name="_Toc6313536"/>
      <w:r>
        <w:rPr>
          <w:rFonts w:cs="Arial"/>
          <w:lang w:eastAsia="zh-CN"/>
        </w:rPr>
        <w:t>HF5111</w:t>
      </w:r>
      <w:proofErr w:type="gramStart"/>
      <w:r>
        <w:rPr>
          <w:rFonts w:cs="Arial"/>
          <w:lang w:eastAsia="zh-CN"/>
        </w:rPr>
        <w:t>B</w:t>
      </w:r>
      <w:r w:rsidR="002429FB" w:rsidRPr="00D17260">
        <w:rPr>
          <w:rFonts w:cs="Arial"/>
          <w:lang w:eastAsia="zh-CN"/>
        </w:rPr>
        <w:t xml:space="preserve"> </w:t>
      </w:r>
      <w:bookmarkEnd w:id="21"/>
      <w:r w:rsidR="00B67012" w:rsidRPr="00D17260">
        <w:rPr>
          <w:rFonts w:cs="Arial"/>
          <w:lang w:eastAsia="zh-CN"/>
        </w:rPr>
        <w:t xml:space="preserve"> </w:t>
      </w:r>
      <w:r w:rsidR="00806C4A" w:rsidRPr="00D17260">
        <w:rPr>
          <w:rFonts w:cs="Arial"/>
          <w:lang w:eastAsia="zh-CN"/>
        </w:rPr>
        <w:t>Appearance</w:t>
      </w:r>
      <w:bookmarkEnd w:id="22"/>
      <w:proofErr w:type="gramEnd"/>
    </w:p>
    <w:p w14:paraId="7C91F7BB" w14:textId="77777777" w:rsidR="009D3F11" w:rsidRDefault="009D3F11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  <w:sectPr w:rsidR="009D3F11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23" w:name="_Toc453849934"/>
    </w:p>
    <w:p w14:paraId="06D9B334" w14:textId="77777777" w:rsidR="00B67012" w:rsidRPr="00D17260" w:rsidRDefault="00B67012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24" w:name="_Toc6313554"/>
      <w:r w:rsidRPr="00D17260">
        <w:rPr>
          <w:rFonts w:ascii="Arial" w:hAnsi="Arial" w:cs="Arial"/>
          <w:lang w:eastAsia="zh-CN"/>
        </w:rPr>
        <w:lastRenderedPageBreak/>
        <w:t>Pins Definition</w:t>
      </w:r>
      <w:bookmarkEnd w:id="23"/>
      <w:bookmarkEnd w:id="24"/>
    </w:p>
    <w:p w14:paraId="68BC8584" w14:textId="77777777" w:rsidR="00B67012" w:rsidRPr="00D17260" w:rsidRDefault="00F8526A" w:rsidP="009D3F11">
      <w:pPr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40E574AD" wp14:editId="3DB9F148">
            <wp:extent cx="4103517" cy="5543171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41" cy="55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F890" w14:textId="77777777" w:rsidR="00B67012" w:rsidRDefault="00E33769" w:rsidP="003C12E1">
      <w:pPr>
        <w:pStyle w:val="figcap"/>
        <w:rPr>
          <w:rFonts w:cs="Arial"/>
          <w:lang w:eastAsia="zh-CN"/>
        </w:rPr>
      </w:pPr>
      <w:bookmarkStart w:id="25" w:name="_Toc453849956"/>
      <w:bookmarkStart w:id="26" w:name="_Toc6313537"/>
      <w:r>
        <w:rPr>
          <w:rFonts w:cs="Arial"/>
          <w:lang w:eastAsia="zh-CN"/>
        </w:rPr>
        <w:t>HF5111B</w:t>
      </w:r>
      <w:r w:rsidR="00B67012" w:rsidRPr="00D17260">
        <w:rPr>
          <w:rFonts w:cs="Arial"/>
          <w:lang w:eastAsia="zh-CN"/>
        </w:rPr>
        <w:t xml:space="preserve"> </w:t>
      </w:r>
      <w:bookmarkEnd w:id="25"/>
      <w:r w:rsidR="009D3F11">
        <w:rPr>
          <w:rFonts w:cs="Arial"/>
          <w:lang w:eastAsia="zh-CN"/>
        </w:rPr>
        <w:t>Interface</w:t>
      </w:r>
      <w:bookmarkEnd w:id="26"/>
    </w:p>
    <w:p w14:paraId="73FE7D75" w14:textId="77777777" w:rsidR="009D3F11" w:rsidRPr="00A25C68" w:rsidRDefault="009D3F11" w:rsidP="00A25C68">
      <w:pPr>
        <w:jc w:val="center"/>
        <w:rPr>
          <w:rFonts w:ascii="Arial" w:hAnsi="Arial" w:cs="Arial"/>
          <w:noProof/>
          <w:lang w:eastAsia="zh-CN"/>
        </w:rPr>
      </w:pPr>
      <w:r w:rsidRPr="00A25C68">
        <w:rPr>
          <w:rFonts w:ascii="Arial" w:hAnsi="Arial" w:cs="Arial" w:hint="eastAsia"/>
          <w:noProof/>
          <w:lang w:eastAsia="zh-CN"/>
        </w:rPr>
        <w:drawing>
          <wp:inline distT="0" distB="0" distL="0" distR="0" wp14:anchorId="216A283B" wp14:editId="00962772">
            <wp:extent cx="3164619" cy="155806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03" cy="15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E6D8" w14:textId="77777777" w:rsidR="009D3F11" w:rsidRPr="00D17260" w:rsidRDefault="00E33769" w:rsidP="003C12E1">
      <w:pPr>
        <w:pStyle w:val="figcap"/>
        <w:rPr>
          <w:rFonts w:cs="Arial"/>
          <w:lang w:eastAsia="zh-CN"/>
        </w:rPr>
      </w:pPr>
      <w:bookmarkStart w:id="27" w:name="_Toc6313538"/>
      <w:r>
        <w:rPr>
          <w:rFonts w:cs="Arial"/>
          <w:lang w:eastAsia="zh-CN"/>
        </w:rPr>
        <w:t>HF5111B</w:t>
      </w:r>
      <w:r w:rsidR="009D3F11">
        <w:rPr>
          <w:rFonts w:cs="Arial" w:hint="eastAsia"/>
          <w:lang w:eastAsia="zh-CN"/>
        </w:rPr>
        <w:t xml:space="preserve"> Side View</w:t>
      </w:r>
      <w:bookmarkEnd w:id="27"/>
    </w:p>
    <w:p w14:paraId="33E7B154" w14:textId="77777777" w:rsidR="00B67012" w:rsidRPr="00544203" w:rsidRDefault="00E33769" w:rsidP="00C2522E">
      <w:pPr>
        <w:pStyle w:val="tblcap"/>
      </w:pPr>
      <w:bookmarkStart w:id="28" w:name="_Toc453849964"/>
      <w:bookmarkStart w:id="29" w:name="_Toc6313533"/>
      <w:r>
        <w:lastRenderedPageBreak/>
        <w:t>HF5111B</w:t>
      </w:r>
      <w:r w:rsidR="003C12E1" w:rsidRPr="00544203">
        <w:t xml:space="preserve"> </w:t>
      </w:r>
      <w:r w:rsidR="009D3F11">
        <w:t>Interface</w:t>
      </w:r>
      <w:r w:rsidR="009D3F11">
        <w:rPr>
          <w:rFonts w:hint="eastAsia"/>
        </w:rPr>
        <w:t xml:space="preserve"> </w:t>
      </w:r>
      <w:r w:rsidR="003C12E1" w:rsidRPr="00544203">
        <w:t>Definition</w:t>
      </w:r>
      <w:bookmarkEnd w:id="28"/>
      <w:bookmarkEnd w:id="29"/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C5221C" w:rsidRPr="00D07041" w14:paraId="5ACB6EE0" w14:textId="77777777" w:rsidTr="00FA179A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5A8ABA95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b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b/>
                <w:lang w:val="en-US" w:eastAsia="zh-CN"/>
              </w:rPr>
              <w:t>Function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1724C285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b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b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78471A5E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b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lang w:eastAsia="zh-CN"/>
              </w:rPr>
              <w:t>Description</w:t>
            </w:r>
          </w:p>
        </w:tc>
      </w:tr>
      <w:tr w:rsidR="00C5221C" w:rsidRPr="00347E01" w14:paraId="02491CFF" w14:textId="77777777" w:rsidTr="001D1430">
        <w:trPr>
          <w:jc w:val="center"/>
        </w:trPr>
        <w:tc>
          <w:tcPr>
            <w:tcW w:w="1384" w:type="dxa"/>
            <w:vMerge w:val="restart"/>
          </w:tcPr>
          <w:p w14:paraId="4969626A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External Interface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F14A95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RJ45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Ethernet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5C71A4F" w14:textId="77777777" w:rsidR="00C5221C" w:rsidRPr="00EA4B1B" w:rsidRDefault="00C5221C" w:rsidP="00326834">
            <w:pPr>
              <w:pStyle w:val="txtr"/>
              <w:rPr>
                <w:lang w:eastAsia="zh-CN"/>
              </w:rPr>
            </w:pPr>
            <w:r w:rsidRPr="00D421AA">
              <w:rPr>
                <w:rFonts w:ascii="微软雅黑" w:eastAsia="微软雅黑" w:hAnsi="微软雅黑" w:hint="eastAsia"/>
                <w:lang w:val="en-US" w:eastAsia="zh-CN"/>
              </w:rPr>
              <w:t>10/100M Ethernet</w:t>
            </w:r>
          </w:p>
        </w:tc>
      </w:tr>
      <w:tr w:rsidR="00C5221C" w:rsidRPr="00347E01" w14:paraId="0A233E5B" w14:textId="77777777" w:rsidTr="001D1430">
        <w:trPr>
          <w:jc w:val="center"/>
        </w:trPr>
        <w:tc>
          <w:tcPr>
            <w:tcW w:w="1384" w:type="dxa"/>
            <w:vMerge/>
          </w:tcPr>
          <w:p w14:paraId="49EA2360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65BF152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RS232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045A04C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RS232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Communication</w:t>
            </w:r>
          </w:p>
        </w:tc>
      </w:tr>
      <w:tr w:rsidR="00C5221C" w:rsidRPr="00347E01" w14:paraId="39F65A3B" w14:textId="77777777" w:rsidTr="001D1430">
        <w:trPr>
          <w:jc w:val="center"/>
        </w:trPr>
        <w:tc>
          <w:tcPr>
            <w:tcW w:w="1384" w:type="dxa"/>
            <w:vMerge/>
          </w:tcPr>
          <w:p w14:paraId="051BEC20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B3E38EC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RS485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/RS422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D1A6DE2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 w:hint="eastAsia"/>
                <w:lang w:val="en-US" w:eastAsia="zh-CN"/>
              </w:rPr>
              <w:t>RS485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/RS422 </w:t>
            </w:r>
            <w:proofErr w:type="spellStart"/>
            <w:r>
              <w:rPr>
                <w:rFonts w:ascii="微软雅黑" w:eastAsia="微软雅黑" w:hAnsi="微软雅黑" w:hint="eastAsia"/>
                <w:lang w:val="en-US" w:eastAsia="zh-CN"/>
              </w:rPr>
              <w:t>Communicaton</w:t>
            </w:r>
            <w:proofErr w:type="spellEnd"/>
          </w:p>
        </w:tc>
      </w:tr>
      <w:tr w:rsidR="00C5221C" w:rsidRPr="00347E01" w14:paraId="7185AC34" w14:textId="77777777" w:rsidTr="001D1430">
        <w:trPr>
          <w:jc w:val="center"/>
        </w:trPr>
        <w:tc>
          <w:tcPr>
            <w:tcW w:w="1384" w:type="dxa"/>
            <w:vMerge/>
          </w:tcPr>
          <w:p w14:paraId="3AF06F30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4E6518A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Earth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2D2F174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Protect Earth</w:t>
            </w:r>
          </w:p>
        </w:tc>
      </w:tr>
      <w:tr w:rsidR="00C5221C" w:rsidRPr="00347E01" w14:paraId="02BEB940" w14:textId="77777777" w:rsidTr="001D1430">
        <w:trPr>
          <w:jc w:val="center"/>
        </w:trPr>
        <w:tc>
          <w:tcPr>
            <w:tcW w:w="1384" w:type="dxa"/>
            <w:vMerge/>
          </w:tcPr>
          <w:p w14:paraId="302C4885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E6EA03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/>
                <w:lang w:val="en-US" w:eastAsia="zh-CN"/>
              </w:rPr>
              <w:t>DC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/>
                <w:lang w:val="en-US" w:eastAsia="zh-CN"/>
              </w:rPr>
              <w:t>Input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EAC4AD0" w14:textId="77777777" w:rsidR="00C5221C" w:rsidRPr="00EA4B1B" w:rsidRDefault="00C5221C" w:rsidP="00C5221C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DC Power </w:t>
            </w:r>
            <w:r>
              <w:rPr>
                <w:rFonts w:ascii="微软雅黑" w:eastAsia="微软雅黑" w:hAnsi="微软雅黑"/>
                <w:lang w:val="en-US" w:eastAsia="zh-CN"/>
              </w:rPr>
              <w:t>5~36</w:t>
            </w:r>
            <w:proofErr w:type="gramStart"/>
            <w:r w:rsidRPr="00EA4B1B">
              <w:rPr>
                <w:rFonts w:ascii="微软雅黑" w:eastAsia="微软雅黑" w:hAnsi="微软雅黑"/>
                <w:lang w:val="en-US" w:eastAsia="zh-CN"/>
              </w:rPr>
              <w:t xml:space="preserve">V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Input</w:t>
            </w:r>
            <w:proofErr w:type="gramEnd"/>
            <w:r w:rsidRPr="00EA4B1B"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/>
                <w:lang w:val="en-US" w:eastAsia="zh-CN"/>
              </w:rPr>
              <w:t>or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9~50VDC</w:t>
            </w:r>
          </w:p>
        </w:tc>
      </w:tr>
      <w:tr w:rsidR="00C5221C" w:rsidRPr="00347E01" w14:paraId="23942069" w14:textId="77777777" w:rsidTr="001D1430">
        <w:trPr>
          <w:jc w:val="center"/>
        </w:trPr>
        <w:tc>
          <w:tcPr>
            <w:tcW w:w="1384" w:type="dxa"/>
            <w:vMerge w:val="restart"/>
          </w:tcPr>
          <w:p w14:paraId="69D57BC1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/>
                <w:lang w:val="en-US" w:eastAsia="zh-CN"/>
              </w:rPr>
              <w:t>LED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Indicator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F97B19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EA4B1B">
              <w:rPr>
                <w:rFonts w:ascii="微软雅黑" w:eastAsia="微软雅黑" w:hAnsi="微软雅黑"/>
                <w:lang w:val="en-US" w:eastAsia="zh-CN"/>
              </w:rPr>
              <w:t>Power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6F452B6" w14:textId="77777777" w:rsidR="00C5221C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Internal Power </w:t>
            </w:r>
            <w:proofErr w:type="gramStart"/>
            <w:r>
              <w:rPr>
                <w:rFonts w:ascii="微软雅黑" w:eastAsia="微软雅黑" w:hAnsi="微软雅黑" w:hint="eastAsia"/>
                <w:lang w:val="en-US" w:eastAsia="zh-CN"/>
              </w:rPr>
              <w:t>Supply  Indicator</w:t>
            </w:r>
            <w:proofErr w:type="gramEnd"/>
          </w:p>
          <w:p w14:paraId="0615E7CA" w14:textId="77777777" w:rsidR="00BE19FB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On：Power is OK</w:t>
            </w:r>
          </w:p>
          <w:p w14:paraId="1169D16E" w14:textId="77777777" w:rsidR="00BE19FB" w:rsidRPr="00EA4B1B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Off：Power is NG</w:t>
            </w:r>
          </w:p>
        </w:tc>
      </w:tr>
      <w:tr w:rsidR="00C5221C" w:rsidRPr="00347E01" w14:paraId="7DE0975E" w14:textId="77777777" w:rsidTr="001D1430">
        <w:trPr>
          <w:jc w:val="center"/>
        </w:trPr>
        <w:tc>
          <w:tcPr>
            <w:tcW w:w="1384" w:type="dxa"/>
            <w:vMerge/>
          </w:tcPr>
          <w:p w14:paraId="04AC1F82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A417D04" w14:textId="77777777" w:rsidR="00C5221C" w:rsidRPr="00EA4B1B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Link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D65E489" w14:textId="77777777" w:rsidR="00C5221C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Connection </w:t>
            </w:r>
            <w:r w:rsidR="00C5221C">
              <w:rPr>
                <w:rFonts w:ascii="微软雅黑" w:eastAsia="微软雅黑" w:hAnsi="微软雅黑" w:hint="eastAsia"/>
                <w:lang w:val="en-US" w:eastAsia="zh-CN"/>
              </w:rPr>
              <w:t>Indicator</w:t>
            </w:r>
          </w:p>
          <w:p w14:paraId="68FD2CB1" w14:textId="77777777" w:rsidR="00C5221C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On: 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Ethernet connection is OK</w:t>
            </w:r>
          </w:p>
          <w:p w14:paraId="53A862BC" w14:textId="77777777" w:rsidR="00C5221C" w:rsidRPr="00EA4B1B" w:rsidRDefault="00C5221C" w:rsidP="00BE19FB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Off: 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No Ethernet connection</w:t>
            </w:r>
          </w:p>
        </w:tc>
      </w:tr>
      <w:tr w:rsidR="00C5221C" w:rsidRPr="00347E01" w14:paraId="553320F6" w14:textId="77777777" w:rsidTr="001D1430">
        <w:trPr>
          <w:jc w:val="center"/>
        </w:trPr>
        <w:tc>
          <w:tcPr>
            <w:tcW w:w="1384" w:type="dxa"/>
            <w:vMerge/>
          </w:tcPr>
          <w:p w14:paraId="2C1BDF85" w14:textId="77777777" w:rsidR="00C5221C" w:rsidRPr="00EA4B1B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5ABA39" w14:textId="77777777" w:rsidR="00C5221C" w:rsidRPr="00EA4B1B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Active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7A6EC6E" w14:textId="77777777" w:rsidR="00C5221C" w:rsidRDefault="00BE19FB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hint="eastAsia"/>
              </w:rPr>
              <w:t>Data</w:t>
            </w:r>
            <w:r>
              <w:rPr>
                <w:rFonts w:hint="eastAsia"/>
                <w:lang w:eastAsia="zh-CN"/>
              </w:rPr>
              <w:t xml:space="preserve"> transfer </w:t>
            </w:r>
            <w:r w:rsidR="00C5221C">
              <w:rPr>
                <w:rFonts w:hint="eastAsia"/>
                <w:lang w:eastAsia="zh-CN"/>
              </w:rPr>
              <w:t>I</w:t>
            </w:r>
            <w:r>
              <w:t>ndicator</w:t>
            </w:r>
          </w:p>
          <w:p w14:paraId="09C91BFE" w14:textId="77777777" w:rsidR="00C5221C" w:rsidRDefault="00C5221C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On：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 xml:space="preserve">Data is </w:t>
            </w:r>
            <w:proofErr w:type="spellStart"/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transfering</w:t>
            </w:r>
            <w:proofErr w:type="spellEnd"/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.</w:t>
            </w:r>
          </w:p>
          <w:p w14:paraId="0343A58F" w14:textId="77777777" w:rsidR="00C5221C" w:rsidRPr="00CE535C" w:rsidRDefault="00C5221C" w:rsidP="00326834">
            <w:pPr>
              <w:pStyle w:val="txtr"/>
              <w:rPr>
                <w:lang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Off：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 xml:space="preserve">No data </w:t>
            </w:r>
            <w:r w:rsidR="00BE19FB">
              <w:rPr>
                <w:rFonts w:ascii="微软雅黑" w:eastAsia="微软雅黑" w:hAnsi="微软雅黑"/>
                <w:lang w:val="en-US" w:eastAsia="zh-CN"/>
              </w:rPr>
              <w:t>transfer</w:t>
            </w:r>
          </w:p>
        </w:tc>
      </w:tr>
      <w:tr w:rsidR="00C5221C" w:rsidRPr="00347E01" w14:paraId="3BE466B5" w14:textId="77777777" w:rsidTr="001D1430">
        <w:trPr>
          <w:jc w:val="center"/>
        </w:trPr>
        <w:tc>
          <w:tcPr>
            <w:tcW w:w="1384" w:type="dxa"/>
          </w:tcPr>
          <w:p w14:paraId="2584582F" w14:textId="77777777" w:rsidR="00C5221C" w:rsidRPr="00EA4B1B" w:rsidRDefault="00C5221C" w:rsidP="00FA179A">
            <w:pPr>
              <w:pStyle w:val="txtr"/>
              <w:spacing w:line="240" w:lineRule="auto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Button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37D33F" w14:textId="77777777" w:rsidR="00C5221C" w:rsidRPr="00EA4B1B" w:rsidRDefault="00BE19FB" w:rsidP="00FA179A">
            <w:pPr>
              <w:pStyle w:val="txtr"/>
              <w:spacing w:line="240" w:lineRule="auto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Reset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5AFFF5D" w14:textId="77777777" w:rsidR="00C5221C" w:rsidRPr="00EA4B1B" w:rsidRDefault="00C5221C" w:rsidP="00FA179A">
            <w:pPr>
              <w:pStyle w:val="txtr"/>
              <w:spacing w:line="240" w:lineRule="auto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Re</w:t>
            </w:r>
            <w:r w:rsidR="00BE19FB">
              <w:rPr>
                <w:rFonts w:ascii="微软雅黑" w:eastAsia="微软雅黑" w:hAnsi="微软雅黑" w:hint="eastAsia"/>
                <w:lang w:val="en-US" w:eastAsia="zh-CN"/>
              </w:rPr>
              <w:t>set device</w:t>
            </w:r>
          </w:p>
        </w:tc>
      </w:tr>
      <w:tr w:rsidR="00326834" w:rsidRPr="00347E01" w14:paraId="111C57AC" w14:textId="77777777" w:rsidTr="001D1430">
        <w:trPr>
          <w:jc w:val="center"/>
        </w:trPr>
        <w:tc>
          <w:tcPr>
            <w:tcW w:w="1384" w:type="dxa"/>
          </w:tcPr>
          <w:p w14:paraId="4444F203" w14:textId="77777777" w:rsidR="00326834" w:rsidRDefault="00326834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Switch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054923" w14:textId="77777777" w:rsidR="00326834" w:rsidRDefault="00326834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Protect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9D39AB4" w14:textId="77777777" w:rsidR="00326834" w:rsidRDefault="00D31EA6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Device parameter protect</w:t>
            </w:r>
          </w:p>
          <w:p w14:paraId="45E2E72C" w14:textId="77777777" w:rsidR="00D31EA6" w:rsidRDefault="00D31EA6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O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n: Enable protect, working parameter </w:t>
            </w:r>
            <w:proofErr w:type="spellStart"/>
            <w:r>
              <w:rPr>
                <w:rFonts w:ascii="微软雅黑" w:eastAsia="微软雅黑" w:hAnsi="微软雅黑" w:hint="eastAsia"/>
                <w:lang w:val="en-US" w:eastAsia="zh-CN"/>
              </w:rPr>
              <w:t>can not</w:t>
            </w:r>
            <w:proofErr w:type="spellEnd"/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be modified.</w:t>
            </w:r>
          </w:p>
          <w:p w14:paraId="2CCB5F86" w14:textId="77777777" w:rsidR="00D31EA6" w:rsidRDefault="00D31EA6" w:rsidP="00326834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Off: Disable protect.</w:t>
            </w:r>
          </w:p>
        </w:tc>
      </w:tr>
    </w:tbl>
    <w:p w14:paraId="075C199C" w14:textId="77777777" w:rsidR="00D31EA6" w:rsidRPr="00FA179A" w:rsidRDefault="00D31EA6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0" w:name="_Toc455585659"/>
      <w:bookmarkStart w:id="31" w:name="_Toc453849938"/>
      <w:bookmarkStart w:id="32" w:name="_Toc6313555"/>
      <w:r w:rsidRPr="00FA179A">
        <w:rPr>
          <w:rFonts w:ascii="Arial" w:hAnsi="Arial" w:cs="Arial" w:hint="eastAsia"/>
          <w:lang w:eastAsia="zh-CN"/>
        </w:rPr>
        <w:t>RS232 Interface</w:t>
      </w:r>
      <w:bookmarkEnd w:id="30"/>
      <w:bookmarkEnd w:id="32"/>
    </w:p>
    <w:p w14:paraId="734F2B05" w14:textId="77777777" w:rsidR="00D31EA6" w:rsidRPr="007C2489" w:rsidRDefault="00D31EA6" w:rsidP="00D31EA6">
      <w:pPr>
        <w:rPr>
          <w:lang w:eastAsia="zh-CN"/>
        </w:rPr>
      </w:pPr>
      <w:r>
        <w:rPr>
          <w:rFonts w:hint="eastAsia"/>
          <w:lang w:eastAsia="zh-CN"/>
        </w:rPr>
        <w:t xml:space="preserve">Device serial port is male(needle), RS232 voltage </w:t>
      </w:r>
      <w:proofErr w:type="gramStart"/>
      <w:r>
        <w:rPr>
          <w:rFonts w:hint="eastAsia"/>
          <w:lang w:eastAsia="zh-CN"/>
        </w:rPr>
        <w:t>level(</w:t>
      </w:r>
      <w:proofErr w:type="gramEnd"/>
      <w:r>
        <w:rPr>
          <w:rFonts w:hint="eastAsia"/>
          <w:lang w:eastAsia="zh-CN"/>
        </w:rPr>
        <w:t xml:space="preserve">can connect to PC directly), Pin Order is </w:t>
      </w:r>
      <w:proofErr w:type="spellStart"/>
      <w:r>
        <w:rPr>
          <w:rFonts w:hint="eastAsia"/>
          <w:lang w:eastAsia="zh-CN"/>
        </w:rPr>
        <w:t>cosistent</w:t>
      </w:r>
      <w:proofErr w:type="spellEnd"/>
      <w:r>
        <w:rPr>
          <w:rFonts w:hint="eastAsia"/>
          <w:lang w:eastAsia="zh-CN"/>
        </w:rPr>
        <w:t xml:space="preserve"> with PC COM port. Use cross Cable connected with </w:t>
      </w:r>
      <w:proofErr w:type="gramStart"/>
      <w:r>
        <w:rPr>
          <w:rFonts w:hint="eastAsia"/>
          <w:lang w:eastAsia="zh-CN"/>
        </w:rPr>
        <w:t>PC(</w:t>
      </w:r>
      <w:proofErr w:type="gramEnd"/>
      <w:r>
        <w:rPr>
          <w:rFonts w:hint="eastAsia"/>
          <w:lang w:eastAsia="zh-CN"/>
        </w:rPr>
        <w:t xml:space="preserve">2-3 cross, 7-8 cross, 5-5 direct, 7-8 no connection), see the following table for pin </w:t>
      </w:r>
      <w:proofErr w:type="spellStart"/>
      <w:r>
        <w:rPr>
          <w:rFonts w:hint="eastAsia"/>
          <w:lang w:eastAsia="zh-CN"/>
        </w:rPr>
        <w:t>defination</w:t>
      </w:r>
      <w:proofErr w:type="spellEnd"/>
      <w:r>
        <w:rPr>
          <w:rFonts w:hint="eastAsia"/>
          <w:lang w:eastAsia="zh-CN"/>
        </w:rPr>
        <w:t>.</w:t>
      </w:r>
    </w:p>
    <w:p w14:paraId="3F32453E" w14:textId="77777777" w:rsidR="00D31EA6" w:rsidRDefault="00D31EA6" w:rsidP="00D31EA6">
      <w:pPr>
        <w:jc w:val="center"/>
        <w:rPr>
          <w:lang w:eastAsia="zh-CN"/>
        </w:rPr>
      </w:pPr>
      <w:r w:rsidRPr="007C2489">
        <w:rPr>
          <w:rFonts w:hint="eastAsia"/>
          <w:noProof/>
          <w:lang w:eastAsia="zh-CN"/>
        </w:rPr>
        <w:drawing>
          <wp:inline distT="0" distB="0" distL="0" distR="0" wp14:anchorId="1B73E2E2" wp14:editId="47D3C0DC">
            <wp:extent cx="1025525" cy="636270"/>
            <wp:effectExtent l="19050" t="0" r="3175" b="0"/>
            <wp:docPr id="12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7410E" w14:textId="77777777" w:rsidR="00D31EA6" w:rsidRDefault="00D31EA6" w:rsidP="00D31EA6">
      <w:pPr>
        <w:pStyle w:val="figcap"/>
        <w:rPr>
          <w:lang w:eastAsia="zh-CN"/>
        </w:rPr>
      </w:pPr>
      <w:bookmarkStart w:id="33" w:name="_Toc455585454"/>
      <w:bookmarkStart w:id="34" w:name="_Toc6313539"/>
      <w:r>
        <w:rPr>
          <w:rFonts w:hint="eastAsia"/>
          <w:lang w:eastAsia="zh-CN"/>
        </w:rPr>
        <w:t>RS</w:t>
      </w:r>
      <w:proofErr w:type="gramStart"/>
      <w:r>
        <w:rPr>
          <w:rFonts w:hint="eastAsia"/>
          <w:lang w:eastAsia="zh-CN"/>
        </w:rPr>
        <w:t xml:space="preserve">232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Pin</w:t>
      </w:r>
      <w:proofErr w:type="gram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Defination</w:t>
      </w:r>
      <w:proofErr w:type="spellEnd"/>
      <w:r>
        <w:rPr>
          <w:rFonts w:hint="eastAsia"/>
          <w:lang w:eastAsia="zh-CN"/>
        </w:rPr>
        <w:t>(Male/Needle Type)</w:t>
      </w:r>
      <w:bookmarkEnd w:id="33"/>
      <w:bookmarkEnd w:id="34"/>
    </w:p>
    <w:p w14:paraId="73A76E48" w14:textId="77777777" w:rsidR="00D31EA6" w:rsidRPr="007C2489" w:rsidRDefault="00D31EA6" w:rsidP="005F2075">
      <w:pPr>
        <w:pStyle w:val="tblcap"/>
      </w:pPr>
      <w:bookmarkStart w:id="35" w:name="_Toc455585447"/>
      <w:bookmarkStart w:id="36" w:name="_Toc6313534"/>
      <w:r w:rsidRPr="005F2075">
        <w:rPr>
          <w:rFonts w:hint="eastAsia"/>
        </w:rPr>
        <w:t>RS232 Interface</w:t>
      </w:r>
      <w:bookmarkEnd w:id="35"/>
      <w:bookmarkEnd w:id="36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D31EA6" w:rsidRPr="001F0BE6" w14:paraId="7158B757" w14:textId="77777777" w:rsidTr="00AB79AA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793EA2D5" w14:textId="77777777" w:rsidR="00D31EA6" w:rsidRPr="007C2489" w:rsidRDefault="00D31EA6" w:rsidP="00AB79AA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Pin Number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72F9CE1F" w14:textId="77777777" w:rsidR="00D31EA6" w:rsidRPr="007C2489" w:rsidRDefault="00D31EA6" w:rsidP="00AB79AA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74656821" w14:textId="77777777" w:rsidR="00D31EA6" w:rsidRPr="00954EA4" w:rsidRDefault="00D31EA6" w:rsidP="00AB79AA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 w:rsidRPr="00954EA4">
              <w:rPr>
                <w:rFonts w:ascii="微软雅黑" w:eastAsia="微软雅黑" w:hAnsi="微软雅黑" w:hint="eastAsia"/>
                <w:lang w:val="en-US" w:eastAsia="zh-CN"/>
              </w:rPr>
              <w:t>Description</w:t>
            </w:r>
          </w:p>
        </w:tc>
      </w:tr>
      <w:tr w:rsidR="00D31EA6" w:rsidRPr="001F0BE6" w14:paraId="4903A9A5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737E8076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131272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1B788B1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 w:line="259" w:lineRule="atLeast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Receive Data</w:t>
            </w:r>
          </w:p>
        </w:tc>
      </w:tr>
      <w:tr w:rsidR="00D31EA6" w:rsidRPr="001F0BE6" w14:paraId="2EBAC8E9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2C8FF363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78EBA4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EF4C1C8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Send Data</w:t>
            </w:r>
          </w:p>
        </w:tc>
      </w:tr>
      <w:tr w:rsidR="00D31EA6" w:rsidRPr="001F0BE6" w14:paraId="3F1CAB59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4EBA4F69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8554E5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216C8A9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GND</w:t>
            </w:r>
          </w:p>
        </w:tc>
      </w:tr>
      <w:tr w:rsidR="00D31EA6" w:rsidRPr="001F0BE6" w14:paraId="6B643DD8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49E658C4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lastRenderedPageBreak/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E8231C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8979CB8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Request to Send</w:t>
            </w:r>
          </w:p>
        </w:tc>
      </w:tr>
      <w:tr w:rsidR="00D31EA6" w:rsidRPr="001F0BE6" w14:paraId="3191BF8E" w14:textId="77777777" w:rsidTr="00AB79AA">
        <w:trPr>
          <w:trHeight w:val="20"/>
          <w:jc w:val="center"/>
        </w:trPr>
        <w:tc>
          <w:tcPr>
            <w:tcW w:w="1384" w:type="dxa"/>
            <w:vAlign w:val="center"/>
          </w:tcPr>
          <w:p w14:paraId="7FA5832C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A62AFF" w14:textId="77777777" w:rsidR="00D31EA6" w:rsidRPr="003A2E5C" w:rsidRDefault="00D31EA6" w:rsidP="00AB79AA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0CC1D6E" w14:textId="77777777" w:rsidR="00D31EA6" w:rsidRPr="003A2E5C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Clear to Send</w:t>
            </w:r>
          </w:p>
        </w:tc>
      </w:tr>
    </w:tbl>
    <w:p w14:paraId="3F6E8613" w14:textId="77777777" w:rsidR="00D31EA6" w:rsidRPr="00CD5691" w:rsidRDefault="00D31EA6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7" w:name="_Toc455585660"/>
      <w:bookmarkStart w:id="38" w:name="_Toc6313556"/>
      <w:r w:rsidRPr="00CD5691">
        <w:rPr>
          <w:rFonts w:ascii="Arial" w:hAnsi="Arial" w:cs="Arial" w:hint="eastAsia"/>
          <w:lang w:eastAsia="zh-CN"/>
        </w:rPr>
        <w:t>RS485 Interface</w:t>
      </w:r>
      <w:bookmarkEnd w:id="37"/>
      <w:bookmarkEnd w:id="38"/>
    </w:p>
    <w:p w14:paraId="0E1A63EE" w14:textId="77777777" w:rsidR="00D31EA6" w:rsidRDefault="00D31EA6" w:rsidP="00D31EA6">
      <w:pPr>
        <w:rPr>
          <w:lang w:eastAsia="zh-CN"/>
        </w:rPr>
      </w:pPr>
      <w:r>
        <w:rPr>
          <w:rFonts w:hint="eastAsia"/>
          <w:lang w:eastAsia="zh-CN"/>
        </w:rPr>
        <w:t xml:space="preserve">RS485 use two wire links, A(DATA+), B(DATA-). Connect </w:t>
      </w:r>
      <w:proofErr w:type="gramStart"/>
      <w:r>
        <w:rPr>
          <w:rFonts w:hint="eastAsia"/>
          <w:lang w:eastAsia="zh-CN"/>
        </w:rPr>
        <w:t>A(</w:t>
      </w:r>
      <w:proofErr w:type="gramEnd"/>
      <w:r>
        <w:rPr>
          <w:rFonts w:hint="eastAsia"/>
          <w:lang w:eastAsia="zh-CN"/>
        </w:rPr>
        <w:t>+) to A(+), B(-) to B(-) for communication.</w:t>
      </w:r>
    </w:p>
    <w:p w14:paraId="2578552A" w14:textId="77777777" w:rsidR="003A2E5C" w:rsidRDefault="003A2E5C" w:rsidP="00D31EA6">
      <w:pPr>
        <w:rPr>
          <w:lang w:eastAsia="zh-CN"/>
        </w:rPr>
      </w:pPr>
      <w:r>
        <w:rPr>
          <w:rFonts w:hint="eastAsia"/>
          <w:lang w:eastAsia="zh-CN"/>
        </w:rPr>
        <w:t>The RS485 interface support maximum 32 485 device, special hardware version can support max 255 device</w:t>
      </w:r>
      <w:r>
        <w:rPr>
          <w:lang w:eastAsia="zh-CN"/>
        </w:rPr>
        <w:t>. The cable maximum length is 1200 meters. Need to add 120Ohm terminal resistor for over 300 meters.</w:t>
      </w:r>
    </w:p>
    <w:p w14:paraId="1467EC79" w14:textId="77777777" w:rsidR="00CD5691" w:rsidRPr="00CD5691" w:rsidRDefault="00CD5691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9" w:name="_Toc6313557"/>
      <w:r>
        <w:rPr>
          <w:rFonts w:ascii="Arial" w:hAnsi="Arial" w:cs="Arial" w:hint="eastAsia"/>
          <w:lang w:eastAsia="zh-CN"/>
        </w:rPr>
        <w:t>RS4</w:t>
      </w:r>
      <w:r>
        <w:rPr>
          <w:rFonts w:ascii="Arial" w:hAnsi="Arial" w:cs="Arial"/>
          <w:lang w:eastAsia="zh-CN"/>
        </w:rPr>
        <w:t xml:space="preserve">22 </w:t>
      </w:r>
      <w:r w:rsidRPr="00CD5691">
        <w:rPr>
          <w:rFonts w:ascii="Arial" w:hAnsi="Arial" w:cs="Arial" w:hint="eastAsia"/>
          <w:lang w:eastAsia="zh-CN"/>
        </w:rPr>
        <w:t>Interface</w:t>
      </w:r>
      <w:bookmarkEnd w:id="39"/>
    </w:p>
    <w:p w14:paraId="71E7AAFB" w14:textId="77777777" w:rsidR="00CD5691" w:rsidRDefault="00CD5691" w:rsidP="00CD5691">
      <w:pPr>
        <w:autoSpaceDE w:val="0"/>
        <w:autoSpaceDN w:val="0"/>
        <w:adjustRightInd w:val="0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RS422</w:t>
      </w:r>
      <w:r>
        <w:rPr>
          <w:rFonts w:ascii="Arial" w:hAnsi="Arial" w:cs="Arial"/>
          <w:lang w:val="en-GB" w:eastAsia="zh-CN"/>
        </w:rPr>
        <w:t xml:space="preserve"> interface use </w:t>
      </w:r>
      <w:r>
        <w:rPr>
          <w:rFonts w:ascii="Arial" w:hAnsi="Arial" w:cs="Arial" w:hint="eastAsia"/>
          <w:lang w:val="en-GB" w:eastAsia="zh-CN"/>
        </w:rPr>
        <w:t>T+</w:t>
      </w:r>
      <w:r>
        <w:rPr>
          <w:rFonts w:ascii="Arial" w:hAnsi="Arial" w:cs="Arial"/>
          <w:lang w:val="en-GB" w:eastAsia="zh-CN"/>
        </w:rPr>
        <w:t>/T-/R+/R-, cross connect to device as the following picture.</w:t>
      </w:r>
    </w:p>
    <w:tbl>
      <w:tblPr>
        <w:tblW w:w="62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717"/>
      </w:tblGrid>
      <w:tr w:rsidR="00CD5691" w14:paraId="70787FC8" w14:textId="77777777" w:rsidTr="00AB79AA">
        <w:trPr>
          <w:trHeight w:val="270"/>
          <w:tblHeader/>
          <w:jc w:val="center"/>
        </w:trPr>
        <w:tc>
          <w:tcPr>
            <w:tcW w:w="1559" w:type="dxa"/>
            <w:shd w:val="clear" w:color="auto" w:fill="C0C0C0"/>
            <w:vAlign w:val="center"/>
          </w:tcPr>
          <w:p w14:paraId="5F9754E5" w14:textId="77777777" w:rsidR="00CD5691" w:rsidRPr="00CD5691" w:rsidRDefault="00CD5691" w:rsidP="00AB79AA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4BA0BCD1" w14:textId="77777777" w:rsidR="00CD5691" w:rsidRPr="00CD5691" w:rsidRDefault="00CD5691" w:rsidP="00AB79AA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  <w:t>Description</w:t>
            </w:r>
          </w:p>
        </w:tc>
      </w:tr>
      <w:tr w:rsidR="00CD5691" w14:paraId="6D8D17FE" w14:textId="77777777" w:rsidTr="00AB79AA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59CAFE09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B808C24" w14:textId="77777777" w:rsidR="00CD5691" w:rsidRPr="007F11B3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CD5691" w14:paraId="6A0A0227" w14:textId="77777777" w:rsidTr="00AB79AA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58DE6016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6190CB9" w14:textId="77777777" w:rsidR="00CD5691" w:rsidRPr="007F11B3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CD5691" w14:paraId="0B082A8B" w14:textId="77777777" w:rsidTr="00AB79AA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1D01700E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B34936A" w14:textId="77777777" w:rsidR="00CD5691" w:rsidRPr="007F11B3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CD5691" w14:paraId="73EC87CD" w14:textId="77777777" w:rsidTr="00AB79AA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5354D296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81FB841" w14:textId="77777777" w:rsidR="00CD5691" w:rsidRDefault="00CD5691" w:rsidP="00AB79AA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Data-</w:t>
            </w:r>
          </w:p>
        </w:tc>
      </w:tr>
    </w:tbl>
    <w:p w14:paraId="5422BCC8" w14:textId="77777777" w:rsidR="00CD5691" w:rsidRDefault="00CD5691" w:rsidP="00CD5691">
      <w:pPr>
        <w:autoSpaceDE w:val="0"/>
        <w:autoSpaceDN w:val="0"/>
        <w:adjustRightInd w:val="0"/>
        <w:jc w:val="center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219A8536" wp14:editId="3FF53D23">
            <wp:extent cx="3387090" cy="12801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217E" w14:textId="77777777" w:rsidR="00CD5691" w:rsidRPr="00CD5691" w:rsidRDefault="00E33769" w:rsidP="00D31EA6">
      <w:pPr>
        <w:pStyle w:val="figcap"/>
        <w:autoSpaceDE w:val="0"/>
        <w:autoSpaceDN w:val="0"/>
        <w:adjustRightInd w:val="0"/>
        <w:rPr>
          <w:lang w:eastAsia="zh-CN"/>
        </w:rPr>
      </w:pPr>
      <w:bookmarkStart w:id="40" w:name="_Toc466635933"/>
      <w:bookmarkStart w:id="41" w:name="_Toc6313540"/>
      <w:r>
        <w:rPr>
          <w:rFonts w:cs="Arial"/>
          <w:lang w:eastAsia="zh-CN"/>
        </w:rPr>
        <w:t>HF5111B</w:t>
      </w:r>
      <w:r w:rsidR="00CD5691" w:rsidRPr="00CD5691">
        <w:rPr>
          <w:rFonts w:cs="Arial" w:hint="eastAsia"/>
          <w:lang w:eastAsia="zh-CN"/>
        </w:rPr>
        <w:t xml:space="preserve"> RS422</w:t>
      </w:r>
      <w:bookmarkEnd w:id="40"/>
      <w:r w:rsidR="00CD5691" w:rsidRPr="00CD5691">
        <w:rPr>
          <w:rFonts w:cs="Arial"/>
          <w:lang w:eastAsia="zh-CN"/>
        </w:rPr>
        <w:t xml:space="preserve"> </w:t>
      </w:r>
      <w:proofErr w:type="spellStart"/>
      <w:r w:rsidR="00CD5691" w:rsidRPr="00CD5691">
        <w:rPr>
          <w:rFonts w:cs="Arial"/>
          <w:lang w:eastAsia="zh-CN"/>
        </w:rPr>
        <w:t>Connectioin</w:t>
      </w:r>
      <w:bookmarkEnd w:id="41"/>
      <w:proofErr w:type="spellEnd"/>
    </w:p>
    <w:p w14:paraId="4D5EBAA3" w14:textId="77777777" w:rsidR="00D31EA6" w:rsidRPr="00CD5691" w:rsidRDefault="00D31EA6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42" w:name="_Toc455585661"/>
      <w:bookmarkStart w:id="43" w:name="_Toc6313558"/>
      <w:r w:rsidRPr="00CD5691">
        <w:rPr>
          <w:rFonts w:ascii="Arial" w:hAnsi="Arial" w:cs="Arial" w:hint="eastAsia"/>
          <w:lang w:eastAsia="zh-CN"/>
        </w:rPr>
        <w:t>RJ45 Interface</w:t>
      </w:r>
      <w:bookmarkEnd w:id="42"/>
      <w:bookmarkEnd w:id="43"/>
    </w:p>
    <w:p w14:paraId="462ACD37" w14:textId="77777777" w:rsidR="00D31EA6" w:rsidRPr="00255479" w:rsidRDefault="00D31EA6" w:rsidP="00D31EA6">
      <w:pPr>
        <w:rPr>
          <w:lang w:eastAsia="zh-CN"/>
        </w:rPr>
      </w:pPr>
      <w:r>
        <w:rPr>
          <w:rFonts w:hint="eastAsia"/>
          <w:lang w:eastAsia="zh-CN"/>
        </w:rPr>
        <w:t xml:space="preserve">Ethernet port is 10M/100M adaptive, support AUTO MDI/MDIX which means it support direct connecting to PC with Ethernet cable. </w:t>
      </w:r>
    </w:p>
    <w:p w14:paraId="730F9430" w14:textId="77777777" w:rsidR="00D31EA6" w:rsidRDefault="00D31EA6" w:rsidP="006057E3">
      <w:pPr>
        <w:spacing w:before="0"/>
        <w:jc w:val="center"/>
        <w:rPr>
          <w:lang w:eastAsia="zh-CN"/>
        </w:rPr>
      </w:pPr>
      <w:r w:rsidRPr="0002784D">
        <w:rPr>
          <w:rFonts w:hint="eastAsia"/>
          <w:noProof/>
          <w:lang w:eastAsia="zh-CN"/>
        </w:rPr>
        <w:drawing>
          <wp:inline distT="0" distB="0" distL="0" distR="0" wp14:anchorId="3E373D5C" wp14:editId="6839BD7F">
            <wp:extent cx="819150" cy="874395"/>
            <wp:effectExtent l="19050" t="0" r="0" b="0"/>
            <wp:docPr id="6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4F424" w14:textId="77777777" w:rsidR="00D31EA6" w:rsidRDefault="00D31EA6" w:rsidP="00D31EA6">
      <w:pPr>
        <w:pStyle w:val="figcap"/>
        <w:rPr>
          <w:lang w:eastAsia="zh-CN"/>
        </w:rPr>
      </w:pPr>
      <w:bookmarkStart w:id="44" w:name="_Toc455585455"/>
      <w:bookmarkStart w:id="45" w:name="_Toc6313541"/>
      <w:r>
        <w:rPr>
          <w:rFonts w:hint="eastAsia"/>
          <w:lang w:eastAsia="zh-CN"/>
        </w:rPr>
        <w:t>RJ</w:t>
      </w:r>
      <w:proofErr w:type="gramStart"/>
      <w:r>
        <w:rPr>
          <w:rFonts w:hint="eastAsia"/>
          <w:lang w:eastAsia="zh-CN"/>
        </w:rPr>
        <w:t xml:space="preserve">45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Pin</w:t>
      </w:r>
      <w:proofErr w:type="gram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Defination</w:t>
      </w:r>
      <w:bookmarkEnd w:id="44"/>
      <w:bookmarkEnd w:id="45"/>
      <w:proofErr w:type="spellEnd"/>
    </w:p>
    <w:p w14:paraId="3406E8EA" w14:textId="77777777" w:rsidR="00D31EA6" w:rsidRPr="001203CB" w:rsidRDefault="00D31EA6" w:rsidP="001203CB">
      <w:pPr>
        <w:pStyle w:val="tblcap"/>
      </w:pPr>
      <w:bookmarkStart w:id="46" w:name="_Toc455585448"/>
      <w:bookmarkStart w:id="47" w:name="_Toc6313535"/>
      <w:r w:rsidRPr="001203CB">
        <w:rPr>
          <w:rFonts w:hint="eastAsia"/>
        </w:rPr>
        <w:lastRenderedPageBreak/>
        <w:t>RJ45 Interface</w:t>
      </w:r>
      <w:bookmarkEnd w:id="46"/>
      <w:bookmarkEnd w:id="47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D31EA6" w:rsidRPr="001F0BE6" w14:paraId="4C636B13" w14:textId="77777777" w:rsidTr="00AB79AA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082218B3" w14:textId="77777777" w:rsidR="00D31EA6" w:rsidRPr="001F0BE6" w:rsidRDefault="00D31EA6" w:rsidP="00AB79AA">
            <w:pPr>
              <w:pStyle w:val="txtr"/>
              <w:jc w:val="both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Pin Number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1F1A4DA4" w14:textId="77777777" w:rsidR="00D31EA6" w:rsidRPr="001F0BE6" w:rsidRDefault="00D31EA6" w:rsidP="00AB79AA">
            <w:pPr>
              <w:pStyle w:val="txtr"/>
              <w:jc w:val="both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4F215269" w14:textId="77777777" w:rsidR="00D31EA6" w:rsidRPr="001F0BE6" w:rsidRDefault="00D31EA6" w:rsidP="00AB79AA">
            <w:pPr>
              <w:pStyle w:val="txtr"/>
              <w:jc w:val="both"/>
              <w:rPr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Description</w:t>
            </w:r>
          </w:p>
        </w:tc>
      </w:tr>
      <w:tr w:rsidR="00D31EA6" w:rsidRPr="001F0BE6" w14:paraId="6B90920B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1D0F8515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712D8C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BED5988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Transfer Data+</w:t>
            </w:r>
          </w:p>
        </w:tc>
      </w:tr>
      <w:tr w:rsidR="00D31EA6" w:rsidRPr="001F0BE6" w14:paraId="26646FC5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243F8F75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6F3EDE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7CB8971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Transfer Data-</w:t>
            </w:r>
          </w:p>
        </w:tc>
      </w:tr>
      <w:tr w:rsidR="00D31EA6" w:rsidRPr="001F0BE6" w14:paraId="13738F60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7620A97C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1300D7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A142F9E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Receive Data+</w:t>
            </w:r>
          </w:p>
        </w:tc>
      </w:tr>
      <w:tr w:rsidR="00D31EA6" w:rsidRPr="001F0BE6" w14:paraId="61C9C8FE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53501A95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18B59F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5FC7964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Transformer Tap Voltage</w:t>
            </w:r>
          </w:p>
        </w:tc>
      </w:tr>
      <w:tr w:rsidR="00D31EA6" w:rsidRPr="001F0BE6" w14:paraId="6979141A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1530A60C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5ED1CF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EA3B58E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Transformer Tap Voltage</w:t>
            </w:r>
          </w:p>
        </w:tc>
      </w:tr>
      <w:tr w:rsidR="00D31EA6" w:rsidRPr="001F0BE6" w14:paraId="4C656ABC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65050BAD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9DCAB6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97659F1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Receive Data-</w:t>
            </w:r>
          </w:p>
        </w:tc>
      </w:tr>
      <w:tr w:rsidR="00D31EA6" w:rsidRPr="001F0BE6" w14:paraId="5BB8A0C8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69BC959F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C4E11D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5FCBBAC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None Connect</w:t>
            </w:r>
          </w:p>
        </w:tc>
      </w:tr>
      <w:tr w:rsidR="00D31EA6" w:rsidRPr="001F0BE6" w14:paraId="1C73E9B0" w14:textId="77777777" w:rsidTr="00AB79AA">
        <w:trPr>
          <w:trHeight w:val="313"/>
          <w:jc w:val="center"/>
        </w:trPr>
        <w:tc>
          <w:tcPr>
            <w:tcW w:w="1384" w:type="dxa"/>
            <w:vAlign w:val="center"/>
          </w:tcPr>
          <w:p w14:paraId="54FD0DB1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0334DE" w14:textId="77777777" w:rsidR="00D31EA6" w:rsidRPr="001F0BE6" w:rsidRDefault="00D31EA6" w:rsidP="00AB79AA">
            <w:pPr>
              <w:pStyle w:val="txtr"/>
              <w:jc w:val="both"/>
              <w:rPr>
                <w:lang w:val="en-US" w:eastAsia="zh-CN"/>
              </w:rPr>
            </w:pPr>
            <w:r w:rsidRPr="001F0BE6">
              <w:rPr>
                <w:rFonts w:hint="eastAsia"/>
                <w:lang w:val="en-US"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50FDBE7" w14:textId="77777777" w:rsidR="00D31EA6" w:rsidRPr="001F0BE6" w:rsidRDefault="00D31EA6" w:rsidP="00AB79AA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 w:rsidRPr="001F0BE6">
              <w:rPr>
                <w:rFonts w:hint="eastAsia"/>
                <w:snapToGrid w:val="0"/>
                <w:lang w:eastAsia="zh-CN"/>
              </w:rPr>
              <w:t>None Connect</w:t>
            </w:r>
          </w:p>
        </w:tc>
      </w:tr>
    </w:tbl>
    <w:p w14:paraId="25D8C454" w14:textId="77777777" w:rsidR="00B67012" w:rsidRPr="00D17260" w:rsidRDefault="00893182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48" w:name="_Toc6313559"/>
      <w:r w:rsidRPr="00D17260">
        <w:rPr>
          <w:rFonts w:ascii="Arial" w:hAnsi="Arial" w:cs="Arial"/>
          <w:lang w:eastAsia="zh-CN"/>
        </w:rPr>
        <w:t>Mechanical Size</w:t>
      </w:r>
      <w:bookmarkEnd w:id="31"/>
      <w:bookmarkEnd w:id="48"/>
    </w:p>
    <w:p w14:paraId="07F0979F" w14:textId="77777777" w:rsidR="00625E9C" w:rsidRPr="00D17260" w:rsidRDefault="00157D55" w:rsidP="006569BE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</w:rPr>
        <w:t xml:space="preserve">The dimensions of </w:t>
      </w:r>
      <w:r w:rsidR="00E33769">
        <w:rPr>
          <w:rFonts w:ascii="Arial" w:hAnsi="Arial" w:cs="Arial"/>
        </w:rPr>
        <w:t>HF5111B</w:t>
      </w:r>
      <w:r w:rsidR="006569BE" w:rsidRPr="00D17260">
        <w:rPr>
          <w:rFonts w:ascii="Arial" w:hAnsi="Arial" w:cs="Arial"/>
        </w:rPr>
        <w:t xml:space="preserve"> </w:t>
      </w:r>
      <w:r w:rsidRPr="00D17260">
        <w:rPr>
          <w:rFonts w:ascii="Arial" w:hAnsi="Arial" w:cs="Arial"/>
          <w:lang w:eastAsia="zh-CN"/>
        </w:rPr>
        <w:t>are defined as follow</w:t>
      </w:r>
      <w:r w:rsidR="0028333B" w:rsidRPr="00D17260">
        <w:rPr>
          <w:rFonts w:ascii="Arial" w:hAnsi="Arial" w:cs="Arial"/>
          <w:lang w:eastAsia="zh-CN"/>
        </w:rPr>
        <w:t>ing picture</w:t>
      </w:r>
      <w:r w:rsidRPr="00D17260">
        <w:rPr>
          <w:rFonts w:ascii="Arial" w:hAnsi="Arial" w:cs="Arial"/>
          <w:lang w:eastAsia="zh-CN"/>
        </w:rPr>
        <w:t xml:space="preserve"> </w:t>
      </w:r>
      <w:r w:rsidR="00514F49" w:rsidRPr="00D17260">
        <w:rPr>
          <w:rFonts w:ascii="Arial" w:hAnsi="Arial" w:cs="Arial"/>
          <w:lang w:eastAsia="zh-CN"/>
        </w:rPr>
        <w:t>(mm):</w:t>
      </w:r>
    </w:p>
    <w:p w14:paraId="33F55EB8" w14:textId="77777777" w:rsidR="00514F49" w:rsidRPr="00D17260" w:rsidRDefault="005375C7" w:rsidP="00514F49">
      <w:pPr>
        <w:pStyle w:val="ae"/>
        <w:ind w:left="0"/>
        <w:jc w:val="center"/>
        <w:rPr>
          <w:rFonts w:cs="Arial"/>
          <w:lang w:eastAsia="zh-CN"/>
        </w:rPr>
      </w:pPr>
      <w:r>
        <w:rPr>
          <w:noProof/>
          <w:lang w:eastAsia="zh-CN"/>
        </w:rPr>
        <w:drawing>
          <wp:inline distT="0" distB="0" distL="0" distR="0" wp14:anchorId="0A27B17E" wp14:editId="2FD0E805">
            <wp:extent cx="4261742" cy="3975653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3827" cy="39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49" w:rsidRPr="00D17260">
        <w:rPr>
          <w:rFonts w:cs="Arial"/>
          <w:lang w:eastAsia="zh-CN"/>
        </w:rPr>
        <w:t xml:space="preserve">                                                                                          </w:t>
      </w:r>
    </w:p>
    <w:p w14:paraId="673F75E9" w14:textId="77777777" w:rsidR="00514F49" w:rsidRPr="00D17260" w:rsidRDefault="00E33769" w:rsidP="0028333B">
      <w:pPr>
        <w:pStyle w:val="figcap"/>
        <w:spacing w:before="0" w:after="0"/>
        <w:rPr>
          <w:rFonts w:cs="Arial"/>
          <w:lang w:eastAsia="zh-CN"/>
        </w:rPr>
      </w:pPr>
      <w:bookmarkStart w:id="49" w:name="_Toc453849957"/>
      <w:bookmarkStart w:id="50" w:name="_Toc6313542"/>
      <w:r>
        <w:rPr>
          <w:rFonts w:cs="Arial"/>
          <w:lang w:eastAsia="zh-CN"/>
        </w:rPr>
        <w:t>HF5111B</w:t>
      </w:r>
      <w:r w:rsidR="000634BB" w:rsidRPr="00D17260">
        <w:rPr>
          <w:rFonts w:cs="Arial"/>
          <w:lang w:eastAsia="zh-CN"/>
        </w:rPr>
        <w:t xml:space="preserve"> Mechanical Dimension</w:t>
      </w:r>
      <w:bookmarkEnd w:id="49"/>
      <w:bookmarkEnd w:id="50"/>
    </w:p>
    <w:p w14:paraId="089B46E9" w14:textId="77777777" w:rsidR="00514F49" w:rsidRPr="00D17260" w:rsidRDefault="00296EB8" w:rsidP="00DD56B4">
      <w:pPr>
        <w:pStyle w:val="20"/>
        <w:keepLines w:val="0"/>
        <w:numPr>
          <w:ilvl w:val="1"/>
          <w:numId w:val="23"/>
        </w:numPr>
        <w:spacing w:before="240"/>
        <w:ind w:left="682" w:hangingChars="283" w:hanging="682"/>
        <w:rPr>
          <w:rFonts w:ascii="Arial" w:hAnsi="Arial" w:cs="Arial"/>
          <w:lang w:eastAsia="zh-CN"/>
        </w:rPr>
      </w:pPr>
      <w:bookmarkStart w:id="51" w:name="_Toc453849939"/>
      <w:bookmarkStart w:id="52" w:name="_Toc6313560"/>
      <w:r>
        <w:rPr>
          <w:rFonts w:ascii="Arial" w:hAnsi="Arial" w:cs="Arial"/>
          <w:lang w:eastAsia="zh-CN"/>
        </w:rPr>
        <w:t>Rail</w:t>
      </w:r>
      <w:r>
        <w:rPr>
          <w:rFonts w:ascii="Arial" w:hAnsi="Arial" w:cs="Arial" w:hint="eastAsia"/>
          <w:lang w:eastAsia="zh-CN"/>
        </w:rPr>
        <w:t xml:space="preserve"> Mounting</w:t>
      </w:r>
      <w:bookmarkEnd w:id="51"/>
      <w:bookmarkEnd w:id="52"/>
    </w:p>
    <w:p w14:paraId="47FC1543" w14:textId="77777777" w:rsidR="00296EB8" w:rsidRPr="00296EB8" w:rsidRDefault="00296EB8" w:rsidP="00296EB8">
      <w:pPr>
        <w:rPr>
          <w:rFonts w:ascii="Arial" w:hAnsi="Arial" w:cs="Arial"/>
          <w:lang w:eastAsia="zh-CN"/>
        </w:rPr>
      </w:pPr>
      <w:bookmarkStart w:id="53" w:name="_Toc453849941"/>
      <w:r>
        <w:rPr>
          <w:rFonts w:ascii="Arial" w:hAnsi="Arial" w:cs="Arial"/>
          <w:lang w:eastAsia="zh-CN"/>
        </w:rPr>
        <w:t>We</w:t>
      </w:r>
      <w:r>
        <w:rPr>
          <w:rFonts w:ascii="Arial" w:hAnsi="Arial" w:cs="Arial" w:hint="eastAsia"/>
          <w:lang w:eastAsia="zh-CN"/>
        </w:rPr>
        <w:t xml:space="preserve"> support to provide rail for mounting as the following picture.</w:t>
      </w:r>
    </w:p>
    <w:p w14:paraId="2CC88328" w14:textId="77777777" w:rsidR="00296EB8" w:rsidRPr="00A90A34" w:rsidRDefault="00296EB8" w:rsidP="00296EB8">
      <w:pPr>
        <w:ind w:firstLine="454"/>
        <w:jc w:val="center"/>
        <w:rPr>
          <w:rFonts w:ascii="Arial" w:hAnsi="Arial" w:cs="Arial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C61D8F6" wp14:editId="50CD4AB4">
            <wp:extent cx="1228571" cy="157142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eastAsia="zh-CN"/>
        </w:rPr>
        <w:t xml:space="preserve">    </w:t>
      </w:r>
      <w:r>
        <w:rPr>
          <w:noProof/>
          <w:lang w:eastAsia="zh-CN"/>
        </w:rPr>
        <w:drawing>
          <wp:inline distT="0" distB="0" distL="0" distR="0" wp14:anchorId="6EB7C69C" wp14:editId="1B4B4C1B">
            <wp:extent cx="1361214" cy="1574358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2174" cy="15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6AE0" w14:textId="77777777" w:rsidR="00296EB8" w:rsidRPr="00D17260" w:rsidRDefault="00E33769" w:rsidP="00296EB8">
      <w:pPr>
        <w:pStyle w:val="figcap"/>
        <w:spacing w:before="0" w:after="0"/>
        <w:rPr>
          <w:rFonts w:cs="Arial"/>
          <w:lang w:eastAsia="zh-CN"/>
        </w:rPr>
      </w:pPr>
      <w:bookmarkStart w:id="54" w:name="_Toc6313543"/>
      <w:r>
        <w:rPr>
          <w:rFonts w:cs="Arial"/>
          <w:lang w:eastAsia="zh-CN"/>
        </w:rPr>
        <w:t>HF5111B</w:t>
      </w:r>
      <w:r w:rsidR="00296EB8">
        <w:rPr>
          <w:rFonts w:cs="Arial"/>
          <w:lang w:eastAsia="zh-CN"/>
        </w:rPr>
        <w:t xml:space="preserve"> Rail</w:t>
      </w:r>
      <w:bookmarkEnd w:id="54"/>
    </w:p>
    <w:p w14:paraId="2B7CE8F2" w14:textId="77777777" w:rsidR="00DB48F9" w:rsidRPr="00D17260" w:rsidRDefault="000634BB" w:rsidP="00DD56B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55" w:name="_Toc6313561"/>
      <w:r w:rsidRPr="00D17260">
        <w:rPr>
          <w:rFonts w:ascii="Arial" w:hAnsi="Arial" w:cs="Arial"/>
          <w:lang w:eastAsia="zh-CN"/>
        </w:rPr>
        <w:t>Order Information</w:t>
      </w:r>
      <w:bookmarkEnd w:id="53"/>
      <w:bookmarkEnd w:id="55"/>
      <w:r w:rsidRPr="00D17260">
        <w:rPr>
          <w:rFonts w:ascii="Arial" w:hAnsi="Arial" w:cs="Arial"/>
          <w:lang w:eastAsia="zh-CN"/>
        </w:rPr>
        <w:t xml:space="preserve"> </w:t>
      </w:r>
    </w:p>
    <w:p w14:paraId="72015005" w14:textId="77777777" w:rsidR="005F0174" w:rsidRPr="00D17260" w:rsidRDefault="000634BB" w:rsidP="00D846DF">
      <w:pPr>
        <w:rPr>
          <w:rFonts w:ascii="Arial" w:hAnsi="Arial" w:cs="Arial"/>
          <w:snapToGrid w:val="0"/>
          <w:lang w:eastAsia="zh-CN"/>
        </w:rPr>
      </w:pPr>
      <w:r w:rsidRPr="00D17260">
        <w:rPr>
          <w:rFonts w:ascii="Arial" w:hAnsi="Arial" w:cs="Arial"/>
          <w:snapToGrid w:val="0"/>
          <w:lang w:eastAsia="zh-CN"/>
        </w:rPr>
        <w:t xml:space="preserve">Base on customer detailed requirement, </w:t>
      </w:r>
      <w:r w:rsidR="00E33769">
        <w:rPr>
          <w:rFonts w:ascii="Arial" w:hAnsi="Arial" w:cs="Arial"/>
          <w:snapToGrid w:val="0"/>
          <w:lang w:eastAsia="zh-CN"/>
        </w:rPr>
        <w:t>HF5111B</w:t>
      </w:r>
      <w:r w:rsidR="00B814AF" w:rsidRPr="00D17260">
        <w:rPr>
          <w:rFonts w:ascii="Arial" w:hAnsi="Arial" w:cs="Arial"/>
          <w:snapToGrid w:val="0"/>
          <w:lang w:eastAsia="zh-CN"/>
        </w:rPr>
        <w:t xml:space="preserve"> </w:t>
      </w:r>
      <w:r w:rsidRPr="00D17260">
        <w:rPr>
          <w:rFonts w:ascii="Arial" w:hAnsi="Arial" w:cs="Arial"/>
          <w:snapToGrid w:val="0"/>
          <w:lang w:eastAsia="zh-CN"/>
        </w:rPr>
        <w:t xml:space="preserve">provide different </w:t>
      </w:r>
      <w:r w:rsidR="00733675" w:rsidRPr="00D17260">
        <w:rPr>
          <w:rFonts w:ascii="Arial" w:hAnsi="Arial" w:cs="Arial"/>
          <w:snapToGrid w:val="0"/>
          <w:lang w:eastAsia="zh-CN"/>
        </w:rPr>
        <w:t xml:space="preserve">configuration version, </w:t>
      </w:r>
      <w:r w:rsidR="005F0174" w:rsidRPr="00D17260">
        <w:rPr>
          <w:rFonts w:ascii="Arial" w:hAnsi="Arial" w:cs="Arial"/>
          <w:snapToGrid w:val="0"/>
          <w:lang w:eastAsia="zh-CN"/>
        </w:rPr>
        <w:t>Details as below:</w:t>
      </w:r>
    </w:p>
    <w:p w14:paraId="3767D44A" w14:textId="77777777" w:rsidR="005F0174" w:rsidRPr="00D17260" w:rsidRDefault="003C2FAB" w:rsidP="00627D21">
      <w:pPr>
        <w:jc w:val="center"/>
        <w:rPr>
          <w:rFonts w:ascii="Arial" w:hAnsi="Arial" w:cs="Arial"/>
          <w:snapToGrid w:val="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2B35DFC" wp14:editId="26294C8A">
            <wp:extent cx="3795623" cy="226858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8230" cy="22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FA1E" w14:textId="77777777" w:rsidR="005F0174" w:rsidRPr="00D17260" w:rsidRDefault="00D846DF" w:rsidP="005F0174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56" w:name="_Toc453849968"/>
      <w:r w:rsidRPr="00D17260">
        <w:rPr>
          <w:rFonts w:cs="Arial"/>
          <w:lang w:eastAsia="zh-CN"/>
        </w:rPr>
        <w:t xml:space="preserve"> </w:t>
      </w:r>
      <w:bookmarkStart w:id="57" w:name="_Toc6313544"/>
      <w:bookmarkEnd w:id="56"/>
      <w:r w:rsidR="00E33769">
        <w:rPr>
          <w:rFonts w:cs="Arial"/>
          <w:lang w:eastAsia="zh-CN"/>
        </w:rPr>
        <w:t>HF5111B</w:t>
      </w:r>
      <w:r w:rsidR="00584358" w:rsidRPr="00D17260">
        <w:rPr>
          <w:rFonts w:cs="Arial"/>
          <w:lang w:eastAsia="zh-CN"/>
        </w:rPr>
        <w:t xml:space="preserve"> Product </w:t>
      </w:r>
      <w:r w:rsidR="003C2FAB">
        <w:rPr>
          <w:rFonts w:cs="Arial" w:hint="eastAsia"/>
          <w:lang w:eastAsia="zh-CN"/>
        </w:rPr>
        <w:t>Order</w:t>
      </w:r>
      <w:r w:rsidR="003415F9">
        <w:rPr>
          <w:rFonts w:cs="Arial" w:hint="eastAsia"/>
          <w:lang w:eastAsia="zh-CN"/>
        </w:rPr>
        <w:t xml:space="preserve"> Information</w:t>
      </w:r>
      <w:bookmarkEnd w:id="57"/>
    </w:p>
    <w:p w14:paraId="55532591" w14:textId="77777777" w:rsidR="00421FB5" w:rsidRDefault="00F23E67" w:rsidP="00DD56B4">
      <w:pPr>
        <w:pStyle w:val="20"/>
        <w:keepLines w:val="0"/>
        <w:numPr>
          <w:ilvl w:val="1"/>
          <w:numId w:val="23"/>
        </w:numPr>
        <w:tabs>
          <w:tab w:val="num" w:pos="567"/>
        </w:tabs>
        <w:rPr>
          <w:rFonts w:ascii="Arial" w:hAnsi="Arial" w:cs="Arial"/>
          <w:lang w:eastAsia="zh-CN"/>
        </w:rPr>
      </w:pPr>
      <w:bookmarkStart w:id="58" w:name="_Toc456630305"/>
      <w:bookmarkStart w:id="59" w:name="_Toc313802468"/>
      <w:bookmarkStart w:id="60" w:name="_Toc6313562"/>
      <w:r>
        <w:rPr>
          <w:rFonts w:ascii="Arial" w:hAnsi="Arial" w:cs="Arial" w:hint="eastAsia"/>
          <w:lang w:eastAsia="zh-CN"/>
        </w:rPr>
        <w:t>Software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Function</w:t>
      </w:r>
      <w:bookmarkEnd w:id="60"/>
    </w:p>
    <w:p w14:paraId="71D50F41" w14:textId="77777777" w:rsidR="00B455EF" w:rsidRPr="00B455EF" w:rsidRDefault="00B455EF" w:rsidP="00B455E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Refer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to</w:t>
      </w:r>
      <w:r w:rsidR="00BE76BD">
        <w:rPr>
          <w:lang w:eastAsia="zh-CN"/>
        </w:rPr>
        <w:t xml:space="preserve"> “</w:t>
      </w:r>
      <w:proofErr w:type="spellStart"/>
      <w:r w:rsidRPr="00B455EF">
        <w:rPr>
          <w:lang w:eastAsia="zh-CN"/>
        </w:rPr>
        <w:t>IOT_Device_Series_Software_Funtion</w:t>
      </w:r>
      <w:proofErr w:type="spellEnd"/>
      <w:r w:rsidR="00BE76BD">
        <w:rPr>
          <w:lang w:eastAsia="zh-CN"/>
        </w:rPr>
        <w:t>”</w:t>
      </w:r>
      <w:r w:rsidR="003C4577">
        <w:rPr>
          <w:rFonts w:hint="eastAsia"/>
          <w:lang w:eastAsia="zh-CN"/>
        </w:rPr>
        <w:t xml:space="preserve"> document</w:t>
      </w:r>
      <w:r w:rsidR="00B80264">
        <w:rPr>
          <w:lang w:eastAsia="zh-CN"/>
        </w:rPr>
        <w:t>.</w:t>
      </w:r>
    </w:p>
    <w:p w14:paraId="15B719D1" w14:textId="77777777" w:rsidR="0031266C" w:rsidRDefault="0031266C" w:rsidP="00A53BC6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sectPr w:rsidR="0031266C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61" w:name="_Toc453849943"/>
      <w:bookmarkStart w:id="62" w:name="_Toc474342970"/>
      <w:bookmarkStart w:id="63" w:name="_Toc316847308"/>
      <w:bookmarkStart w:id="64" w:name="_Toc453849954"/>
      <w:bookmarkEnd w:id="58"/>
      <w:bookmarkEnd w:id="59"/>
    </w:p>
    <w:p w14:paraId="2C661B4D" w14:textId="77777777" w:rsidR="00A53BC6" w:rsidRPr="00D17260" w:rsidRDefault="00A53BC6" w:rsidP="00A53BC6">
      <w:pPr>
        <w:pStyle w:val="1"/>
        <w:keepNext/>
        <w:numPr>
          <w:ilvl w:val="0"/>
          <w:numId w:val="0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65" w:name="_Toc474343062"/>
      <w:bookmarkStart w:id="66" w:name="_Toc6313563"/>
      <w:bookmarkEnd w:id="61"/>
      <w:bookmarkEnd w:id="62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 xml:space="preserve">Appendix </w:t>
      </w:r>
      <w:r w:rsidR="00AC2448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>a</w:t>
      </w:r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>: Contact Information</w:t>
      </w:r>
      <w:bookmarkEnd w:id="65"/>
      <w:bookmarkEnd w:id="66"/>
    </w:p>
    <w:p w14:paraId="64323189" w14:textId="77777777" w:rsidR="00A53BC6" w:rsidRPr="00D17260" w:rsidRDefault="00A53BC6" w:rsidP="00A53BC6">
      <w:pPr>
        <w:rPr>
          <w:rFonts w:ascii="Arial" w:hAnsi="Arial" w:cs="Arial"/>
          <w:lang w:eastAsia="zh-CN"/>
        </w:rPr>
      </w:pPr>
    </w:p>
    <w:p w14:paraId="74A3496E" w14:textId="77777777" w:rsidR="00A53BC6" w:rsidRPr="00D17260" w:rsidRDefault="00A53BC6" w:rsidP="00A53BC6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3744FA0C" w14:textId="77777777" w:rsidR="00A53BC6" w:rsidRPr="00D17260" w:rsidRDefault="00A53BC6" w:rsidP="00A53BC6">
      <w:pPr>
        <w:pStyle w:val="ae"/>
        <w:ind w:left="0"/>
        <w:rPr>
          <w:rFonts w:cs="Arial"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Address:</w:t>
      </w:r>
      <w:r w:rsidRPr="00D17260">
        <w:rPr>
          <w:rFonts w:cs="Arial"/>
          <w:snapToGrid w:val="0"/>
          <w:lang w:val="en-GB" w:eastAsia="zh-CN"/>
        </w:rPr>
        <w:t xml:space="preserve">  </w:t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 xml:space="preserve">Room </w:t>
      </w:r>
      <w:proofErr w:type="gramStart"/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>1002,Building</w:t>
      </w:r>
      <w:proofErr w:type="gramEnd"/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 xml:space="preserve"> 1,No.3000,Longdong </w:t>
      </w:r>
      <w:proofErr w:type="spellStart"/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>Avenue,Pudong</w:t>
      </w:r>
      <w:proofErr w:type="spellEnd"/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 xml:space="preserve"> New </w:t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  <w:t>Area,Shanghai,China,201203</w:t>
      </w:r>
    </w:p>
    <w:p w14:paraId="6C396637" w14:textId="77777777" w:rsidR="00A53BC6" w:rsidRPr="00D17260" w:rsidRDefault="00A53BC6" w:rsidP="00A53BC6">
      <w:pPr>
        <w:pStyle w:val="ae"/>
        <w:ind w:left="0"/>
        <w:rPr>
          <w:rFonts w:cs="Arial"/>
          <w:snapToGrid w:val="0"/>
          <w:u w:val="single"/>
          <w:lang w:eastAsia="zh-CN"/>
        </w:rPr>
      </w:pPr>
      <w:r w:rsidRPr="00D17260">
        <w:rPr>
          <w:rFonts w:cs="Arial"/>
          <w:b/>
          <w:snapToGrid w:val="0"/>
          <w:lang w:eastAsia="zh-CN"/>
        </w:rPr>
        <w:t>Web:</w:t>
      </w:r>
      <w:r w:rsidRPr="00D17260">
        <w:rPr>
          <w:rFonts w:cs="Arial"/>
          <w:snapToGrid w:val="0"/>
          <w:lang w:eastAsia="zh-CN"/>
        </w:rPr>
        <w:t xml:space="preserve">      </w:t>
      </w:r>
      <w:hyperlink r:id="rId24" w:history="1">
        <w:r w:rsidRPr="00D17260">
          <w:rPr>
            <w:rStyle w:val="a7"/>
            <w:rFonts w:cs="Arial"/>
            <w:snapToGrid w:val="0"/>
            <w:lang w:eastAsia="zh-CN"/>
          </w:rPr>
          <w:t>www.iotworkshop.com</w:t>
        </w:r>
      </w:hyperlink>
      <w:r w:rsidRPr="00D17260">
        <w:rPr>
          <w:rFonts w:cs="Arial"/>
          <w:snapToGrid w:val="0"/>
          <w:lang w:eastAsia="zh-CN"/>
        </w:rPr>
        <w:t xml:space="preserve"> or </w:t>
      </w:r>
      <w:hyperlink r:id="rId25" w:history="1">
        <w:r w:rsidRPr="00D17260">
          <w:rPr>
            <w:rStyle w:val="a7"/>
            <w:rFonts w:cs="Arial"/>
            <w:snapToGrid w:val="0"/>
            <w:lang w:eastAsia="zh-CN"/>
          </w:rPr>
          <w:t>www.hi-flying.com</w:t>
        </w:r>
      </w:hyperlink>
    </w:p>
    <w:p w14:paraId="71132D3C" w14:textId="77777777" w:rsidR="00A53BC6" w:rsidRPr="00D17260" w:rsidRDefault="00A53BC6" w:rsidP="00A53BC6">
      <w:pPr>
        <w:pStyle w:val="af8"/>
        <w:rPr>
          <w:rFonts w:ascii="Arial" w:hAnsi="Arial" w:cs="Arial"/>
          <w:b/>
          <w:snapToGrid w:val="0"/>
          <w:sz w:val="22"/>
          <w:szCs w:val="22"/>
          <w:lang w:eastAsia="zh-CN"/>
        </w:rPr>
      </w:pPr>
      <w:r w:rsidRPr="00D17260">
        <w:rPr>
          <w:rFonts w:ascii="Arial" w:hAnsi="Arial" w:cs="Arial"/>
          <w:b/>
          <w:snapToGrid w:val="0"/>
          <w:sz w:val="22"/>
          <w:szCs w:val="22"/>
          <w:lang w:eastAsia="zh-CN"/>
        </w:rPr>
        <w:t xml:space="preserve">Contact:  </w:t>
      </w:r>
    </w:p>
    <w:p w14:paraId="07BB4E50" w14:textId="77777777" w:rsidR="00A53BC6" w:rsidRPr="00D17260" w:rsidRDefault="00A53BC6" w:rsidP="00A53BC6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Sales: </w:t>
      </w:r>
      <w:hyperlink r:id="rId26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sales@iotworkshop.com</w:t>
        </w:r>
      </w:hyperlink>
    </w:p>
    <w:p w14:paraId="37B7FBC0" w14:textId="77777777" w:rsidR="00A53BC6" w:rsidRPr="00D17260" w:rsidRDefault="00A53BC6" w:rsidP="00A53BC6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Support: </w:t>
      </w:r>
      <w:hyperlink r:id="rId27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support@iotworkshop.com</w:t>
        </w:r>
      </w:hyperlink>
    </w:p>
    <w:p w14:paraId="2841C06E" w14:textId="77777777" w:rsidR="00A53BC6" w:rsidRPr="00D17260" w:rsidRDefault="00A53BC6" w:rsidP="00A53BC6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Service: </w:t>
      </w:r>
      <w:hyperlink r:id="rId28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service@iotworkshop.com</w:t>
        </w:r>
      </w:hyperlink>
    </w:p>
    <w:p w14:paraId="7D8000F7" w14:textId="77777777" w:rsidR="00A53BC6" w:rsidRPr="00D17260" w:rsidRDefault="00A53BC6" w:rsidP="00A53BC6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Business: </w:t>
      </w:r>
      <w:hyperlink r:id="rId29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business@iotworkshop.com</w:t>
        </w:r>
      </w:hyperlink>
    </w:p>
    <w:p w14:paraId="32B20F19" w14:textId="77777777" w:rsidR="00A53BC6" w:rsidRPr="00D17260" w:rsidRDefault="00A53BC6" w:rsidP="00A53BC6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73FA0639" w14:textId="77777777" w:rsidR="00A53BC6" w:rsidRPr="00D17260" w:rsidRDefault="00A53BC6" w:rsidP="00A53BC6">
      <w:pPr>
        <w:pStyle w:val="ae"/>
        <w:ind w:left="0"/>
        <w:rPr>
          <w:rFonts w:cs="Arial"/>
          <w:lang w:eastAsia="zh-CN"/>
        </w:rPr>
      </w:pPr>
    </w:p>
    <w:p w14:paraId="59CDB83C" w14:textId="77777777" w:rsidR="00A53BC6" w:rsidRPr="00D17260" w:rsidRDefault="00A53BC6" w:rsidP="00A53BC6">
      <w:pPr>
        <w:pStyle w:val="ae"/>
        <w:ind w:left="0"/>
        <w:rPr>
          <w:rFonts w:cs="Arial"/>
          <w:lang w:eastAsia="zh-CN"/>
        </w:rPr>
      </w:pPr>
    </w:p>
    <w:p w14:paraId="4421B5A1" w14:textId="77777777" w:rsidR="00A53BC6" w:rsidRPr="00D17260" w:rsidRDefault="00A53BC6" w:rsidP="00A53BC6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For more information about </w:t>
      </w:r>
      <w:proofErr w:type="spellStart"/>
      <w:r w:rsidRPr="00D17260">
        <w:rPr>
          <w:rFonts w:cs="Arial"/>
          <w:snapToGrid w:val="0"/>
          <w:sz w:val="20"/>
          <w:szCs w:val="20"/>
          <w:lang w:val="en-GB" w:eastAsia="zh-CN"/>
        </w:rPr>
        <w:t>IOTworkshop</w:t>
      </w:r>
      <w:proofErr w:type="spellEnd"/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modules, applications, and solutions, please visit our web site www.iotworkshop.com</w:t>
      </w:r>
    </w:p>
    <w:p w14:paraId="5C41C78A" w14:textId="77777777" w:rsidR="00A53BC6" w:rsidRPr="00D17260" w:rsidRDefault="00A53BC6" w:rsidP="00A53BC6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290E21B" w14:textId="77777777" w:rsidR="00A53BC6" w:rsidRPr="00D17260" w:rsidRDefault="00A53BC6" w:rsidP="00A53BC6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B3F1201" w14:textId="77777777" w:rsidR="00A53BC6" w:rsidRPr="00D17260" w:rsidRDefault="00A53BC6" w:rsidP="00A53BC6">
      <w:pPr>
        <w:pStyle w:val="ae"/>
        <w:ind w:left="0"/>
        <w:rPr>
          <w:rFonts w:cs="Arial"/>
          <w:lang w:val="en-GB" w:eastAsia="zh-CN"/>
        </w:rPr>
      </w:pPr>
    </w:p>
    <w:p w14:paraId="6DA2954A" w14:textId="77777777" w:rsidR="00A53BC6" w:rsidRPr="00D17260" w:rsidRDefault="00A53BC6" w:rsidP="00A53BC6">
      <w:pPr>
        <w:pStyle w:val="ae"/>
        <w:ind w:left="0"/>
        <w:rPr>
          <w:rFonts w:cs="Arial"/>
          <w:lang w:val="en-GB" w:eastAsia="zh-CN"/>
        </w:rPr>
      </w:pPr>
    </w:p>
    <w:p w14:paraId="11462B80" w14:textId="77777777" w:rsidR="00A53BC6" w:rsidRPr="00D17260" w:rsidRDefault="00A53BC6" w:rsidP="00A53BC6">
      <w:pPr>
        <w:pStyle w:val="ae"/>
        <w:ind w:left="0"/>
        <w:rPr>
          <w:rFonts w:cs="Arial"/>
          <w:lang w:eastAsia="zh-CN"/>
        </w:rPr>
      </w:pPr>
    </w:p>
    <w:p w14:paraId="4BFF8B77" w14:textId="77777777" w:rsidR="00A53BC6" w:rsidRPr="00D17260" w:rsidRDefault="00A53BC6" w:rsidP="00A53BC6">
      <w:pPr>
        <w:ind w:firstLineChars="795" w:firstLine="2873"/>
        <w:rPr>
          <w:rFonts w:ascii="Arial" w:hAnsi="Arial" w:cs="Arial"/>
          <w:b/>
          <w:bCs/>
          <w:sz w:val="36"/>
          <w:szCs w:val="36"/>
          <w:lang w:eastAsia="zh-CN"/>
        </w:rPr>
      </w:pPr>
      <w:r w:rsidRPr="00D17260">
        <w:rPr>
          <w:rFonts w:ascii="Arial" w:hAnsi="Arial" w:cs="Arial"/>
          <w:b/>
          <w:bCs/>
          <w:sz w:val="36"/>
          <w:szCs w:val="36"/>
          <w:lang w:eastAsia="zh-CN"/>
        </w:rPr>
        <w:t>&lt;</w:t>
      </w:r>
      <w:r w:rsidRPr="00D17260">
        <w:rPr>
          <w:rFonts w:ascii="Arial" w:hAnsi="Arial" w:cs="Arial"/>
          <w:b/>
          <w:bCs/>
          <w:sz w:val="36"/>
          <w:szCs w:val="36"/>
        </w:rPr>
        <w:t>END OF DOCUMENT</w:t>
      </w:r>
      <w:r w:rsidRPr="00D17260">
        <w:rPr>
          <w:rFonts w:ascii="Arial" w:hAnsi="Arial" w:cs="Arial"/>
          <w:b/>
          <w:bCs/>
          <w:sz w:val="36"/>
          <w:szCs w:val="36"/>
          <w:lang w:eastAsia="zh-CN"/>
        </w:rPr>
        <w:t>&gt;</w:t>
      </w:r>
    </w:p>
    <w:p w14:paraId="25963663" w14:textId="77777777" w:rsidR="00A53BC6" w:rsidRPr="00D17260" w:rsidRDefault="00A53BC6" w:rsidP="00A53BC6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bookmarkEnd w:id="63"/>
    <w:bookmarkEnd w:id="64"/>
    <w:p w14:paraId="0EB14BDC" w14:textId="77777777" w:rsidR="0016522F" w:rsidRPr="00D1726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42B7ECDF" w14:textId="77777777" w:rsidR="0016522F" w:rsidRPr="00D1726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16522F" w:rsidRPr="00D1726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5DCC8" w14:textId="77777777" w:rsidR="008B7665" w:rsidRDefault="008B7665">
      <w:r>
        <w:separator/>
      </w:r>
    </w:p>
  </w:endnote>
  <w:endnote w:type="continuationSeparator" w:id="0">
    <w:p w14:paraId="7FB8A6AD" w14:textId="77777777" w:rsidR="008B7665" w:rsidRDefault="008B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92E7A" w14:textId="77777777" w:rsidR="007108B9" w:rsidRDefault="008B7665" w:rsidP="00982ABF">
    <w:pPr>
      <w:pStyle w:val="a5"/>
      <w:pBdr>
        <w:top w:val="single" w:sz="4" w:space="1" w:color="auto"/>
      </w:pBdr>
      <w:rPr>
        <w:lang w:eastAsia="zh-CN"/>
      </w:rPr>
    </w:pPr>
    <w:hyperlink r:id="rId1" w:history="1">
      <w:r w:rsidR="007108B9">
        <w:rPr>
          <w:rStyle w:val="a7"/>
          <w:rFonts w:cs="Arial"/>
        </w:rPr>
        <w:t>http://www.iotworkshop.com</w:t>
      </w:r>
    </w:hyperlink>
    <w:r w:rsidR="007108B9" w:rsidRPr="00106D06">
      <w:rPr>
        <w:szCs w:val="21"/>
      </w:rPr>
      <w:tab/>
    </w:r>
    <w:r w:rsidR="007108B9">
      <w:rPr>
        <w:rFonts w:hint="eastAsia"/>
        <w:szCs w:val="21"/>
        <w:lang w:eastAsia="zh-CN"/>
      </w:rPr>
      <w:tab/>
    </w:r>
    <w:r w:rsidR="007108B9" w:rsidRPr="00106D06">
      <w:t xml:space="preserve">- </w:t>
    </w:r>
    <w:r w:rsidR="007108B9">
      <w:fldChar w:fldCharType="begin"/>
    </w:r>
    <w:r w:rsidR="007108B9">
      <w:instrText xml:space="preserve"> PAGE </w:instrText>
    </w:r>
    <w:r w:rsidR="007108B9">
      <w:fldChar w:fldCharType="separate"/>
    </w:r>
    <w:r w:rsidR="008B7C88">
      <w:rPr>
        <w:noProof/>
      </w:rPr>
      <w:t>1</w:t>
    </w:r>
    <w:r w:rsidR="007108B9">
      <w:rPr>
        <w:noProof/>
      </w:rPr>
      <w:fldChar w:fldCharType="end"/>
    </w:r>
    <w:r w:rsidR="007108B9" w:rsidRPr="00106D06"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E7D06" w14:textId="77777777" w:rsidR="007108B9" w:rsidRDefault="008B7665" w:rsidP="0083796D">
    <w:pPr>
      <w:pStyle w:val="a5"/>
      <w:pBdr>
        <w:top w:val="single" w:sz="4" w:space="1" w:color="auto"/>
      </w:pBdr>
      <w:jc w:val="both"/>
    </w:pPr>
    <w:hyperlink r:id="rId1" w:history="1">
      <w:r w:rsidR="007108B9">
        <w:rPr>
          <w:rStyle w:val="a7"/>
          <w:rFonts w:cs="Arial"/>
        </w:rPr>
        <w:t>http://www.iotworkshop.com</w:t>
      </w:r>
    </w:hyperlink>
    <w:r w:rsidR="007108B9" w:rsidRPr="00106D06">
      <w:rPr>
        <w:szCs w:val="21"/>
      </w:rPr>
      <w:tab/>
    </w:r>
    <w:r w:rsidR="007108B9">
      <w:rPr>
        <w:rFonts w:hint="eastAsia"/>
        <w:szCs w:val="21"/>
        <w:lang w:eastAsia="zh-CN"/>
      </w:rPr>
      <w:tab/>
    </w:r>
    <w:r w:rsidR="007108B9" w:rsidRPr="00106D06">
      <w:t xml:space="preserve">- </w:t>
    </w:r>
    <w:r w:rsidR="007108B9">
      <w:fldChar w:fldCharType="begin"/>
    </w:r>
    <w:r w:rsidR="007108B9">
      <w:instrText xml:space="preserve"> PAGE </w:instrText>
    </w:r>
    <w:r w:rsidR="007108B9">
      <w:fldChar w:fldCharType="separate"/>
    </w:r>
    <w:r w:rsidR="008B7C88">
      <w:rPr>
        <w:noProof/>
      </w:rPr>
      <w:t>58</w:t>
    </w:r>
    <w:r w:rsidR="007108B9">
      <w:rPr>
        <w:noProof/>
      </w:rPr>
      <w:fldChar w:fldCharType="end"/>
    </w:r>
    <w:r w:rsidR="007108B9"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7FCF4" w14:textId="77777777" w:rsidR="008B7665" w:rsidRDefault="008B7665">
      <w:pPr>
        <w:tabs>
          <w:tab w:val="right" w:pos="1418"/>
        </w:tabs>
      </w:pPr>
      <w:r>
        <w:t>_____________</w:t>
      </w:r>
    </w:p>
  </w:footnote>
  <w:footnote w:type="continuationSeparator" w:id="0">
    <w:p w14:paraId="10B47A26" w14:textId="77777777" w:rsidR="008B7665" w:rsidRDefault="008B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EB940" w14:textId="77777777" w:rsidR="007108B9" w:rsidRPr="00416DE6" w:rsidRDefault="007108B9" w:rsidP="00416DE6">
    <w:pPr>
      <w:pStyle w:val="a5"/>
      <w:pBdr>
        <w:bottom w:val="single" w:sz="4" w:space="1" w:color="auto"/>
      </w:pBdr>
      <w:rPr>
        <w:lang w:eastAsia="zh-CN"/>
      </w:rPr>
    </w:pPr>
    <w:r>
      <w:rPr>
        <w:rFonts w:ascii="Arial" w:hAnsi="Arial" w:cs="Arial"/>
        <w:lang w:eastAsia="zh-CN"/>
      </w:rPr>
      <w:t>HF5111B</w:t>
    </w:r>
    <w:r w:rsidRPr="00416DE6">
      <w:rPr>
        <w:rFonts w:ascii="Arial" w:hAnsi="Arial" w:cs="Arial"/>
        <w:lang w:eastAsia="zh-CN"/>
      </w:rPr>
      <w:t xml:space="preserve"> </w:t>
    </w:r>
    <w:r>
      <w:rPr>
        <w:rFonts w:ascii="Arial" w:hAnsi="Arial" w:cs="Arial" w:hint="eastAsia"/>
        <w:lang w:eastAsia="zh-CN"/>
      </w:rPr>
      <w:t>Serial Server Device</w:t>
    </w:r>
    <w:r w:rsidRPr="00416DE6">
      <w:rPr>
        <w:rFonts w:ascii="Arial" w:hAnsi="Arial" w:cs="Arial"/>
        <w:lang w:eastAsia="zh-CN"/>
      </w:rPr>
      <w:t xml:space="preserve"> User Manual</w:t>
    </w:r>
    <w:r w:rsidRPr="00416DE6"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2CFE45D9" wp14:editId="31CA6C60">
          <wp:extent cx="808074" cy="194557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1452E" w14:textId="77777777" w:rsidR="007108B9" w:rsidRPr="0003062D" w:rsidRDefault="007108B9" w:rsidP="00713AC0">
    <w:pPr>
      <w:pStyle w:val="a5"/>
      <w:pBdr>
        <w:bottom w:val="single" w:sz="4" w:space="1" w:color="auto"/>
      </w:pBdr>
      <w:jc w:val="both"/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HF5111B</w:t>
    </w:r>
    <w:r w:rsidRPr="00416DE6">
      <w:rPr>
        <w:rFonts w:ascii="Arial" w:hAnsi="Arial" w:cs="Arial"/>
        <w:lang w:eastAsia="zh-CN"/>
      </w:rPr>
      <w:t xml:space="preserve"> </w:t>
    </w:r>
    <w:r>
      <w:rPr>
        <w:rFonts w:ascii="Arial" w:hAnsi="Arial" w:cs="Arial" w:hint="eastAsia"/>
        <w:lang w:eastAsia="zh-CN"/>
      </w:rPr>
      <w:t>Serial Server Device</w:t>
    </w:r>
    <w:r w:rsidRPr="00416DE6">
      <w:rPr>
        <w:rFonts w:ascii="Arial" w:hAnsi="Arial" w:cs="Arial"/>
        <w:lang w:eastAsia="zh-CN"/>
      </w:rPr>
      <w:t xml:space="preserve"> User Manual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lang w:eastAsia="zh-CN"/>
      </w:rPr>
      <w:tab/>
      <w:t xml:space="preserve">                                             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3DAC70D9" wp14:editId="1B7203BC">
          <wp:extent cx="808074" cy="194557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0"/>
      <w:lvlText w:val="%1.%2.%3.%4"/>
      <w:legacy w:legacy="1" w:legacySpace="144" w:legacyIndent="0"/>
      <w:lvlJc w:val="left"/>
    </w:lvl>
    <w:lvl w:ilvl="4">
      <w:start w:val="1"/>
      <w:numFmt w:val="decimal"/>
      <w:pStyle w:val="50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0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1" w15:restartNumberingAfterBreak="0">
    <w:nsid w:val="13BE0ACC"/>
    <w:multiLevelType w:val="hybridMultilevel"/>
    <w:tmpl w:val="39027E6E"/>
    <w:lvl w:ilvl="0" w:tplc="DDBE753A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3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5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7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599717D"/>
    <w:multiLevelType w:val="multilevel"/>
    <w:tmpl w:val="1E04092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2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3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5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6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FB50E3A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9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1" w15:restartNumberingAfterBreak="0">
    <w:nsid w:val="54DA6BA9"/>
    <w:multiLevelType w:val="singleLevel"/>
    <w:tmpl w:val="B09E19AA"/>
    <w:lvl w:ilvl="0">
      <w:start w:val="1"/>
      <w:numFmt w:val="decimal"/>
      <w:lvlText w:val="Table %1."/>
      <w:lvlJc w:val="left"/>
      <w:pPr>
        <w:tabs>
          <w:tab w:val="num" w:pos="1080"/>
        </w:tabs>
        <w:ind w:left="907" w:hanging="90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</w:abstractNum>
  <w:abstractNum w:abstractNumId="32" w15:restartNumberingAfterBreak="0">
    <w:nsid w:val="5C4C1936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3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4" w15:restartNumberingAfterBreak="0">
    <w:nsid w:val="70D87060"/>
    <w:multiLevelType w:val="multilevel"/>
    <w:tmpl w:val="D8AAA1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5" w15:restartNumberingAfterBreak="0">
    <w:nsid w:val="72365B5B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6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52A1492"/>
    <w:multiLevelType w:val="hybridMultilevel"/>
    <w:tmpl w:val="C114C8EC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CE333C"/>
    <w:multiLevelType w:val="multilevel"/>
    <w:tmpl w:val="90A0AD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9.%2.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5"/>
  </w:num>
  <w:num w:numId="3">
    <w:abstractNumId w:val="17"/>
  </w:num>
  <w:num w:numId="4">
    <w:abstractNumId w:val="21"/>
  </w:num>
  <w:num w:numId="5">
    <w:abstractNumId w:val="23"/>
  </w:num>
  <w:num w:numId="6">
    <w:abstractNumId w:val="33"/>
  </w:num>
  <w:num w:numId="7">
    <w:abstractNumId w:val="20"/>
  </w:num>
  <w:num w:numId="8">
    <w:abstractNumId w:val="29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6"/>
  </w:num>
  <w:num w:numId="14">
    <w:abstractNumId w:val="19"/>
  </w:num>
  <w:num w:numId="15">
    <w:abstractNumId w:val="15"/>
  </w:num>
  <w:num w:numId="16">
    <w:abstractNumId w:val="24"/>
  </w:num>
  <w:num w:numId="17">
    <w:abstractNumId w:val="10"/>
  </w:num>
  <w:num w:numId="18">
    <w:abstractNumId w:val="30"/>
  </w:num>
  <w:num w:numId="19">
    <w:abstractNumId w:val="14"/>
  </w:num>
  <w:num w:numId="20">
    <w:abstractNumId w:val="12"/>
  </w:num>
  <w:num w:numId="21">
    <w:abstractNumId w:val="26"/>
  </w:num>
  <w:num w:numId="22">
    <w:abstractNumId w:val="36"/>
  </w:num>
  <w:num w:numId="23">
    <w:abstractNumId w:val="7"/>
  </w:num>
  <w:num w:numId="24">
    <w:abstractNumId w:val="27"/>
  </w:num>
  <w:num w:numId="25">
    <w:abstractNumId w:val="13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9"/>
  </w:num>
  <w:num w:numId="29">
    <w:abstractNumId w:val="37"/>
  </w:num>
  <w:num w:numId="30">
    <w:abstractNumId w:val="35"/>
  </w:num>
  <w:num w:numId="31">
    <w:abstractNumId w:val="32"/>
  </w:num>
  <w:num w:numId="32">
    <w:abstractNumId w:val="34"/>
  </w:num>
  <w:num w:numId="33">
    <w:abstractNumId w:val="38"/>
  </w:num>
  <w:num w:numId="34">
    <w:abstractNumId w:val="16"/>
  </w:num>
  <w:num w:numId="35">
    <w:abstractNumId w:val="5"/>
  </w:num>
  <w:num w:numId="36">
    <w:abstractNumId w:val="18"/>
  </w:num>
  <w:num w:numId="37">
    <w:abstractNumId w:val="22"/>
  </w:num>
  <w:num w:numId="38">
    <w:abstractNumId w:val="11"/>
  </w:num>
  <w:num w:numId="39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4AB4"/>
    <w:rsid w:val="00000EE0"/>
    <w:rsid w:val="00001C8A"/>
    <w:rsid w:val="00004166"/>
    <w:rsid w:val="00004C2A"/>
    <w:rsid w:val="00004F91"/>
    <w:rsid w:val="00006586"/>
    <w:rsid w:val="00007035"/>
    <w:rsid w:val="00010D9C"/>
    <w:rsid w:val="000113B9"/>
    <w:rsid w:val="000116CE"/>
    <w:rsid w:val="000128C6"/>
    <w:rsid w:val="00012D74"/>
    <w:rsid w:val="00013341"/>
    <w:rsid w:val="0001385A"/>
    <w:rsid w:val="000141F6"/>
    <w:rsid w:val="00014302"/>
    <w:rsid w:val="00014595"/>
    <w:rsid w:val="000146CA"/>
    <w:rsid w:val="000168AD"/>
    <w:rsid w:val="00016E03"/>
    <w:rsid w:val="00017309"/>
    <w:rsid w:val="0001765E"/>
    <w:rsid w:val="00017E55"/>
    <w:rsid w:val="00017FDD"/>
    <w:rsid w:val="0002036D"/>
    <w:rsid w:val="0002090B"/>
    <w:rsid w:val="00020F0A"/>
    <w:rsid w:val="0002314F"/>
    <w:rsid w:val="00023FB8"/>
    <w:rsid w:val="00024073"/>
    <w:rsid w:val="00024A51"/>
    <w:rsid w:val="00024D5D"/>
    <w:rsid w:val="00024FC3"/>
    <w:rsid w:val="00025846"/>
    <w:rsid w:val="00026896"/>
    <w:rsid w:val="000277CD"/>
    <w:rsid w:val="00030112"/>
    <w:rsid w:val="000301A8"/>
    <w:rsid w:val="00030418"/>
    <w:rsid w:val="0003062D"/>
    <w:rsid w:val="0003063B"/>
    <w:rsid w:val="000306DA"/>
    <w:rsid w:val="00030AE5"/>
    <w:rsid w:val="00030C67"/>
    <w:rsid w:val="000316C2"/>
    <w:rsid w:val="00031B2C"/>
    <w:rsid w:val="00031C3A"/>
    <w:rsid w:val="00032F21"/>
    <w:rsid w:val="00032F50"/>
    <w:rsid w:val="00033D7B"/>
    <w:rsid w:val="0003462F"/>
    <w:rsid w:val="00034758"/>
    <w:rsid w:val="0003659A"/>
    <w:rsid w:val="00036825"/>
    <w:rsid w:val="00036A42"/>
    <w:rsid w:val="0003771B"/>
    <w:rsid w:val="00037B17"/>
    <w:rsid w:val="00040D9A"/>
    <w:rsid w:val="000419E0"/>
    <w:rsid w:val="00042010"/>
    <w:rsid w:val="000422EE"/>
    <w:rsid w:val="00043F77"/>
    <w:rsid w:val="000447AA"/>
    <w:rsid w:val="00044B97"/>
    <w:rsid w:val="00046082"/>
    <w:rsid w:val="00046AD0"/>
    <w:rsid w:val="00046C27"/>
    <w:rsid w:val="00047695"/>
    <w:rsid w:val="00047702"/>
    <w:rsid w:val="00050A43"/>
    <w:rsid w:val="00050B33"/>
    <w:rsid w:val="0005162F"/>
    <w:rsid w:val="000520A6"/>
    <w:rsid w:val="000532A5"/>
    <w:rsid w:val="00053EC4"/>
    <w:rsid w:val="00054262"/>
    <w:rsid w:val="0005472A"/>
    <w:rsid w:val="0005501A"/>
    <w:rsid w:val="000555D6"/>
    <w:rsid w:val="00056B0F"/>
    <w:rsid w:val="0005738D"/>
    <w:rsid w:val="000577FE"/>
    <w:rsid w:val="000609E5"/>
    <w:rsid w:val="00060E37"/>
    <w:rsid w:val="000614F5"/>
    <w:rsid w:val="00061BA1"/>
    <w:rsid w:val="00062FB9"/>
    <w:rsid w:val="000634BB"/>
    <w:rsid w:val="00064D7D"/>
    <w:rsid w:val="00065CA2"/>
    <w:rsid w:val="000670BC"/>
    <w:rsid w:val="000679EB"/>
    <w:rsid w:val="00067B47"/>
    <w:rsid w:val="00067BBE"/>
    <w:rsid w:val="0007000C"/>
    <w:rsid w:val="00070134"/>
    <w:rsid w:val="000701DF"/>
    <w:rsid w:val="000720D1"/>
    <w:rsid w:val="0007254A"/>
    <w:rsid w:val="00073196"/>
    <w:rsid w:val="000740F1"/>
    <w:rsid w:val="00074D33"/>
    <w:rsid w:val="000750EF"/>
    <w:rsid w:val="0007619D"/>
    <w:rsid w:val="000761EF"/>
    <w:rsid w:val="00081232"/>
    <w:rsid w:val="00081354"/>
    <w:rsid w:val="00081A39"/>
    <w:rsid w:val="000820F5"/>
    <w:rsid w:val="00082285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C3"/>
    <w:rsid w:val="00092EF3"/>
    <w:rsid w:val="0009323A"/>
    <w:rsid w:val="000932D7"/>
    <w:rsid w:val="00093883"/>
    <w:rsid w:val="00093955"/>
    <w:rsid w:val="00093E2E"/>
    <w:rsid w:val="000943BE"/>
    <w:rsid w:val="0009445B"/>
    <w:rsid w:val="00094BDD"/>
    <w:rsid w:val="00094F04"/>
    <w:rsid w:val="000963A5"/>
    <w:rsid w:val="000975B8"/>
    <w:rsid w:val="00097747"/>
    <w:rsid w:val="00097F3A"/>
    <w:rsid w:val="000A09EA"/>
    <w:rsid w:val="000A1A58"/>
    <w:rsid w:val="000A2B5C"/>
    <w:rsid w:val="000A40CB"/>
    <w:rsid w:val="000A454D"/>
    <w:rsid w:val="000A5866"/>
    <w:rsid w:val="000A59AD"/>
    <w:rsid w:val="000B085E"/>
    <w:rsid w:val="000B2676"/>
    <w:rsid w:val="000B56D5"/>
    <w:rsid w:val="000B5A1B"/>
    <w:rsid w:val="000B6282"/>
    <w:rsid w:val="000B72DB"/>
    <w:rsid w:val="000C0124"/>
    <w:rsid w:val="000C20FA"/>
    <w:rsid w:val="000C20FE"/>
    <w:rsid w:val="000C2FCE"/>
    <w:rsid w:val="000C323B"/>
    <w:rsid w:val="000C4C36"/>
    <w:rsid w:val="000C53DB"/>
    <w:rsid w:val="000C6242"/>
    <w:rsid w:val="000C65B2"/>
    <w:rsid w:val="000C773D"/>
    <w:rsid w:val="000D1479"/>
    <w:rsid w:val="000D18E3"/>
    <w:rsid w:val="000D2D1D"/>
    <w:rsid w:val="000D2F4B"/>
    <w:rsid w:val="000D4BCF"/>
    <w:rsid w:val="000D5CA4"/>
    <w:rsid w:val="000D5D14"/>
    <w:rsid w:val="000D610C"/>
    <w:rsid w:val="000D6867"/>
    <w:rsid w:val="000D73F3"/>
    <w:rsid w:val="000D7460"/>
    <w:rsid w:val="000E0DF8"/>
    <w:rsid w:val="000E105F"/>
    <w:rsid w:val="000E11B8"/>
    <w:rsid w:val="000E2489"/>
    <w:rsid w:val="000E3BE3"/>
    <w:rsid w:val="000E42B3"/>
    <w:rsid w:val="000E4864"/>
    <w:rsid w:val="000E4ABB"/>
    <w:rsid w:val="000E6561"/>
    <w:rsid w:val="000E65AD"/>
    <w:rsid w:val="000F055D"/>
    <w:rsid w:val="000F0B0D"/>
    <w:rsid w:val="000F0B62"/>
    <w:rsid w:val="000F612B"/>
    <w:rsid w:val="000F6220"/>
    <w:rsid w:val="000F71B6"/>
    <w:rsid w:val="000F7F16"/>
    <w:rsid w:val="00100031"/>
    <w:rsid w:val="001010E7"/>
    <w:rsid w:val="00103672"/>
    <w:rsid w:val="0010525F"/>
    <w:rsid w:val="00105ADE"/>
    <w:rsid w:val="001076CA"/>
    <w:rsid w:val="00107944"/>
    <w:rsid w:val="0010797A"/>
    <w:rsid w:val="00110D53"/>
    <w:rsid w:val="00112A43"/>
    <w:rsid w:val="00113F58"/>
    <w:rsid w:val="00113FF7"/>
    <w:rsid w:val="001203CB"/>
    <w:rsid w:val="00120A7C"/>
    <w:rsid w:val="0012169D"/>
    <w:rsid w:val="00123488"/>
    <w:rsid w:val="001239B2"/>
    <w:rsid w:val="00123C67"/>
    <w:rsid w:val="00123CFD"/>
    <w:rsid w:val="00124298"/>
    <w:rsid w:val="001277B2"/>
    <w:rsid w:val="00127905"/>
    <w:rsid w:val="00130046"/>
    <w:rsid w:val="00130138"/>
    <w:rsid w:val="00131C08"/>
    <w:rsid w:val="0013221E"/>
    <w:rsid w:val="00134705"/>
    <w:rsid w:val="00135CAC"/>
    <w:rsid w:val="0014007F"/>
    <w:rsid w:val="0014107C"/>
    <w:rsid w:val="00142243"/>
    <w:rsid w:val="00142E72"/>
    <w:rsid w:val="00143841"/>
    <w:rsid w:val="00143F09"/>
    <w:rsid w:val="00145093"/>
    <w:rsid w:val="00145D3B"/>
    <w:rsid w:val="00145EF1"/>
    <w:rsid w:val="001460EC"/>
    <w:rsid w:val="001463F1"/>
    <w:rsid w:val="00150509"/>
    <w:rsid w:val="00151AA0"/>
    <w:rsid w:val="00151B25"/>
    <w:rsid w:val="00152071"/>
    <w:rsid w:val="001535EC"/>
    <w:rsid w:val="00154A1B"/>
    <w:rsid w:val="00154D96"/>
    <w:rsid w:val="00154E6D"/>
    <w:rsid w:val="0015536C"/>
    <w:rsid w:val="0015561A"/>
    <w:rsid w:val="00155D41"/>
    <w:rsid w:val="001564E8"/>
    <w:rsid w:val="00156A02"/>
    <w:rsid w:val="00156F12"/>
    <w:rsid w:val="00157506"/>
    <w:rsid w:val="00157D55"/>
    <w:rsid w:val="00160025"/>
    <w:rsid w:val="00160C65"/>
    <w:rsid w:val="0016213E"/>
    <w:rsid w:val="00162E1B"/>
    <w:rsid w:val="00163732"/>
    <w:rsid w:val="00163C23"/>
    <w:rsid w:val="0016418D"/>
    <w:rsid w:val="00164663"/>
    <w:rsid w:val="00164C3E"/>
    <w:rsid w:val="00165059"/>
    <w:rsid w:val="0016522F"/>
    <w:rsid w:val="00167A67"/>
    <w:rsid w:val="001702A2"/>
    <w:rsid w:val="00170366"/>
    <w:rsid w:val="001703C3"/>
    <w:rsid w:val="00170894"/>
    <w:rsid w:val="00170976"/>
    <w:rsid w:val="00170D00"/>
    <w:rsid w:val="00171680"/>
    <w:rsid w:val="00171A51"/>
    <w:rsid w:val="00173477"/>
    <w:rsid w:val="0017358C"/>
    <w:rsid w:val="00173FCF"/>
    <w:rsid w:val="001743A2"/>
    <w:rsid w:val="00174E95"/>
    <w:rsid w:val="0017564F"/>
    <w:rsid w:val="00176022"/>
    <w:rsid w:val="0017628E"/>
    <w:rsid w:val="001764DD"/>
    <w:rsid w:val="001807B7"/>
    <w:rsid w:val="00180B31"/>
    <w:rsid w:val="00180EA1"/>
    <w:rsid w:val="00180FAF"/>
    <w:rsid w:val="00184088"/>
    <w:rsid w:val="00184095"/>
    <w:rsid w:val="001855CE"/>
    <w:rsid w:val="00186D5B"/>
    <w:rsid w:val="00187752"/>
    <w:rsid w:val="0018792E"/>
    <w:rsid w:val="001910C4"/>
    <w:rsid w:val="00191E75"/>
    <w:rsid w:val="001928F1"/>
    <w:rsid w:val="00193752"/>
    <w:rsid w:val="001948D6"/>
    <w:rsid w:val="001949A3"/>
    <w:rsid w:val="00195FC8"/>
    <w:rsid w:val="00196138"/>
    <w:rsid w:val="001966B7"/>
    <w:rsid w:val="00196920"/>
    <w:rsid w:val="001A05B4"/>
    <w:rsid w:val="001A4249"/>
    <w:rsid w:val="001A58B6"/>
    <w:rsid w:val="001A64B9"/>
    <w:rsid w:val="001B006C"/>
    <w:rsid w:val="001B11F3"/>
    <w:rsid w:val="001B2742"/>
    <w:rsid w:val="001B2CAC"/>
    <w:rsid w:val="001B3BD1"/>
    <w:rsid w:val="001B3F1A"/>
    <w:rsid w:val="001B475D"/>
    <w:rsid w:val="001B49DD"/>
    <w:rsid w:val="001B4ED8"/>
    <w:rsid w:val="001B7C2D"/>
    <w:rsid w:val="001C07FE"/>
    <w:rsid w:val="001C110F"/>
    <w:rsid w:val="001C13AD"/>
    <w:rsid w:val="001C188A"/>
    <w:rsid w:val="001C3847"/>
    <w:rsid w:val="001C4AB4"/>
    <w:rsid w:val="001C4DA6"/>
    <w:rsid w:val="001C692F"/>
    <w:rsid w:val="001C7938"/>
    <w:rsid w:val="001C7B8E"/>
    <w:rsid w:val="001D0AF2"/>
    <w:rsid w:val="001D12A2"/>
    <w:rsid w:val="001D1430"/>
    <w:rsid w:val="001D22EF"/>
    <w:rsid w:val="001D31F5"/>
    <w:rsid w:val="001D45D4"/>
    <w:rsid w:val="001D56A0"/>
    <w:rsid w:val="001D5E9C"/>
    <w:rsid w:val="001D69BF"/>
    <w:rsid w:val="001D78F1"/>
    <w:rsid w:val="001D7DDC"/>
    <w:rsid w:val="001E0943"/>
    <w:rsid w:val="001E2963"/>
    <w:rsid w:val="001E382D"/>
    <w:rsid w:val="001E3EFC"/>
    <w:rsid w:val="001E45F9"/>
    <w:rsid w:val="001E5320"/>
    <w:rsid w:val="001E5AEA"/>
    <w:rsid w:val="001E5D17"/>
    <w:rsid w:val="001E7A4B"/>
    <w:rsid w:val="001F07CF"/>
    <w:rsid w:val="001F1543"/>
    <w:rsid w:val="001F1F7A"/>
    <w:rsid w:val="001F27CC"/>
    <w:rsid w:val="001F2A07"/>
    <w:rsid w:val="001F4DEE"/>
    <w:rsid w:val="001F5A72"/>
    <w:rsid w:val="001F67CA"/>
    <w:rsid w:val="001F7655"/>
    <w:rsid w:val="0020055E"/>
    <w:rsid w:val="0020087E"/>
    <w:rsid w:val="0020152F"/>
    <w:rsid w:val="002027FD"/>
    <w:rsid w:val="00203841"/>
    <w:rsid w:val="00203AB2"/>
    <w:rsid w:val="0020407E"/>
    <w:rsid w:val="00204174"/>
    <w:rsid w:val="002044EF"/>
    <w:rsid w:val="00204921"/>
    <w:rsid w:val="0020495E"/>
    <w:rsid w:val="00204D37"/>
    <w:rsid w:val="00204F58"/>
    <w:rsid w:val="002052A6"/>
    <w:rsid w:val="00205387"/>
    <w:rsid w:val="00205844"/>
    <w:rsid w:val="002073E1"/>
    <w:rsid w:val="00207574"/>
    <w:rsid w:val="00207AAD"/>
    <w:rsid w:val="0021022B"/>
    <w:rsid w:val="00210381"/>
    <w:rsid w:val="00210E24"/>
    <w:rsid w:val="00211403"/>
    <w:rsid w:val="00211DC0"/>
    <w:rsid w:val="00212321"/>
    <w:rsid w:val="00212A09"/>
    <w:rsid w:val="00212EB5"/>
    <w:rsid w:val="00214403"/>
    <w:rsid w:val="00216182"/>
    <w:rsid w:val="00217189"/>
    <w:rsid w:val="00217AE9"/>
    <w:rsid w:val="00220711"/>
    <w:rsid w:val="002212A8"/>
    <w:rsid w:val="002219B7"/>
    <w:rsid w:val="00221C6D"/>
    <w:rsid w:val="00221E70"/>
    <w:rsid w:val="0022235F"/>
    <w:rsid w:val="002228BF"/>
    <w:rsid w:val="00223EEF"/>
    <w:rsid w:val="0022443B"/>
    <w:rsid w:val="00225B98"/>
    <w:rsid w:val="00225C41"/>
    <w:rsid w:val="00225D2A"/>
    <w:rsid w:val="00225F0D"/>
    <w:rsid w:val="00225FF4"/>
    <w:rsid w:val="0022624A"/>
    <w:rsid w:val="00226D85"/>
    <w:rsid w:val="00227545"/>
    <w:rsid w:val="00227893"/>
    <w:rsid w:val="00227E1F"/>
    <w:rsid w:val="00230D7C"/>
    <w:rsid w:val="00231FE1"/>
    <w:rsid w:val="0023328A"/>
    <w:rsid w:val="00233D7C"/>
    <w:rsid w:val="00233EC0"/>
    <w:rsid w:val="002340B3"/>
    <w:rsid w:val="002344C7"/>
    <w:rsid w:val="00234812"/>
    <w:rsid w:val="00234AF2"/>
    <w:rsid w:val="0023560B"/>
    <w:rsid w:val="00236707"/>
    <w:rsid w:val="00236CC3"/>
    <w:rsid w:val="0024017E"/>
    <w:rsid w:val="00240E81"/>
    <w:rsid w:val="002417E5"/>
    <w:rsid w:val="00241C23"/>
    <w:rsid w:val="002429FB"/>
    <w:rsid w:val="0024412A"/>
    <w:rsid w:val="00244CB3"/>
    <w:rsid w:val="00246053"/>
    <w:rsid w:val="002461ED"/>
    <w:rsid w:val="0024627D"/>
    <w:rsid w:val="00246BB5"/>
    <w:rsid w:val="00246CC5"/>
    <w:rsid w:val="0024725E"/>
    <w:rsid w:val="0024752A"/>
    <w:rsid w:val="00250B24"/>
    <w:rsid w:val="00251C9B"/>
    <w:rsid w:val="00252B3D"/>
    <w:rsid w:val="002538A8"/>
    <w:rsid w:val="00253D4F"/>
    <w:rsid w:val="0025416E"/>
    <w:rsid w:val="00254508"/>
    <w:rsid w:val="00254634"/>
    <w:rsid w:val="00254B37"/>
    <w:rsid w:val="00254C6A"/>
    <w:rsid w:val="002553D4"/>
    <w:rsid w:val="002601C7"/>
    <w:rsid w:val="0026039F"/>
    <w:rsid w:val="00262437"/>
    <w:rsid w:val="00263725"/>
    <w:rsid w:val="002639AA"/>
    <w:rsid w:val="00265D33"/>
    <w:rsid w:val="00265F5D"/>
    <w:rsid w:val="00267314"/>
    <w:rsid w:val="002677F1"/>
    <w:rsid w:val="002702F4"/>
    <w:rsid w:val="00270756"/>
    <w:rsid w:val="0027083B"/>
    <w:rsid w:val="00270EDA"/>
    <w:rsid w:val="00272085"/>
    <w:rsid w:val="00272437"/>
    <w:rsid w:val="00272555"/>
    <w:rsid w:val="002726FE"/>
    <w:rsid w:val="00272727"/>
    <w:rsid w:val="00272754"/>
    <w:rsid w:val="00272814"/>
    <w:rsid w:val="00272A49"/>
    <w:rsid w:val="00272B67"/>
    <w:rsid w:val="00274940"/>
    <w:rsid w:val="002750E2"/>
    <w:rsid w:val="002752A2"/>
    <w:rsid w:val="00275B4C"/>
    <w:rsid w:val="0028063A"/>
    <w:rsid w:val="0028096B"/>
    <w:rsid w:val="00281508"/>
    <w:rsid w:val="00281699"/>
    <w:rsid w:val="00281A38"/>
    <w:rsid w:val="00281B76"/>
    <w:rsid w:val="002826D3"/>
    <w:rsid w:val="0028275C"/>
    <w:rsid w:val="002830FB"/>
    <w:rsid w:val="0028333B"/>
    <w:rsid w:val="00283423"/>
    <w:rsid w:val="00283A84"/>
    <w:rsid w:val="00283E91"/>
    <w:rsid w:val="002846ED"/>
    <w:rsid w:val="00284A36"/>
    <w:rsid w:val="00284A44"/>
    <w:rsid w:val="00284C22"/>
    <w:rsid w:val="002858EF"/>
    <w:rsid w:val="00286771"/>
    <w:rsid w:val="00286F94"/>
    <w:rsid w:val="00287176"/>
    <w:rsid w:val="00287BCC"/>
    <w:rsid w:val="00287D8B"/>
    <w:rsid w:val="00290A45"/>
    <w:rsid w:val="00292DB2"/>
    <w:rsid w:val="00293E5C"/>
    <w:rsid w:val="00294C35"/>
    <w:rsid w:val="00295552"/>
    <w:rsid w:val="00295C20"/>
    <w:rsid w:val="00296738"/>
    <w:rsid w:val="00296E2B"/>
    <w:rsid w:val="00296EB8"/>
    <w:rsid w:val="002A093C"/>
    <w:rsid w:val="002A093D"/>
    <w:rsid w:val="002A129A"/>
    <w:rsid w:val="002A2451"/>
    <w:rsid w:val="002A272F"/>
    <w:rsid w:val="002A38BA"/>
    <w:rsid w:val="002A3BE8"/>
    <w:rsid w:val="002A3F94"/>
    <w:rsid w:val="002A4B9C"/>
    <w:rsid w:val="002A4ED0"/>
    <w:rsid w:val="002A5509"/>
    <w:rsid w:val="002A5611"/>
    <w:rsid w:val="002A5CBF"/>
    <w:rsid w:val="002A5F52"/>
    <w:rsid w:val="002B19BC"/>
    <w:rsid w:val="002B1E63"/>
    <w:rsid w:val="002B4B64"/>
    <w:rsid w:val="002B4F36"/>
    <w:rsid w:val="002B5025"/>
    <w:rsid w:val="002B5AF4"/>
    <w:rsid w:val="002B721B"/>
    <w:rsid w:val="002C0A73"/>
    <w:rsid w:val="002C13E9"/>
    <w:rsid w:val="002C1A1B"/>
    <w:rsid w:val="002C2740"/>
    <w:rsid w:val="002C2D2D"/>
    <w:rsid w:val="002C2E3F"/>
    <w:rsid w:val="002C2FDB"/>
    <w:rsid w:val="002C3635"/>
    <w:rsid w:val="002C50D9"/>
    <w:rsid w:val="002C52B5"/>
    <w:rsid w:val="002C5C9A"/>
    <w:rsid w:val="002C5E3C"/>
    <w:rsid w:val="002C5FE8"/>
    <w:rsid w:val="002C7D39"/>
    <w:rsid w:val="002C7FDF"/>
    <w:rsid w:val="002C7FF4"/>
    <w:rsid w:val="002D0551"/>
    <w:rsid w:val="002D1F32"/>
    <w:rsid w:val="002D2153"/>
    <w:rsid w:val="002D2CBB"/>
    <w:rsid w:val="002D3588"/>
    <w:rsid w:val="002D4430"/>
    <w:rsid w:val="002D49C2"/>
    <w:rsid w:val="002D51DA"/>
    <w:rsid w:val="002D72C3"/>
    <w:rsid w:val="002D7DFC"/>
    <w:rsid w:val="002E06E4"/>
    <w:rsid w:val="002E165E"/>
    <w:rsid w:val="002E397F"/>
    <w:rsid w:val="002E3B76"/>
    <w:rsid w:val="002E4C94"/>
    <w:rsid w:val="002E50A2"/>
    <w:rsid w:val="002E5596"/>
    <w:rsid w:val="002E685C"/>
    <w:rsid w:val="002E72A2"/>
    <w:rsid w:val="002E7471"/>
    <w:rsid w:val="002E7783"/>
    <w:rsid w:val="002E7D30"/>
    <w:rsid w:val="002F0C4C"/>
    <w:rsid w:val="002F451C"/>
    <w:rsid w:val="002F461F"/>
    <w:rsid w:val="002F5A7B"/>
    <w:rsid w:val="002F66C2"/>
    <w:rsid w:val="002F67EB"/>
    <w:rsid w:val="002F7515"/>
    <w:rsid w:val="002F7943"/>
    <w:rsid w:val="00300525"/>
    <w:rsid w:val="00300CC0"/>
    <w:rsid w:val="003010B4"/>
    <w:rsid w:val="00301650"/>
    <w:rsid w:val="00301CC7"/>
    <w:rsid w:val="003024AF"/>
    <w:rsid w:val="00303197"/>
    <w:rsid w:val="0030360B"/>
    <w:rsid w:val="0030521A"/>
    <w:rsid w:val="00305A9B"/>
    <w:rsid w:val="00306184"/>
    <w:rsid w:val="00307620"/>
    <w:rsid w:val="003124C1"/>
    <w:rsid w:val="0031266C"/>
    <w:rsid w:val="00313FA3"/>
    <w:rsid w:val="00314F7B"/>
    <w:rsid w:val="00315368"/>
    <w:rsid w:val="003159CA"/>
    <w:rsid w:val="00316117"/>
    <w:rsid w:val="00316242"/>
    <w:rsid w:val="0031741E"/>
    <w:rsid w:val="00320535"/>
    <w:rsid w:val="00320A2D"/>
    <w:rsid w:val="00320AE5"/>
    <w:rsid w:val="003218A6"/>
    <w:rsid w:val="00321F54"/>
    <w:rsid w:val="00322EF3"/>
    <w:rsid w:val="00323821"/>
    <w:rsid w:val="00323F26"/>
    <w:rsid w:val="0032403D"/>
    <w:rsid w:val="003251FA"/>
    <w:rsid w:val="0032657E"/>
    <w:rsid w:val="003267D3"/>
    <w:rsid w:val="00326834"/>
    <w:rsid w:val="00326F64"/>
    <w:rsid w:val="003276CD"/>
    <w:rsid w:val="003308B9"/>
    <w:rsid w:val="00330D77"/>
    <w:rsid w:val="0033110E"/>
    <w:rsid w:val="003311BA"/>
    <w:rsid w:val="00331E55"/>
    <w:rsid w:val="00331F97"/>
    <w:rsid w:val="00332A26"/>
    <w:rsid w:val="00332A68"/>
    <w:rsid w:val="00332FE7"/>
    <w:rsid w:val="00333622"/>
    <w:rsid w:val="00333B96"/>
    <w:rsid w:val="00335293"/>
    <w:rsid w:val="00336667"/>
    <w:rsid w:val="00336D74"/>
    <w:rsid w:val="0033744F"/>
    <w:rsid w:val="00337DAF"/>
    <w:rsid w:val="003412AD"/>
    <w:rsid w:val="003415D3"/>
    <w:rsid w:val="003415F9"/>
    <w:rsid w:val="00341829"/>
    <w:rsid w:val="00341F4A"/>
    <w:rsid w:val="00343292"/>
    <w:rsid w:val="0034358A"/>
    <w:rsid w:val="00344275"/>
    <w:rsid w:val="003444B8"/>
    <w:rsid w:val="003445D6"/>
    <w:rsid w:val="0034491A"/>
    <w:rsid w:val="00344D66"/>
    <w:rsid w:val="00345F26"/>
    <w:rsid w:val="00345F99"/>
    <w:rsid w:val="003465FD"/>
    <w:rsid w:val="00346679"/>
    <w:rsid w:val="003466D0"/>
    <w:rsid w:val="00347B93"/>
    <w:rsid w:val="0035000A"/>
    <w:rsid w:val="003506F3"/>
    <w:rsid w:val="0035097E"/>
    <w:rsid w:val="00351202"/>
    <w:rsid w:val="00351445"/>
    <w:rsid w:val="00351A0B"/>
    <w:rsid w:val="00352122"/>
    <w:rsid w:val="00352178"/>
    <w:rsid w:val="00353FF4"/>
    <w:rsid w:val="00354355"/>
    <w:rsid w:val="00354440"/>
    <w:rsid w:val="00355AA9"/>
    <w:rsid w:val="00356841"/>
    <w:rsid w:val="003570EF"/>
    <w:rsid w:val="003573E2"/>
    <w:rsid w:val="0036015C"/>
    <w:rsid w:val="003611D7"/>
    <w:rsid w:val="003611EA"/>
    <w:rsid w:val="00361AF9"/>
    <w:rsid w:val="00365E11"/>
    <w:rsid w:val="00365FD0"/>
    <w:rsid w:val="003705E5"/>
    <w:rsid w:val="00370850"/>
    <w:rsid w:val="003717BC"/>
    <w:rsid w:val="0037214E"/>
    <w:rsid w:val="00372325"/>
    <w:rsid w:val="00372500"/>
    <w:rsid w:val="003729FC"/>
    <w:rsid w:val="00372DB7"/>
    <w:rsid w:val="00372EEA"/>
    <w:rsid w:val="00372F93"/>
    <w:rsid w:val="003738AD"/>
    <w:rsid w:val="0037473A"/>
    <w:rsid w:val="00374AAA"/>
    <w:rsid w:val="00376431"/>
    <w:rsid w:val="00376788"/>
    <w:rsid w:val="0037761C"/>
    <w:rsid w:val="00377D79"/>
    <w:rsid w:val="0038005D"/>
    <w:rsid w:val="0038040C"/>
    <w:rsid w:val="00381ECF"/>
    <w:rsid w:val="0038240B"/>
    <w:rsid w:val="00382A85"/>
    <w:rsid w:val="00383E1B"/>
    <w:rsid w:val="00384C96"/>
    <w:rsid w:val="00384D70"/>
    <w:rsid w:val="00385219"/>
    <w:rsid w:val="00385D28"/>
    <w:rsid w:val="00386751"/>
    <w:rsid w:val="003872E4"/>
    <w:rsid w:val="003876D0"/>
    <w:rsid w:val="00390081"/>
    <w:rsid w:val="00390701"/>
    <w:rsid w:val="00390715"/>
    <w:rsid w:val="003914A2"/>
    <w:rsid w:val="00391F75"/>
    <w:rsid w:val="00393148"/>
    <w:rsid w:val="00393EF7"/>
    <w:rsid w:val="00394BBB"/>
    <w:rsid w:val="00394FA3"/>
    <w:rsid w:val="0039535D"/>
    <w:rsid w:val="0039667F"/>
    <w:rsid w:val="003966DB"/>
    <w:rsid w:val="003968AF"/>
    <w:rsid w:val="00396E29"/>
    <w:rsid w:val="00396F14"/>
    <w:rsid w:val="003A16C5"/>
    <w:rsid w:val="003A2E5C"/>
    <w:rsid w:val="003A33C5"/>
    <w:rsid w:val="003A4589"/>
    <w:rsid w:val="003A48BC"/>
    <w:rsid w:val="003A5765"/>
    <w:rsid w:val="003A59D9"/>
    <w:rsid w:val="003A6091"/>
    <w:rsid w:val="003A6B58"/>
    <w:rsid w:val="003A6D8A"/>
    <w:rsid w:val="003A7595"/>
    <w:rsid w:val="003A780F"/>
    <w:rsid w:val="003A796B"/>
    <w:rsid w:val="003B14EA"/>
    <w:rsid w:val="003B220B"/>
    <w:rsid w:val="003B2420"/>
    <w:rsid w:val="003B3B27"/>
    <w:rsid w:val="003B500C"/>
    <w:rsid w:val="003B513E"/>
    <w:rsid w:val="003B5425"/>
    <w:rsid w:val="003B614D"/>
    <w:rsid w:val="003B64EA"/>
    <w:rsid w:val="003B7A93"/>
    <w:rsid w:val="003B7C70"/>
    <w:rsid w:val="003C12E1"/>
    <w:rsid w:val="003C1B89"/>
    <w:rsid w:val="003C2FAB"/>
    <w:rsid w:val="003C4577"/>
    <w:rsid w:val="003C52FD"/>
    <w:rsid w:val="003C599F"/>
    <w:rsid w:val="003C5A54"/>
    <w:rsid w:val="003C7541"/>
    <w:rsid w:val="003C7547"/>
    <w:rsid w:val="003C7C15"/>
    <w:rsid w:val="003D05DA"/>
    <w:rsid w:val="003D1BE5"/>
    <w:rsid w:val="003D2310"/>
    <w:rsid w:val="003D25F6"/>
    <w:rsid w:val="003D26ED"/>
    <w:rsid w:val="003D2BA5"/>
    <w:rsid w:val="003D327A"/>
    <w:rsid w:val="003D39E9"/>
    <w:rsid w:val="003D42B5"/>
    <w:rsid w:val="003D4556"/>
    <w:rsid w:val="003D48E7"/>
    <w:rsid w:val="003D5048"/>
    <w:rsid w:val="003D71EB"/>
    <w:rsid w:val="003D743B"/>
    <w:rsid w:val="003E0CB6"/>
    <w:rsid w:val="003E1228"/>
    <w:rsid w:val="003E12FE"/>
    <w:rsid w:val="003E2B1F"/>
    <w:rsid w:val="003E2F99"/>
    <w:rsid w:val="003E45A5"/>
    <w:rsid w:val="003E4BDA"/>
    <w:rsid w:val="003E5123"/>
    <w:rsid w:val="003E5582"/>
    <w:rsid w:val="003E562F"/>
    <w:rsid w:val="003E6844"/>
    <w:rsid w:val="003E735D"/>
    <w:rsid w:val="003E7999"/>
    <w:rsid w:val="003F089C"/>
    <w:rsid w:val="003F21D8"/>
    <w:rsid w:val="003F244E"/>
    <w:rsid w:val="003F266B"/>
    <w:rsid w:val="003F2A3B"/>
    <w:rsid w:val="003F36B1"/>
    <w:rsid w:val="003F3849"/>
    <w:rsid w:val="003F4939"/>
    <w:rsid w:val="003F6767"/>
    <w:rsid w:val="003F7673"/>
    <w:rsid w:val="003F78FF"/>
    <w:rsid w:val="004004AF"/>
    <w:rsid w:val="0040313B"/>
    <w:rsid w:val="004041A9"/>
    <w:rsid w:val="004043E6"/>
    <w:rsid w:val="004046C9"/>
    <w:rsid w:val="00406A47"/>
    <w:rsid w:val="00407D6C"/>
    <w:rsid w:val="00410019"/>
    <w:rsid w:val="00410596"/>
    <w:rsid w:val="00410635"/>
    <w:rsid w:val="0041090D"/>
    <w:rsid w:val="0041135D"/>
    <w:rsid w:val="00413A34"/>
    <w:rsid w:val="004144CC"/>
    <w:rsid w:val="004144EC"/>
    <w:rsid w:val="004145E8"/>
    <w:rsid w:val="00416AC7"/>
    <w:rsid w:val="00416CBB"/>
    <w:rsid w:val="00416DE6"/>
    <w:rsid w:val="0041717B"/>
    <w:rsid w:val="00417C82"/>
    <w:rsid w:val="00421ADB"/>
    <w:rsid w:val="00421FB5"/>
    <w:rsid w:val="00422F3C"/>
    <w:rsid w:val="00423049"/>
    <w:rsid w:val="004240D1"/>
    <w:rsid w:val="00424465"/>
    <w:rsid w:val="00425472"/>
    <w:rsid w:val="00425D45"/>
    <w:rsid w:val="00425D8F"/>
    <w:rsid w:val="00425EC5"/>
    <w:rsid w:val="00427294"/>
    <w:rsid w:val="00427A2B"/>
    <w:rsid w:val="0043334D"/>
    <w:rsid w:val="00434B8D"/>
    <w:rsid w:val="00435414"/>
    <w:rsid w:val="00435A3F"/>
    <w:rsid w:val="00440658"/>
    <w:rsid w:val="00440F6B"/>
    <w:rsid w:val="00442DD9"/>
    <w:rsid w:val="00443E6B"/>
    <w:rsid w:val="00445FC6"/>
    <w:rsid w:val="004465DF"/>
    <w:rsid w:val="00450BB4"/>
    <w:rsid w:val="0045216B"/>
    <w:rsid w:val="00454F7B"/>
    <w:rsid w:val="00456031"/>
    <w:rsid w:val="004563E3"/>
    <w:rsid w:val="004565E8"/>
    <w:rsid w:val="00456C85"/>
    <w:rsid w:val="00456D88"/>
    <w:rsid w:val="00457035"/>
    <w:rsid w:val="00461358"/>
    <w:rsid w:val="00461932"/>
    <w:rsid w:val="004631BB"/>
    <w:rsid w:val="004636B6"/>
    <w:rsid w:val="00463D27"/>
    <w:rsid w:val="00464970"/>
    <w:rsid w:val="00464E8F"/>
    <w:rsid w:val="00465885"/>
    <w:rsid w:val="00465E1B"/>
    <w:rsid w:val="004671E1"/>
    <w:rsid w:val="00472A81"/>
    <w:rsid w:val="0047308C"/>
    <w:rsid w:val="00474E2E"/>
    <w:rsid w:val="00475A7A"/>
    <w:rsid w:val="00475B45"/>
    <w:rsid w:val="00476213"/>
    <w:rsid w:val="0047634E"/>
    <w:rsid w:val="00477EC4"/>
    <w:rsid w:val="00477FF8"/>
    <w:rsid w:val="00480545"/>
    <w:rsid w:val="00480D76"/>
    <w:rsid w:val="00480D8E"/>
    <w:rsid w:val="00480E95"/>
    <w:rsid w:val="004821C7"/>
    <w:rsid w:val="00483BA1"/>
    <w:rsid w:val="00483BB1"/>
    <w:rsid w:val="00483E8B"/>
    <w:rsid w:val="00484156"/>
    <w:rsid w:val="00484AC7"/>
    <w:rsid w:val="00485153"/>
    <w:rsid w:val="00486081"/>
    <w:rsid w:val="00486660"/>
    <w:rsid w:val="00486EDD"/>
    <w:rsid w:val="00487822"/>
    <w:rsid w:val="004901EB"/>
    <w:rsid w:val="00490488"/>
    <w:rsid w:val="004905D2"/>
    <w:rsid w:val="00492D03"/>
    <w:rsid w:val="0049328A"/>
    <w:rsid w:val="0049439A"/>
    <w:rsid w:val="00494535"/>
    <w:rsid w:val="004950C6"/>
    <w:rsid w:val="00495264"/>
    <w:rsid w:val="00495317"/>
    <w:rsid w:val="00495CC5"/>
    <w:rsid w:val="004966B2"/>
    <w:rsid w:val="00496BAD"/>
    <w:rsid w:val="00496BFD"/>
    <w:rsid w:val="00497741"/>
    <w:rsid w:val="004A0257"/>
    <w:rsid w:val="004A107D"/>
    <w:rsid w:val="004A280D"/>
    <w:rsid w:val="004A2BDE"/>
    <w:rsid w:val="004A2E7B"/>
    <w:rsid w:val="004A2F67"/>
    <w:rsid w:val="004A304D"/>
    <w:rsid w:val="004A40DC"/>
    <w:rsid w:val="004A4D67"/>
    <w:rsid w:val="004A4E14"/>
    <w:rsid w:val="004A512D"/>
    <w:rsid w:val="004A6D45"/>
    <w:rsid w:val="004A77F3"/>
    <w:rsid w:val="004B132B"/>
    <w:rsid w:val="004B1634"/>
    <w:rsid w:val="004C0391"/>
    <w:rsid w:val="004C0DEF"/>
    <w:rsid w:val="004C0F50"/>
    <w:rsid w:val="004C410B"/>
    <w:rsid w:val="004C6C4A"/>
    <w:rsid w:val="004C794C"/>
    <w:rsid w:val="004C79F8"/>
    <w:rsid w:val="004C7A6B"/>
    <w:rsid w:val="004D22BD"/>
    <w:rsid w:val="004D2518"/>
    <w:rsid w:val="004D29E9"/>
    <w:rsid w:val="004D339E"/>
    <w:rsid w:val="004D38D5"/>
    <w:rsid w:val="004D4012"/>
    <w:rsid w:val="004D4201"/>
    <w:rsid w:val="004D4A91"/>
    <w:rsid w:val="004D4BF7"/>
    <w:rsid w:val="004D4C7A"/>
    <w:rsid w:val="004D5017"/>
    <w:rsid w:val="004D77BD"/>
    <w:rsid w:val="004D7DC0"/>
    <w:rsid w:val="004E0FF8"/>
    <w:rsid w:val="004E13BA"/>
    <w:rsid w:val="004E1886"/>
    <w:rsid w:val="004E31DF"/>
    <w:rsid w:val="004E3D74"/>
    <w:rsid w:val="004F0C31"/>
    <w:rsid w:val="004F242C"/>
    <w:rsid w:val="004F26D5"/>
    <w:rsid w:val="004F34B4"/>
    <w:rsid w:val="004F46F5"/>
    <w:rsid w:val="004F583E"/>
    <w:rsid w:val="004F663C"/>
    <w:rsid w:val="004F6E05"/>
    <w:rsid w:val="004F70DA"/>
    <w:rsid w:val="004F7D73"/>
    <w:rsid w:val="00500103"/>
    <w:rsid w:val="00500676"/>
    <w:rsid w:val="00500A5A"/>
    <w:rsid w:val="00501377"/>
    <w:rsid w:val="00501B24"/>
    <w:rsid w:val="00501E7C"/>
    <w:rsid w:val="00502BA5"/>
    <w:rsid w:val="0050693D"/>
    <w:rsid w:val="00507441"/>
    <w:rsid w:val="00507967"/>
    <w:rsid w:val="00512C9B"/>
    <w:rsid w:val="0051312E"/>
    <w:rsid w:val="0051339E"/>
    <w:rsid w:val="005138DB"/>
    <w:rsid w:val="0051391D"/>
    <w:rsid w:val="00513EF9"/>
    <w:rsid w:val="0051417C"/>
    <w:rsid w:val="00514F49"/>
    <w:rsid w:val="00515B52"/>
    <w:rsid w:val="005160B4"/>
    <w:rsid w:val="005164A3"/>
    <w:rsid w:val="005172AD"/>
    <w:rsid w:val="00517538"/>
    <w:rsid w:val="00520AD1"/>
    <w:rsid w:val="00520AD8"/>
    <w:rsid w:val="00520C10"/>
    <w:rsid w:val="00521A1C"/>
    <w:rsid w:val="00525546"/>
    <w:rsid w:val="00525693"/>
    <w:rsid w:val="00525DFB"/>
    <w:rsid w:val="00527889"/>
    <w:rsid w:val="00527DD6"/>
    <w:rsid w:val="00530C28"/>
    <w:rsid w:val="00530DF2"/>
    <w:rsid w:val="00531BA9"/>
    <w:rsid w:val="00533313"/>
    <w:rsid w:val="005335EF"/>
    <w:rsid w:val="00533C18"/>
    <w:rsid w:val="005343A4"/>
    <w:rsid w:val="0053440C"/>
    <w:rsid w:val="00534972"/>
    <w:rsid w:val="00535B97"/>
    <w:rsid w:val="005362B2"/>
    <w:rsid w:val="005375C7"/>
    <w:rsid w:val="005375CF"/>
    <w:rsid w:val="00537F92"/>
    <w:rsid w:val="00541F09"/>
    <w:rsid w:val="00542C0A"/>
    <w:rsid w:val="00543D67"/>
    <w:rsid w:val="00544203"/>
    <w:rsid w:val="005444F0"/>
    <w:rsid w:val="0054530C"/>
    <w:rsid w:val="00546C05"/>
    <w:rsid w:val="00550263"/>
    <w:rsid w:val="00550B35"/>
    <w:rsid w:val="00551244"/>
    <w:rsid w:val="00551263"/>
    <w:rsid w:val="00552446"/>
    <w:rsid w:val="00553634"/>
    <w:rsid w:val="00553B31"/>
    <w:rsid w:val="00553BBC"/>
    <w:rsid w:val="00554896"/>
    <w:rsid w:val="00554D50"/>
    <w:rsid w:val="0055554E"/>
    <w:rsid w:val="005560BC"/>
    <w:rsid w:val="00556644"/>
    <w:rsid w:val="0055668D"/>
    <w:rsid w:val="00557A69"/>
    <w:rsid w:val="00557CC7"/>
    <w:rsid w:val="0056044F"/>
    <w:rsid w:val="00560EAE"/>
    <w:rsid w:val="005610B4"/>
    <w:rsid w:val="005614B6"/>
    <w:rsid w:val="00562108"/>
    <w:rsid w:val="005624AF"/>
    <w:rsid w:val="00562E10"/>
    <w:rsid w:val="0056356C"/>
    <w:rsid w:val="00563BFE"/>
    <w:rsid w:val="00563C60"/>
    <w:rsid w:val="005644DC"/>
    <w:rsid w:val="00564BCF"/>
    <w:rsid w:val="00565773"/>
    <w:rsid w:val="00565E4B"/>
    <w:rsid w:val="00566E47"/>
    <w:rsid w:val="00567E62"/>
    <w:rsid w:val="005715DF"/>
    <w:rsid w:val="0057249B"/>
    <w:rsid w:val="005724D3"/>
    <w:rsid w:val="00572CB8"/>
    <w:rsid w:val="00577144"/>
    <w:rsid w:val="0057798C"/>
    <w:rsid w:val="00580414"/>
    <w:rsid w:val="00582636"/>
    <w:rsid w:val="00583B72"/>
    <w:rsid w:val="00583E0E"/>
    <w:rsid w:val="00583F70"/>
    <w:rsid w:val="00584358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05"/>
    <w:rsid w:val="005917D2"/>
    <w:rsid w:val="005946B5"/>
    <w:rsid w:val="00594BFE"/>
    <w:rsid w:val="005952CF"/>
    <w:rsid w:val="005954EF"/>
    <w:rsid w:val="00597237"/>
    <w:rsid w:val="00597BA2"/>
    <w:rsid w:val="005A0827"/>
    <w:rsid w:val="005A18E8"/>
    <w:rsid w:val="005A25CC"/>
    <w:rsid w:val="005A3317"/>
    <w:rsid w:val="005A33F8"/>
    <w:rsid w:val="005A39C5"/>
    <w:rsid w:val="005A4D97"/>
    <w:rsid w:val="005A5D1D"/>
    <w:rsid w:val="005A77EA"/>
    <w:rsid w:val="005B05E3"/>
    <w:rsid w:val="005B353A"/>
    <w:rsid w:val="005B4C95"/>
    <w:rsid w:val="005B5575"/>
    <w:rsid w:val="005B6CE6"/>
    <w:rsid w:val="005C01C8"/>
    <w:rsid w:val="005C0B1B"/>
    <w:rsid w:val="005C289F"/>
    <w:rsid w:val="005C2999"/>
    <w:rsid w:val="005C3CF1"/>
    <w:rsid w:val="005C54AD"/>
    <w:rsid w:val="005C6D60"/>
    <w:rsid w:val="005C717F"/>
    <w:rsid w:val="005C753D"/>
    <w:rsid w:val="005D039B"/>
    <w:rsid w:val="005D0C07"/>
    <w:rsid w:val="005D0CF4"/>
    <w:rsid w:val="005D20A0"/>
    <w:rsid w:val="005D2859"/>
    <w:rsid w:val="005D2D21"/>
    <w:rsid w:val="005D378B"/>
    <w:rsid w:val="005D3A9E"/>
    <w:rsid w:val="005D44E2"/>
    <w:rsid w:val="005D59E3"/>
    <w:rsid w:val="005D77EB"/>
    <w:rsid w:val="005E041A"/>
    <w:rsid w:val="005E1D52"/>
    <w:rsid w:val="005E1FBA"/>
    <w:rsid w:val="005E31C2"/>
    <w:rsid w:val="005E3A12"/>
    <w:rsid w:val="005E42B5"/>
    <w:rsid w:val="005E7828"/>
    <w:rsid w:val="005F0174"/>
    <w:rsid w:val="005F0BD1"/>
    <w:rsid w:val="005F1681"/>
    <w:rsid w:val="005F1C7F"/>
    <w:rsid w:val="005F2075"/>
    <w:rsid w:val="005F2545"/>
    <w:rsid w:val="005F26BF"/>
    <w:rsid w:val="005F27A4"/>
    <w:rsid w:val="005F297A"/>
    <w:rsid w:val="005F30B7"/>
    <w:rsid w:val="005F3845"/>
    <w:rsid w:val="005F4846"/>
    <w:rsid w:val="005F4B81"/>
    <w:rsid w:val="005F4C2B"/>
    <w:rsid w:val="005F4F37"/>
    <w:rsid w:val="005F59DA"/>
    <w:rsid w:val="005F5B95"/>
    <w:rsid w:val="005F71BF"/>
    <w:rsid w:val="005F7644"/>
    <w:rsid w:val="006000DE"/>
    <w:rsid w:val="00600117"/>
    <w:rsid w:val="006008E2"/>
    <w:rsid w:val="00600EE1"/>
    <w:rsid w:val="006014E7"/>
    <w:rsid w:val="00601F0F"/>
    <w:rsid w:val="006029AC"/>
    <w:rsid w:val="00602BDE"/>
    <w:rsid w:val="00602D90"/>
    <w:rsid w:val="00603322"/>
    <w:rsid w:val="0060364C"/>
    <w:rsid w:val="006057E3"/>
    <w:rsid w:val="00605C7D"/>
    <w:rsid w:val="0061001B"/>
    <w:rsid w:val="00610856"/>
    <w:rsid w:val="0061203D"/>
    <w:rsid w:val="00612480"/>
    <w:rsid w:val="006148A3"/>
    <w:rsid w:val="00615310"/>
    <w:rsid w:val="006155DB"/>
    <w:rsid w:val="00615C57"/>
    <w:rsid w:val="006163C8"/>
    <w:rsid w:val="0061669E"/>
    <w:rsid w:val="00616DB2"/>
    <w:rsid w:val="006170C8"/>
    <w:rsid w:val="00617560"/>
    <w:rsid w:val="00617F3E"/>
    <w:rsid w:val="00621289"/>
    <w:rsid w:val="0062188B"/>
    <w:rsid w:val="0062286D"/>
    <w:rsid w:val="00624099"/>
    <w:rsid w:val="0062411B"/>
    <w:rsid w:val="0062493A"/>
    <w:rsid w:val="00625173"/>
    <w:rsid w:val="00625242"/>
    <w:rsid w:val="00625C96"/>
    <w:rsid w:val="00625E9C"/>
    <w:rsid w:val="0062613A"/>
    <w:rsid w:val="00626DEE"/>
    <w:rsid w:val="006275AA"/>
    <w:rsid w:val="00627631"/>
    <w:rsid w:val="006278E2"/>
    <w:rsid w:val="00627C5A"/>
    <w:rsid w:val="00627D21"/>
    <w:rsid w:val="00630933"/>
    <w:rsid w:val="006309E8"/>
    <w:rsid w:val="00630B71"/>
    <w:rsid w:val="00633466"/>
    <w:rsid w:val="00634F01"/>
    <w:rsid w:val="00635035"/>
    <w:rsid w:val="00637689"/>
    <w:rsid w:val="00637880"/>
    <w:rsid w:val="00640ED6"/>
    <w:rsid w:val="00640F4F"/>
    <w:rsid w:val="006418D4"/>
    <w:rsid w:val="006418F6"/>
    <w:rsid w:val="006422BD"/>
    <w:rsid w:val="00643E35"/>
    <w:rsid w:val="006466D2"/>
    <w:rsid w:val="0064689A"/>
    <w:rsid w:val="00646D2A"/>
    <w:rsid w:val="00647C01"/>
    <w:rsid w:val="00647D0D"/>
    <w:rsid w:val="00647F2A"/>
    <w:rsid w:val="006502DE"/>
    <w:rsid w:val="0065077E"/>
    <w:rsid w:val="00650C1D"/>
    <w:rsid w:val="0065113D"/>
    <w:rsid w:val="00652ABE"/>
    <w:rsid w:val="006532FE"/>
    <w:rsid w:val="00654C66"/>
    <w:rsid w:val="00655778"/>
    <w:rsid w:val="006569BE"/>
    <w:rsid w:val="00657D73"/>
    <w:rsid w:val="0066011B"/>
    <w:rsid w:val="006607D6"/>
    <w:rsid w:val="00661022"/>
    <w:rsid w:val="00662E01"/>
    <w:rsid w:val="00664A1C"/>
    <w:rsid w:val="006651DA"/>
    <w:rsid w:val="006663C2"/>
    <w:rsid w:val="00667292"/>
    <w:rsid w:val="00670AF8"/>
    <w:rsid w:val="006715FA"/>
    <w:rsid w:val="00671CD2"/>
    <w:rsid w:val="0067223A"/>
    <w:rsid w:val="006724EB"/>
    <w:rsid w:val="00672714"/>
    <w:rsid w:val="0067299F"/>
    <w:rsid w:val="00672EA6"/>
    <w:rsid w:val="00672EC1"/>
    <w:rsid w:val="00675940"/>
    <w:rsid w:val="00675E30"/>
    <w:rsid w:val="006770FB"/>
    <w:rsid w:val="00677A38"/>
    <w:rsid w:val="00681593"/>
    <w:rsid w:val="00681720"/>
    <w:rsid w:val="0068207F"/>
    <w:rsid w:val="006829C1"/>
    <w:rsid w:val="00682D04"/>
    <w:rsid w:val="0068361F"/>
    <w:rsid w:val="006840EA"/>
    <w:rsid w:val="00686529"/>
    <w:rsid w:val="0069261C"/>
    <w:rsid w:val="00693389"/>
    <w:rsid w:val="0069382F"/>
    <w:rsid w:val="00694D78"/>
    <w:rsid w:val="00694F4D"/>
    <w:rsid w:val="00695E70"/>
    <w:rsid w:val="00697644"/>
    <w:rsid w:val="006A2D62"/>
    <w:rsid w:val="006A392E"/>
    <w:rsid w:val="006A4469"/>
    <w:rsid w:val="006A4998"/>
    <w:rsid w:val="006A6903"/>
    <w:rsid w:val="006A7147"/>
    <w:rsid w:val="006A75AF"/>
    <w:rsid w:val="006A7F5A"/>
    <w:rsid w:val="006B199D"/>
    <w:rsid w:val="006B2129"/>
    <w:rsid w:val="006B23D8"/>
    <w:rsid w:val="006B2938"/>
    <w:rsid w:val="006B2971"/>
    <w:rsid w:val="006B38E1"/>
    <w:rsid w:val="006B3D77"/>
    <w:rsid w:val="006B4ABF"/>
    <w:rsid w:val="006B4ED6"/>
    <w:rsid w:val="006B62E2"/>
    <w:rsid w:val="006B66D9"/>
    <w:rsid w:val="006B67CD"/>
    <w:rsid w:val="006B6813"/>
    <w:rsid w:val="006B74A3"/>
    <w:rsid w:val="006B7B1F"/>
    <w:rsid w:val="006C011C"/>
    <w:rsid w:val="006C02E1"/>
    <w:rsid w:val="006C0667"/>
    <w:rsid w:val="006C07DF"/>
    <w:rsid w:val="006C0B55"/>
    <w:rsid w:val="006C1844"/>
    <w:rsid w:val="006C224A"/>
    <w:rsid w:val="006C2877"/>
    <w:rsid w:val="006C3C7E"/>
    <w:rsid w:val="006C5448"/>
    <w:rsid w:val="006C57AB"/>
    <w:rsid w:val="006C59B3"/>
    <w:rsid w:val="006C6473"/>
    <w:rsid w:val="006C718B"/>
    <w:rsid w:val="006C7826"/>
    <w:rsid w:val="006D078B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D73C7"/>
    <w:rsid w:val="006E2E78"/>
    <w:rsid w:val="006E5A97"/>
    <w:rsid w:val="006F0E72"/>
    <w:rsid w:val="006F1510"/>
    <w:rsid w:val="006F2B3D"/>
    <w:rsid w:val="006F2DBA"/>
    <w:rsid w:val="006F3004"/>
    <w:rsid w:val="006F32C4"/>
    <w:rsid w:val="006F3B04"/>
    <w:rsid w:val="006F3F29"/>
    <w:rsid w:val="006F49CB"/>
    <w:rsid w:val="006F6D13"/>
    <w:rsid w:val="006F6E9C"/>
    <w:rsid w:val="006F7071"/>
    <w:rsid w:val="006F7193"/>
    <w:rsid w:val="006F7945"/>
    <w:rsid w:val="006F7C5B"/>
    <w:rsid w:val="00700990"/>
    <w:rsid w:val="00702783"/>
    <w:rsid w:val="00704734"/>
    <w:rsid w:val="00704FA1"/>
    <w:rsid w:val="00704FD6"/>
    <w:rsid w:val="00705246"/>
    <w:rsid w:val="00705907"/>
    <w:rsid w:val="00705AE5"/>
    <w:rsid w:val="00706588"/>
    <w:rsid w:val="0071029F"/>
    <w:rsid w:val="007108B9"/>
    <w:rsid w:val="00711466"/>
    <w:rsid w:val="007122F9"/>
    <w:rsid w:val="00712AE5"/>
    <w:rsid w:val="00713493"/>
    <w:rsid w:val="00713AC0"/>
    <w:rsid w:val="0071591F"/>
    <w:rsid w:val="00716013"/>
    <w:rsid w:val="0072080B"/>
    <w:rsid w:val="00720FD1"/>
    <w:rsid w:val="00721435"/>
    <w:rsid w:val="007218AA"/>
    <w:rsid w:val="007219B0"/>
    <w:rsid w:val="00722AB7"/>
    <w:rsid w:val="0072352F"/>
    <w:rsid w:val="00723C09"/>
    <w:rsid w:val="0072478E"/>
    <w:rsid w:val="00725FCA"/>
    <w:rsid w:val="00726F4C"/>
    <w:rsid w:val="007270A7"/>
    <w:rsid w:val="007305EA"/>
    <w:rsid w:val="00730864"/>
    <w:rsid w:val="007313B3"/>
    <w:rsid w:val="00731F17"/>
    <w:rsid w:val="00732539"/>
    <w:rsid w:val="00732B27"/>
    <w:rsid w:val="00733675"/>
    <w:rsid w:val="00733EE1"/>
    <w:rsid w:val="00735013"/>
    <w:rsid w:val="007354B2"/>
    <w:rsid w:val="007371B3"/>
    <w:rsid w:val="00737A5B"/>
    <w:rsid w:val="00742339"/>
    <w:rsid w:val="007431B6"/>
    <w:rsid w:val="0074372A"/>
    <w:rsid w:val="007440BE"/>
    <w:rsid w:val="007449F2"/>
    <w:rsid w:val="00745A8E"/>
    <w:rsid w:val="007462DB"/>
    <w:rsid w:val="00747C13"/>
    <w:rsid w:val="00750CAF"/>
    <w:rsid w:val="00750D43"/>
    <w:rsid w:val="0075111B"/>
    <w:rsid w:val="0075198F"/>
    <w:rsid w:val="0075207D"/>
    <w:rsid w:val="007523EA"/>
    <w:rsid w:val="00752B14"/>
    <w:rsid w:val="00753D43"/>
    <w:rsid w:val="007556CA"/>
    <w:rsid w:val="00756B31"/>
    <w:rsid w:val="00757CF3"/>
    <w:rsid w:val="00757EC4"/>
    <w:rsid w:val="00761F51"/>
    <w:rsid w:val="00763561"/>
    <w:rsid w:val="00764340"/>
    <w:rsid w:val="0076551A"/>
    <w:rsid w:val="007655EF"/>
    <w:rsid w:val="007673F3"/>
    <w:rsid w:val="007675D1"/>
    <w:rsid w:val="00767C0F"/>
    <w:rsid w:val="00770AEC"/>
    <w:rsid w:val="00770E37"/>
    <w:rsid w:val="007722BB"/>
    <w:rsid w:val="00772759"/>
    <w:rsid w:val="007737BD"/>
    <w:rsid w:val="00774015"/>
    <w:rsid w:val="00774CCF"/>
    <w:rsid w:val="00775561"/>
    <w:rsid w:val="007758A4"/>
    <w:rsid w:val="0077592F"/>
    <w:rsid w:val="0077594F"/>
    <w:rsid w:val="00776ACA"/>
    <w:rsid w:val="00780537"/>
    <w:rsid w:val="00782A52"/>
    <w:rsid w:val="00782C95"/>
    <w:rsid w:val="00783125"/>
    <w:rsid w:val="00783A63"/>
    <w:rsid w:val="007844E6"/>
    <w:rsid w:val="00784787"/>
    <w:rsid w:val="007848AF"/>
    <w:rsid w:val="00784DD1"/>
    <w:rsid w:val="0078642C"/>
    <w:rsid w:val="007873F2"/>
    <w:rsid w:val="007905A7"/>
    <w:rsid w:val="00790890"/>
    <w:rsid w:val="00791B99"/>
    <w:rsid w:val="00793683"/>
    <w:rsid w:val="00793993"/>
    <w:rsid w:val="007946A0"/>
    <w:rsid w:val="0079502D"/>
    <w:rsid w:val="00795FB1"/>
    <w:rsid w:val="00796981"/>
    <w:rsid w:val="0079720B"/>
    <w:rsid w:val="007976E1"/>
    <w:rsid w:val="007A02A1"/>
    <w:rsid w:val="007A054A"/>
    <w:rsid w:val="007A07EF"/>
    <w:rsid w:val="007A0D9E"/>
    <w:rsid w:val="007A1468"/>
    <w:rsid w:val="007A1C01"/>
    <w:rsid w:val="007A2351"/>
    <w:rsid w:val="007A2CE1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D74"/>
    <w:rsid w:val="007B0FA2"/>
    <w:rsid w:val="007B21AB"/>
    <w:rsid w:val="007B2490"/>
    <w:rsid w:val="007B25AC"/>
    <w:rsid w:val="007B313E"/>
    <w:rsid w:val="007B3635"/>
    <w:rsid w:val="007B3759"/>
    <w:rsid w:val="007B513B"/>
    <w:rsid w:val="007B52AA"/>
    <w:rsid w:val="007B530F"/>
    <w:rsid w:val="007B5655"/>
    <w:rsid w:val="007B5A27"/>
    <w:rsid w:val="007B5E66"/>
    <w:rsid w:val="007B60D0"/>
    <w:rsid w:val="007B6772"/>
    <w:rsid w:val="007B711C"/>
    <w:rsid w:val="007C067D"/>
    <w:rsid w:val="007C14E4"/>
    <w:rsid w:val="007C2C76"/>
    <w:rsid w:val="007C2CA5"/>
    <w:rsid w:val="007C2FD2"/>
    <w:rsid w:val="007C3154"/>
    <w:rsid w:val="007C3CFF"/>
    <w:rsid w:val="007C47D5"/>
    <w:rsid w:val="007C4D86"/>
    <w:rsid w:val="007C5AF3"/>
    <w:rsid w:val="007C6A89"/>
    <w:rsid w:val="007D0A31"/>
    <w:rsid w:val="007D1686"/>
    <w:rsid w:val="007D184B"/>
    <w:rsid w:val="007D1E26"/>
    <w:rsid w:val="007D22B8"/>
    <w:rsid w:val="007D257A"/>
    <w:rsid w:val="007D380E"/>
    <w:rsid w:val="007D3F0C"/>
    <w:rsid w:val="007D3F6B"/>
    <w:rsid w:val="007D430D"/>
    <w:rsid w:val="007D5487"/>
    <w:rsid w:val="007D6AD6"/>
    <w:rsid w:val="007D6DE1"/>
    <w:rsid w:val="007D740E"/>
    <w:rsid w:val="007D74AA"/>
    <w:rsid w:val="007D7DB6"/>
    <w:rsid w:val="007E0B5C"/>
    <w:rsid w:val="007E0BCC"/>
    <w:rsid w:val="007E10AE"/>
    <w:rsid w:val="007E191C"/>
    <w:rsid w:val="007E2C7F"/>
    <w:rsid w:val="007E2CE0"/>
    <w:rsid w:val="007E2F8F"/>
    <w:rsid w:val="007E4A54"/>
    <w:rsid w:val="007E4E8D"/>
    <w:rsid w:val="007E5A98"/>
    <w:rsid w:val="007E6221"/>
    <w:rsid w:val="007E7503"/>
    <w:rsid w:val="007E7C92"/>
    <w:rsid w:val="007F0DD0"/>
    <w:rsid w:val="007F10FD"/>
    <w:rsid w:val="007F2331"/>
    <w:rsid w:val="007F2E3D"/>
    <w:rsid w:val="007F2F9D"/>
    <w:rsid w:val="007F4F6E"/>
    <w:rsid w:val="007F4FF0"/>
    <w:rsid w:val="007F5C2E"/>
    <w:rsid w:val="007F649C"/>
    <w:rsid w:val="007F7868"/>
    <w:rsid w:val="00800472"/>
    <w:rsid w:val="0080134D"/>
    <w:rsid w:val="008022F7"/>
    <w:rsid w:val="008039D2"/>
    <w:rsid w:val="00803F8C"/>
    <w:rsid w:val="00804065"/>
    <w:rsid w:val="0080491C"/>
    <w:rsid w:val="00804EE5"/>
    <w:rsid w:val="00804FF5"/>
    <w:rsid w:val="008053F6"/>
    <w:rsid w:val="00805B7C"/>
    <w:rsid w:val="00806C4A"/>
    <w:rsid w:val="00806F2F"/>
    <w:rsid w:val="00807375"/>
    <w:rsid w:val="00807971"/>
    <w:rsid w:val="00807C06"/>
    <w:rsid w:val="00811359"/>
    <w:rsid w:val="00811813"/>
    <w:rsid w:val="00811C8E"/>
    <w:rsid w:val="00811F4E"/>
    <w:rsid w:val="00812B0E"/>
    <w:rsid w:val="00813F5A"/>
    <w:rsid w:val="00814552"/>
    <w:rsid w:val="00814ED2"/>
    <w:rsid w:val="00814F50"/>
    <w:rsid w:val="00816298"/>
    <w:rsid w:val="008168F8"/>
    <w:rsid w:val="008169EA"/>
    <w:rsid w:val="00816DA5"/>
    <w:rsid w:val="00817919"/>
    <w:rsid w:val="00817A58"/>
    <w:rsid w:val="00820714"/>
    <w:rsid w:val="00821E48"/>
    <w:rsid w:val="0082246B"/>
    <w:rsid w:val="0082283D"/>
    <w:rsid w:val="00822B97"/>
    <w:rsid w:val="00822DE6"/>
    <w:rsid w:val="00823040"/>
    <w:rsid w:val="008238D3"/>
    <w:rsid w:val="00823BFB"/>
    <w:rsid w:val="0082576B"/>
    <w:rsid w:val="00825AE8"/>
    <w:rsid w:val="0082613C"/>
    <w:rsid w:val="00826EE2"/>
    <w:rsid w:val="00827CBD"/>
    <w:rsid w:val="00830BD6"/>
    <w:rsid w:val="00831B9B"/>
    <w:rsid w:val="008339AD"/>
    <w:rsid w:val="00833DC4"/>
    <w:rsid w:val="00834FF1"/>
    <w:rsid w:val="0083580C"/>
    <w:rsid w:val="00837872"/>
    <w:rsid w:val="0083796D"/>
    <w:rsid w:val="00840FEC"/>
    <w:rsid w:val="0084106F"/>
    <w:rsid w:val="00841AAB"/>
    <w:rsid w:val="00842F50"/>
    <w:rsid w:val="00843003"/>
    <w:rsid w:val="0084334C"/>
    <w:rsid w:val="0084386A"/>
    <w:rsid w:val="00844334"/>
    <w:rsid w:val="0084476F"/>
    <w:rsid w:val="00844FEB"/>
    <w:rsid w:val="008450C2"/>
    <w:rsid w:val="008466FB"/>
    <w:rsid w:val="008471D4"/>
    <w:rsid w:val="00850BB3"/>
    <w:rsid w:val="00851323"/>
    <w:rsid w:val="00852421"/>
    <w:rsid w:val="00853740"/>
    <w:rsid w:val="008549F8"/>
    <w:rsid w:val="00854CE6"/>
    <w:rsid w:val="00855250"/>
    <w:rsid w:val="0085571A"/>
    <w:rsid w:val="00855CC5"/>
    <w:rsid w:val="008568EF"/>
    <w:rsid w:val="00857549"/>
    <w:rsid w:val="00857EB8"/>
    <w:rsid w:val="0086001C"/>
    <w:rsid w:val="00860601"/>
    <w:rsid w:val="0086244B"/>
    <w:rsid w:val="00862BEB"/>
    <w:rsid w:val="008631BC"/>
    <w:rsid w:val="008631DF"/>
    <w:rsid w:val="008646AC"/>
    <w:rsid w:val="00865349"/>
    <w:rsid w:val="008654D8"/>
    <w:rsid w:val="0086569B"/>
    <w:rsid w:val="0086613C"/>
    <w:rsid w:val="00866B2E"/>
    <w:rsid w:val="0086725B"/>
    <w:rsid w:val="00871334"/>
    <w:rsid w:val="00872336"/>
    <w:rsid w:val="00872DEF"/>
    <w:rsid w:val="008736E2"/>
    <w:rsid w:val="00873DC1"/>
    <w:rsid w:val="008775D3"/>
    <w:rsid w:val="00881DC1"/>
    <w:rsid w:val="00882CF5"/>
    <w:rsid w:val="00883440"/>
    <w:rsid w:val="00884365"/>
    <w:rsid w:val="008848E7"/>
    <w:rsid w:val="008859DC"/>
    <w:rsid w:val="00885DAE"/>
    <w:rsid w:val="0088720F"/>
    <w:rsid w:val="008875BE"/>
    <w:rsid w:val="0088773B"/>
    <w:rsid w:val="00887897"/>
    <w:rsid w:val="00887D1E"/>
    <w:rsid w:val="00890BA9"/>
    <w:rsid w:val="00890DC2"/>
    <w:rsid w:val="008910BD"/>
    <w:rsid w:val="00891503"/>
    <w:rsid w:val="00891555"/>
    <w:rsid w:val="008915ED"/>
    <w:rsid w:val="0089160A"/>
    <w:rsid w:val="00891CEC"/>
    <w:rsid w:val="00892C0F"/>
    <w:rsid w:val="00893182"/>
    <w:rsid w:val="00894C52"/>
    <w:rsid w:val="008950E9"/>
    <w:rsid w:val="00895D89"/>
    <w:rsid w:val="008961A9"/>
    <w:rsid w:val="00896D48"/>
    <w:rsid w:val="008A006B"/>
    <w:rsid w:val="008A14EA"/>
    <w:rsid w:val="008A3122"/>
    <w:rsid w:val="008A3293"/>
    <w:rsid w:val="008A3DC0"/>
    <w:rsid w:val="008A454B"/>
    <w:rsid w:val="008A4C5F"/>
    <w:rsid w:val="008A53C0"/>
    <w:rsid w:val="008A546A"/>
    <w:rsid w:val="008A5C79"/>
    <w:rsid w:val="008A6669"/>
    <w:rsid w:val="008B0B1A"/>
    <w:rsid w:val="008B0CFA"/>
    <w:rsid w:val="008B0D59"/>
    <w:rsid w:val="008B0EE8"/>
    <w:rsid w:val="008B1103"/>
    <w:rsid w:val="008B27C0"/>
    <w:rsid w:val="008B29AE"/>
    <w:rsid w:val="008B2D32"/>
    <w:rsid w:val="008B2F6E"/>
    <w:rsid w:val="008B32C4"/>
    <w:rsid w:val="008B3A4F"/>
    <w:rsid w:val="008B4EE7"/>
    <w:rsid w:val="008B4F6E"/>
    <w:rsid w:val="008B5CAA"/>
    <w:rsid w:val="008B6FEE"/>
    <w:rsid w:val="008B7665"/>
    <w:rsid w:val="008B7940"/>
    <w:rsid w:val="008B7C88"/>
    <w:rsid w:val="008B7D08"/>
    <w:rsid w:val="008C115F"/>
    <w:rsid w:val="008C13FA"/>
    <w:rsid w:val="008C160D"/>
    <w:rsid w:val="008C1831"/>
    <w:rsid w:val="008C226E"/>
    <w:rsid w:val="008C2767"/>
    <w:rsid w:val="008C2CEC"/>
    <w:rsid w:val="008C2E67"/>
    <w:rsid w:val="008C35F1"/>
    <w:rsid w:val="008C37EC"/>
    <w:rsid w:val="008C3FA3"/>
    <w:rsid w:val="008C5CEE"/>
    <w:rsid w:val="008C690D"/>
    <w:rsid w:val="008D0126"/>
    <w:rsid w:val="008D1878"/>
    <w:rsid w:val="008D1BCF"/>
    <w:rsid w:val="008D3BCA"/>
    <w:rsid w:val="008D49FF"/>
    <w:rsid w:val="008D5B1F"/>
    <w:rsid w:val="008D6ABC"/>
    <w:rsid w:val="008D7343"/>
    <w:rsid w:val="008D79B9"/>
    <w:rsid w:val="008E164B"/>
    <w:rsid w:val="008E19E6"/>
    <w:rsid w:val="008E1CD5"/>
    <w:rsid w:val="008E1E1A"/>
    <w:rsid w:val="008E22BB"/>
    <w:rsid w:val="008E2326"/>
    <w:rsid w:val="008E4E04"/>
    <w:rsid w:val="008E4F79"/>
    <w:rsid w:val="008E53F7"/>
    <w:rsid w:val="008E5CD5"/>
    <w:rsid w:val="008E623B"/>
    <w:rsid w:val="008E63E5"/>
    <w:rsid w:val="008E6480"/>
    <w:rsid w:val="008E7B88"/>
    <w:rsid w:val="008F004D"/>
    <w:rsid w:val="008F0257"/>
    <w:rsid w:val="008F063B"/>
    <w:rsid w:val="008F1152"/>
    <w:rsid w:val="008F1483"/>
    <w:rsid w:val="008F24C1"/>
    <w:rsid w:val="008F28BC"/>
    <w:rsid w:val="008F37D1"/>
    <w:rsid w:val="008F3E1A"/>
    <w:rsid w:val="008F3E6B"/>
    <w:rsid w:val="008F468A"/>
    <w:rsid w:val="008F4C00"/>
    <w:rsid w:val="008F5F35"/>
    <w:rsid w:val="008F6B6A"/>
    <w:rsid w:val="008F70F1"/>
    <w:rsid w:val="0090296F"/>
    <w:rsid w:val="00902CC0"/>
    <w:rsid w:val="0090381B"/>
    <w:rsid w:val="00903C93"/>
    <w:rsid w:val="009042EA"/>
    <w:rsid w:val="0090545B"/>
    <w:rsid w:val="009059C0"/>
    <w:rsid w:val="00906897"/>
    <w:rsid w:val="0090741F"/>
    <w:rsid w:val="00907636"/>
    <w:rsid w:val="00907962"/>
    <w:rsid w:val="00907E4E"/>
    <w:rsid w:val="00910078"/>
    <w:rsid w:val="0091026A"/>
    <w:rsid w:val="00910D52"/>
    <w:rsid w:val="00911FA1"/>
    <w:rsid w:val="00912698"/>
    <w:rsid w:val="00912A75"/>
    <w:rsid w:val="009144FE"/>
    <w:rsid w:val="009149D7"/>
    <w:rsid w:val="00914F25"/>
    <w:rsid w:val="009150B7"/>
    <w:rsid w:val="009162A2"/>
    <w:rsid w:val="00916B82"/>
    <w:rsid w:val="009173BC"/>
    <w:rsid w:val="00917A6A"/>
    <w:rsid w:val="00921D81"/>
    <w:rsid w:val="0092391B"/>
    <w:rsid w:val="00923ED5"/>
    <w:rsid w:val="009249F9"/>
    <w:rsid w:val="009263F5"/>
    <w:rsid w:val="00926707"/>
    <w:rsid w:val="00930DF2"/>
    <w:rsid w:val="009317C9"/>
    <w:rsid w:val="0093216A"/>
    <w:rsid w:val="00932714"/>
    <w:rsid w:val="009327E5"/>
    <w:rsid w:val="00932DE1"/>
    <w:rsid w:val="00933126"/>
    <w:rsid w:val="0093319E"/>
    <w:rsid w:val="0093368C"/>
    <w:rsid w:val="00934512"/>
    <w:rsid w:val="009357A3"/>
    <w:rsid w:val="00936C2A"/>
    <w:rsid w:val="009373D9"/>
    <w:rsid w:val="009379F0"/>
    <w:rsid w:val="00940426"/>
    <w:rsid w:val="00940916"/>
    <w:rsid w:val="00940D82"/>
    <w:rsid w:val="009411AE"/>
    <w:rsid w:val="009423B0"/>
    <w:rsid w:val="00942486"/>
    <w:rsid w:val="00942590"/>
    <w:rsid w:val="0094356F"/>
    <w:rsid w:val="0094359F"/>
    <w:rsid w:val="00945496"/>
    <w:rsid w:val="00946AB0"/>
    <w:rsid w:val="00946DE0"/>
    <w:rsid w:val="009503F0"/>
    <w:rsid w:val="00950A5B"/>
    <w:rsid w:val="009513F5"/>
    <w:rsid w:val="00951724"/>
    <w:rsid w:val="009518C7"/>
    <w:rsid w:val="0095195B"/>
    <w:rsid w:val="0095204C"/>
    <w:rsid w:val="00952B0D"/>
    <w:rsid w:val="0095306D"/>
    <w:rsid w:val="00953254"/>
    <w:rsid w:val="00955EFE"/>
    <w:rsid w:val="0095664D"/>
    <w:rsid w:val="0095688F"/>
    <w:rsid w:val="00957D76"/>
    <w:rsid w:val="00961894"/>
    <w:rsid w:val="0096206A"/>
    <w:rsid w:val="009625D0"/>
    <w:rsid w:val="009626AC"/>
    <w:rsid w:val="00963F94"/>
    <w:rsid w:val="00965716"/>
    <w:rsid w:val="00966010"/>
    <w:rsid w:val="00966E61"/>
    <w:rsid w:val="009671CB"/>
    <w:rsid w:val="009675D4"/>
    <w:rsid w:val="009677B3"/>
    <w:rsid w:val="009678E1"/>
    <w:rsid w:val="00967E50"/>
    <w:rsid w:val="00970439"/>
    <w:rsid w:val="00971074"/>
    <w:rsid w:val="00971308"/>
    <w:rsid w:val="009713BB"/>
    <w:rsid w:val="00972BB9"/>
    <w:rsid w:val="00972F2D"/>
    <w:rsid w:val="00973456"/>
    <w:rsid w:val="009739E8"/>
    <w:rsid w:val="00973A14"/>
    <w:rsid w:val="00973FE9"/>
    <w:rsid w:val="009748C3"/>
    <w:rsid w:val="00974A19"/>
    <w:rsid w:val="0097562A"/>
    <w:rsid w:val="00976F75"/>
    <w:rsid w:val="009776EC"/>
    <w:rsid w:val="00977E61"/>
    <w:rsid w:val="009829B4"/>
    <w:rsid w:val="00982ABF"/>
    <w:rsid w:val="00982E54"/>
    <w:rsid w:val="00982FC4"/>
    <w:rsid w:val="009833C1"/>
    <w:rsid w:val="009840E6"/>
    <w:rsid w:val="009842A9"/>
    <w:rsid w:val="009842F6"/>
    <w:rsid w:val="00985097"/>
    <w:rsid w:val="009864D1"/>
    <w:rsid w:val="0098797C"/>
    <w:rsid w:val="00987CBB"/>
    <w:rsid w:val="00987DF5"/>
    <w:rsid w:val="00990401"/>
    <w:rsid w:val="009924D9"/>
    <w:rsid w:val="00992C6B"/>
    <w:rsid w:val="00993CA6"/>
    <w:rsid w:val="00994158"/>
    <w:rsid w:val="009944AD"/>
    <w:rsid w:val="00994A81"/>
    <w:rsid w:val="00996051"/>
    <w:rsid w:val="00996EFB"/>
    <w:rsid w:val="00997009"/>
    <w:rsid w:val="00997036"/>
    <w:rsid w:val="009A00CE"/>
    <w:rsid w:val="009A0117"/>
    <w:rsid w:val="009A0766"/>
    <w:rsid w:val="009A0FF1"/>
    <w:rsid w:val="009A1D13"/>
    <w:rsid w:val="009A2E14"/>
    <w:rsid w:val="009A3EE2"/>
    <w:rsid w:val="009A45F0"/>
    <w:rsid w:val="009A5EFF"/>
    <w:rsid w:val="009A6000"/>
    <w:rsid w:val="009A7944"/>
    <w:rsid w:val="009A7C62"/>
    <w:rsid w:val="009B0DF6"/>
    <w:rsid w:val="009B1DBF"/>
    <w:rsid w:val="009B2A82"/>
    <w:rsid w:val="009B2C1C"/>
    <w:rsid w:val="009B4002"/>
    <w:rsid w:val="009B72EA"/>
    <w:rsid w:val="009C01FF"/>
    <w:rsid w:val="009C037F"/>
    <w:rsid w:val="009C098F"/>
    <w:rsid w:val="009C1AA3"/>
    <w:rsid w:val="009C262E"/>
    <w:rsid w:val="009C2F0C"/>
    <w:rsid w:val="009C38BC"/>
    <w:rsid w:val="009C3DD6"/>
    <w:rsid w:val="009C4F0E"/>
    <w:rsid w:val="009C5AA3"/>
    <w:rsid w:val="009C5ACA"/>
    <w:rsid w:val="009C6511"/>
    <w:rsid w:val="009C7374"/>
    <w:rsid w:val="009C7B9F"/>
    <w:rsid w:val="009D05B3"/>
    <w:rsid w:val="009D0C12"/>
    <w:rsid w:val="009D0DD9"/>
    <w:rsid w:val="009D1D97"/>
    <w:rsid w:val="009D2421"/>
    <w:rsid w:val="009D245B"/>
    <w:rsid w:val="009D2AC1"/>
    <w:rsid w:val="009D30D7"/>
    <w:rsid w:val="009D3F11"/>
    <w:rsid w:val="009D42B1"/>
    <w:rsid w:val="009D4495"/>
    <w:rsid w:val="009E07BB"/>
    <w:rsid w:val="009E07BF"/>
    <w:rsid w:val="009E1D4A"/>
    <w:rsid w:val="009E2011"/>
    <w:rsid w:val="009E20CA"/>
    <w:rsid w:val="009E318E"/>
    <w:rsid w:val="009E369A"/>
    <w:rsid w:val="009E3778"/>
    <w:rsid w:val="009E4C5A"/>
    <w:rsid w:val="009E5EFB"/>
    <w:rsid w:val="009E7853"/>
    <w:rsid w:val="009F1B21"/>
    <w:rsid w:val="009F3ED6"/>
    <w:rsid w:val="009F444A"/>
    <w:rsid w:val="009F45CD"/>
    <w:rsid w:val="009F5100"/>
    <w:rsid w:val="009F5E24"/>
    <w:rsid w:val="00A00277"/>
    <w:rsid w:val="00A00645"/>
    <w:rsid w:val="00A0080B"/>
    <w:rsid w:val="00A02F9A"/>
    <w:rsid w:val="00A04922"/>
    <w:rsid w:val="00A04E4B"/>
    <w:rsid w:val="00A0570A"/>
    <w:rsid w:val="00A05C0B"/>
    <w:rsid w:val="00A07775"/>
    <w:rsid w:val="00A10A7D"/>
    <w:rsid w:val="00A10FA1"/>
    <w:rsid w:val="00A11653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6E8"/>
    <w:rsid w:val="00A238E4"/>
    <w:rsid w:val="00A246A8"/>
    <w:rsid w:val="00A249F1"/>
    <w:rsid w:val="00A25597"/>
    <w:rsid w:val="00A25C68"/>
    <w:rsid w:val="00A25E7F"/>
    <w:rsid w:val="00A306C7"/>
    <w:rsid w:val="00A31AC8"/>
    <w:rsid w:val="00A32991"/>
    <w:rsid w:val="00A32AC5"/>
    <w:rsid w:val="00A32C11"/>
    <w:rsid w:val="00A34089"/>
    <w:rsid w:val="00A342DD"/>
    <w:rsid w:val="00A36111"/>
    <w:rsid w:val="00A36115"/>
    <w:rsid w:val="00A36529"/>
    <w:rsid w:val="00A3790B"/>
    <w:rsid w:val="00A447B4"/>
    <w:rsid w:val="00A448E1"/>
    <w:rsid w:val="00A4505B"/>
    <w:rsid w:val="00A45782"/>
    <w:rsid w:val="00A47B71"/>
    <w:rsid w:val="00A47BC3"/>
    <w:rsid w:val="00A52E70"/>
    <w:rsid w:val="00A53BC6"/>
    <w:rsid w:val="00A53F01"/>
    <w:rsid w:val="00A54A1D"/>
    <w:rsid w:val="00A54C3E"/>
    <w:rsid w:val="00A5592E"/>
    <w:rsid w:val="00A56462"/>
    <w:rsid w:val="00A56750"/>
    <w:rsid w:val="00A579D8"/>
    <w:rsid w:val="00A57ADA"/>
    <w:rsid w:val="00A6074B"/>
    <w:rsid w:val="00A60E34"/>
    <w:rsid w:val="00A61345"/>
    <w:rsid w:val="00A61B02"/>
    <w:rsid w:val="00A62481"/>
    <w:rsid w:val="00A625CA"/>
    <w:rsid w:val="00A6261A"/>
    <w:rsid w:val="00A64B59"/>
    <w:rsid w:val="00A64F0C"/>
    <w:rsid w:val="00A65A6F"/>
    <w:rsid w:val="00A6690E"/>
    <w:rsid w:val="00A67736"/>
    <w:rsid w:val="00A70560"/>
    <w:rsid w:val="00A70AAE"/>
    <w:rsid w:val="00A71D78"/>
    <w:rsid w:val="00A73029"/>
    <w:rsid w:val="00A73785"/>
    <w:rsid w:val="00A74C94"/>
    <w:rsid w:val="00A7504E"/>
    <w:rsid w:val="00A76407"/>
    <w:rsid w:val="00A7643C"/>
    <w:rsid w:val="00A76822"/>
    <w:rsid w:val="00A77002"/>
    <w:rsid w:val="00A80593"/>
    <w:rsid w:val="00A81561"/>
    <w:rsid w:val="00A81610"/>
    <w:rsid w:val="00A8299F"/>
    <w:rsid w:val="00A837E0"/>
    <w:rsid w:val="00A84BC2"/>
    <w:rsid w:val="00A85A99"/>
    <w:rsid w:val="00A85B83"/>
    <w:rsid w:val="00A85C5F"/>
    <w:rsid w:val="00A85D3F"/>
    <w:rsid w:val="00A8652B"/>
    <w:rsid w:val="00A86A3C"/>
    <w:rsid w:val="00A86CAD"/>
    <w:rsid w:val="00A879DE"/>
    <w:rsid w:val="00A9027B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BA4"/>
    <w:rsid w:val="00A97822"/>
    <w:rsid w:val="00AA0637"/>
    <w:rsid w:val="00AA06E8"/>
    <w:rsid w:val="00AA186E"/>
    <w:rsid w:val="00AA22C7"/>
    <w:rsid w:val="00AA311A"/>
    <w:rsid w:val="00AA48A1"/>
    <w:rsid w:val="00AA4E1E"/>
    <w:rsid w:val="00AA542C"/>
    <w:rsid w:val="00AA5A4D"/>
    <w:rsid w:val="00AA6FDB"/>
    <w:rsid w:val="00AA71C6"/>
    <w:rsid w:val="00AA742D"/>
    <w:rsid w:val="00AA7868"/>
    <w:rsid w:val="00AA7C3F"/>
    <w:rsid w:val="00AA7D39"/>
    <w:rsid w:val="00AB0412"/>
    <w:rsid w:val="00AB191F"/>
    <w:rsid w:val="00AB2225"/>
    <w:rsid w:val="00AB29B1"/>
    <w:rsid w:val="00AB2A66"/>
    <w:rsid w:val="00AB411B"/>
    <w:rsid w:val="00AB508F"/>
    <w:rsid w:val="00AB6FBD"/>
    <w:rsid w:val="00AB789C"/>
    <w:rsid w:val="00AB79AA"/>
    <w:rsid w:val="00AB7DB8"/>
    <w:rsid w:val="00AB7E3D"/>
    <w:rsid w:val="00AC00ED"/>
    <w:rsid w:val="00AC1839"/>
    <w:rsid w:val="00AC2448"/>
    <w:rsid w:val="00AC25EC"/>
    <w:rsid w:val="00AC2C5D"/>
    <w:rsid w:val="00AC3988"/>
    <w:rsid w:val="00AC5343"/>
    <w:rsid w:val="00AC5E9B"/>
    <w:rsid w:val="00AC6107"/>
    <w:rsid w:val="00AC738C"/>
    <w:rsid w:val="00AD1DAD"/>
    <w:rsid w:val="00AD2BE0"/>
    <w:rsid w:val="00AD2E83"/>
    <w:rsid w:val="00AD2EB8"/>
    <w:rsid w:val="00AD49D4"/>
    <w:rsid w:val="00AD6483"/>
    <w:rsid w:val="00AD7027"/>
    <w:rsid w:val="00AD7386"/>
    <w:rsid w:val="00AD787A"/>
    <w:rsid w:val="00AD7F87"/>
    <w:rsid w:val="00AE0103"/>
    <w:rsid w:val="00AE0DF4"/>
    <w:rsid w:val="00AE0E67"/>
    <w:rsid w:val="00AE4408"/>
    <w:rsid w:val="00AE47C9"/>
    <w:rsid w:val="00AE5503"/>
    <w:rsid w:val="00AE6310"/>
    <w:rsid w:val="00AE6C24"/>
    <w:rsid w:val="00AE7044"/>
    <w:rsid w:val="00AF17B9"/>
    <w:rsid w:val="00AF1DC9"/>
    <w:rsid w:val="00AF2411"/>
    <w:rsid w:val="00AF2A89"/>
    <w:rsid w:val="00AF38E1"/>
    <w:rsid w:val="00AF4D18"/>
    <w:rsid w:val="00AF4E52"/>
    <w:rsid w:val="00AF5997"/>
    <w:rsid w:val="00AF65B9"/>
    <w:rsid w:val="00AF704F"/>
    <w:rsid w:val="00B002DF"/>
    <w:rsid w:val="00B00A97"/>
    <w:rsid w:val="00B03202"/>
    <w:rsid w:val="00B0331E"/>
    <w:rsid w:val="00B03DF4"/>
    <w:rsid w:val="00B04F27"/>
    <w:rsid w:val="00B057DF"/>
    <w:rsid w:val="00B060E1"/>
    <w:rsid w:val="00B064F2"/>
    <w:rsid w:val="00B06AD4"/>
    <w:rsid w:val="00B07891"/>
    <w:rsid w:val="00B11343"/>
    <w:rsid w:val="00B117F7"/>
    <w:rsid w:val="00B12B47"/>
    <w:rsid w:val="00B14282"/>
    <w:rsid w:val="00B157CB"/>
    <w:rsid w:val="00B1679E"/>
    <w:rsid w:val="00B17FF1"/>
    <w:rsid w:val="00B20369"/>
    <w:rsid w:val="00B23464"/>
    <w:rsid w:val="00B238BC"/>
    <w:rsid w:val="00B24192"/>
    <w:rsid w:val="00B255FC"/>
    <w:rsid w:val="00B26755"/>
    <w:rsid w:val="00B26E8D"/>
    <w:rsid w:val="00B278A7"/>
    <w:rsid w:val="00B27A7E"/>
    <w:rsid w:val="00B307A3"/>
    <w:rsid w:val="00B30E7C"/>
    <w:rsid w:val="00B30FCE"/>
    <w:rsid w:val="00B31433"/>
    <w:rsid w:val="00B31486"/>
    <w:rsid w:val="00B31DF4"/>
    <w:rsid w:val="00B3200C"/>
    <w:rsid w:val="00B32406"/>
    <w:rsid w:val="00B3353C"/>
    <w:rsid w:val="00B337E1"/>
    <w:rsid w:val="00B342B8"/>
    <w:rsid w:val="00B34C79"/>
    <w:rsid w:val="00B358F7"/>
    <w:rsid w:val="00B35BF0"/>
    <w:rsid w:val="00B36025"/>
    <w:rsid w:val="00B40040"/>
    <w:rsid w:val="00B40E3B"/>
    <w:rsid w:val="00B42048"/>
    <w:rsid w:val="00B42452"/>
    <w:rsid w:val="00B430F8"/>
    <w:rsid w:val="00B43853"/>
    <w:rsid w:val="00B44074"/>
    <w:rsid w:val="00B4496A"/>
    <w:rsid w:val="00B44E37"/>
    <w:rsid w:val="00B455EF"/>
    <w:rsid w:val="00B47D72"/>
    <w:rsid w:val="00B47ED6"/>
    <w:rsid w:val="00B50E70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5E15"/>
    <w:rsid w:val="00B56074"/>
    <w:rsid w:val="00B56221"/>
    <w:rsid w:val="00B56484"/>
    <w:rsid w:val="00B565AB"/>
    <w:rsid w:val="00B606C1"/>
    <w:rsid w:val="00B610A6"/>
    <w:rsid w:val="00B61AC8"/>
    <w:rsid w:val="00B62686"/>
    <w:rsid w:val="00B6278F"/>
    <w:rsid w:val="00B6303E"/>
    <w:rsid w:val="00B63230"/>
    <w:rsid w:val="00B642D9"/>
    <w:rsid w:val="00B65657"/>
    <w:rsid w:val="00B65C87"/>
    <w:rsid w:val="00B662FC"/>
    <w:rsid w:val="00B666BC"/>
    <w:rsid w:val="00B66E15"/>
    <w:rsid w:val="00B67012"/>
    <w:rsid w:val="00B67AE8"/>
    <w:rsid w:val="00B67BA5"/>
    <w:rsid w:val="00B67C97"/>
    <w:rsid w:val="00B67F9D"/>
    <w:rsid w:val="00B70CA0"/>
    <w:rsid w:val="00B70F19"/>
    <w:rsid w:val="00B7112E"/>
    <w:rsid w:val="00B717C4"/>
    <w:rsid w:val="00B71CF6"/>
    <w:rsid w:val="00B71D9B"/>
    <w:rsid w:val="00B73F7F"/>
    <w:rsid w:val="00B745D7"/>
    <w:rsid w:val="00B7491A"/>
    <w:rsid w:val="00B75C20"/>
    <w:rsid w:val="00B75DCC"/>
    <w:rsid w:val="00B776F9"/>
    <w:rsid w:val="00B80264"/>
    <w:rsid w:val="00B8070E"/>
    <w:rsid w:val="00B8090A"/>
    <w:rsid w:val="00B80BA4"/>
    <w:rsid w:val="00B81042"/>
    <w:rsid w:val="00B814AF"/>
    <w:rsid w:val="00B81F51"/>
    <w:rsid w:val="00B821B6"/>
    <w:rsid w:val="00B8300F"/>
    <w:rsid w:val="00B8389B"/>
    <w:rsid w:val="00B83B63"/>
    <w:rsid w:val="00B84124"/>
    <w:rsid w:val="00B84490"/>
    <w:rsid w:val="00B847DB"/>
    <w:rsid w:val="00B84F1C"/>
    <w:rsid w:val="00B850FB"/>
    <w:rsid w:val="00B859CA"/>
    <w:rsid w:val="00B86366"/>
    <w:rsid w:val="00B86B39"/>
    <w:rsid w:val="00B870CE"/>
    <w:rsid w:val="00B87FF9"/>
    <w:rsid w:val="00B9037E"/>
    <w:rsid w:val="00B90FF1"/>
    <w:rsid w:val="00B91AFC"/>
    <w:rsid w:val="00B9267D"/>
    <w:rsid w:val="00B92D77"/>
    <w:rsid w:val="00B92DA2"/>
    <w:rsid w:val="00B936BD"/>
    <w:rsid w:val="00B93BC8"/>
    <w:rsid w:val="00B9410E"/>
    <w:rsid w:val="00B962C0"/>
    <w:rsid w:val="00B966BE"/>
    <w:rsid w:val="00B969F1"/>
    <w:rsid w:val="00B97F37"/>
    <w:rsid w:val="00BA06BC"/>
    <w:rsid w:val="00BA0F1E"/>
    <w:rsid w:val="00BA52EB"/>
    <w:rsid w:val="00BA6B2F"/>
    <w:rsid w:val="00BA6DCD"/>
    <w:rsid w:val="00BB0954"/>
    <w:rsid w:val="00BB1255"/>
    <w:rsid w:val="00BB5B8B"/>
    <w:rsid w:val="00BB5BE1"/>
    <w:rsid w:val="00BB5DD0"/>
    <w:rsid w:val="00BB7263"/>
    <w:rsid w:val="00BB729D"/>
    <w:rsid w:val="00BB7384"/>
    <w:rsid w:val="00BB7403"/>
    <w:rsid w:val="00BC1922"/>
    <w:rsid w:val="00BC28C7"/>
    <w:rsid w:val="00BC2E31"/>
    <w:rsid w:val="00BC3102"/>
    <w:rsid w:val="00BC32A0"/>
    <w:rsid w:val="00BC37F5"/>
    <w:rsid w:val="00BC3CD4"/>
    <w:rsid w:val="00BC4A29"/>
    <w:rsid w:val="00BC501B"/>
    <w:rsid w:val="00BC61AA"/>
    <w:rsid w:val="00BC6237"/>
    <w:rsid w:val="00BC63C8"/>
    <w:rsid w:val="00BC6897"/>
    <w:rsid w:val="00BC6C6D"/>
    <w:rsid w:val="00BD0167"/>
    <w:rsid w:val="00BD0DBE"/>
    <w:rsid w:val="00BD16C3"/>
    <w:rsid w:val="00BD30DB"/>
    <w:rsid w:val="00BD3311"/>
    <w:rsid w:val="00BD42B9"/>
    <w:rsid w:val="00BD453D"/>
    <w:rsid w:val="00BD45D6"/>
    <w:rsid w:val="00BD536E"/>
    <w:rsid w:val="00BD6C07"/>
    <w:rsid w:val="00BD7414"/>
    <w:rsid w:val="00BD7753"/>
    <w:rsid w:val="00BE0E51"/>
    <w:rsid w:val="00BE19FB"/>
    <w:rsid w:val="00BE2B91"/>
    <w:rsid w:val="00BE33FE"/>
    <w:rsid w:val="00BE36E3"/>
    <w:rsid w:val="00BE3A28"/>
    <w:rsid w:val="00BE3F41"/>
    <w:rsid w:val="00BE412B"/>
    <w:rsid w:val="00BE57B1"/>
    <w:rsid w:val="00BE601F"/>
    <w:rsid w:val="00BE6884"/>
    <w:rsid w:val="00BE6BCC"/>
    <w:rsid w:val="00BE7071"/>
    <w:rsid w:val="00BE76BD"/>
    <w:rsid w:val="00BE7EDC"/>
    <w:rsid w:val="00BF0DEF"/>
    <w:rsid w:val="00BF19EF"/>
    <w:rsid w:val="00BF2DFE"/>
    <w:rsid w:val="00BF3897"/>
    <w:rsid w:val="00BF4A10"/>
    <w:rsid w:val="00BF5217"/>
    <w:rsid w:val="00BF621A"/>
    <w:rsid w:val="00BF6B72"/>
    <w:rsid w:val="00BF7BC1"/>
    <w:rsid w:val="00C028D5"/>
    <w:rsid w:val="00C03BAC"/>
    <w:rsid w:val="00C03ED4"/>
    <w:rsid w:val="00C045C7"/>
    <w:rsid w:val="00C05D49"/>
    <w:rsid w:val="00C05D4C"/>
    <w:rsid w:val="00C05E74"/>
    <w:rsid w:val="00C06E23"/>
    <w:rsid w:val="00C070C6"/>
    <w:rsid w:val="00C07D08"/>
    <w:rsid w:val="00C10BC7"/>
    <w:rsid w:val="00C11A1E"/>
    <w:rsid w:val="00C11BEA"/>
    <w:rsid w:val="00C13209"/>
    <w:rsid w:val="00C13380"/>
    <w:rsid w:val="00C137E4"/>
    <w:rsid w:val="00C149C3"/>
    <w:rsid w:val="00C159A5"/>
    <w:rsid w:val="00C16407"/>
    <w:rsid w:val="00C16E17"/>
    <w:rsid w:val="00C2316E"/>
    <w:rsid w:val="00C24F82"/>
    <w:rsid w:val="00C2522E"/>
    <w:rsid w:val="00C25BE1"/>
    <w:rsid w:val="00C2639B"/>
    <w:rsid w:val="00C27790"/>
    <w:rsid w:val="00C27E67"/>
    <w:rsid w:val="00C30224"/>
    <w:rsid w:val="00C30773"/>
    <w:rsid w:val="00C30F59"/>
    <w:rsid w:val="00C324B8"/>
    <w:rsid w:val="00C32AB4"/>
    <w:rsid w:val="00C33B0B"/>
    <w:rsid w:val="00C35473"/>
    <w:rsid w:val="00C36A7C"/>
    <w:rsid w:val="00C37C44"/>
    <w:rsid w:val="00C406D0"/>
    <w:rsid w:val="00C40EF8"/>
    <w:rsid w:val="00C431BB"/>
    <w:rsid w:val="00C437BC"/>
    <w:rsid w:val="00C44ED1"/>
    <w:rsid w:val="00C451D7"/>
    <w:rsid w:val="00C451E4"/>
    <w:rsid w:val="00C45929"/>
    <w:rsid w:val="00C46FEA"/>
    <w:rsid w:val="00C50170"/>
    <w:rsid w:val="00C506B5"/>
    <w:rsid w:val="00C519F6"/>
    <w:rsid w:val="00C51C84"/>
    <w:rsid w:val="00C51EDB"/>
    <w:rsid w:val="00C5221C"/>
    <w:rsid w:val="00C52295"/>
    <w:rsid w:val="00C52B4F"/>
    <w:rsid w:val="00C5337E"/>
    <w:rsid w:val="00C53814"/>
    <w:rsid w:val="00C553BF"/>
    <w:rsid w:val="00C5592A"/>
    <w:rsid w:val="00C57940"/>
    <w:rsid w:val="00C61675"/>
    <w:rsid w:val="00C62F38"/>
    <w:rsid w:val="00C64F69"/>
    <w:rsid w:val="00C65320"/>
    <w:rsid w:val="00C66032"/>
    <w:rsid w:val="00C66275"/>
    <w:rsid w:val="00C67513"/>
    <w:rsid w:val="00C67687"/>
    <w:rsid w:val="00C67753"/>
    <w:rsid w:val="00C67BFD"/>
    <w:rsid w:val="00C7133A"/>
    <w:rsid w:val="00C714C0"/>
    <w:rsid w:val="00C71F19"/>
    <w:rsid w:val="00C74390"/>
    <w:rsid w:val="00C7494A"/>
    <w:rsid w:val="00C7548E"/>
    <w:rsid w:val="00C7617B"/>
    <w:rsid w:val="00C76FDE"/>
    <w:rsid w:val="00C7734B"/>
    <w:rsid w:val="00C77DE3"/>
    <w:rsid w:val="00C81684"/>
    <w:rsid w:val="00C821EB"/>
    <w:rsid w:val="00C825AF"/>
    <w:rsid w:val="00C85215"/>
    <w:rsid w:val="00C855C4"/>
    <w:rsid w:val="00C855F7"/>
    <w:rsid w:val="00C85841"/>
    <w:rsid w:val="00C865FD"/>
    <w:rsid w:val="00C90399"/>
    <w:rsid w:val="00C943FF"/>
    <w:rsid w:val="00C95208"/>
    <w:rsid w:val="00C957AE"/>
    <w:rsid w:val="00C95A3F"/>
    <w:rsid w:val="00C95B9E"/>
    <w:rsid w:val="00C96364"/>
    <w:rsid w:val="00C96F6E"/>
    <w:rsid w:val="00C97B5F"/>
    <w:rsid w:val="00CA0C17"/>
    <w:rsid w:val="00CA191F"/>
    <w:rsid w:val="00CA1D76"/>
    <w:rsid w:val="00CA2503"/>
    <w:rsid w:val="00CA27EC"/>
    <w:rsid w:val="00CA2951"/>
    <w:rsid w:val="00CA462C"/>
    <w:rsid w:val="00CA5067"/>
    <w:rsid w:val="00CA5742"/>
    <w:rsid w:val="00CA5A74"/>
    <w:rsid w:val="00CA6153"/>
    <w:rsid w:val="00CA653A"/>
    <w:rsid w:val="00CA6B8D"/>
    <w:rsid w:val="00CA6DFB"/>
    <w:rsid w:val="00CA7361"/>
    <w:rsid w:val="00CB162C"/>
    <w:rsid w:val="00CB16E0"/>
    <w:rsid w:val="00CB1C45"/>
    <w:rsid w:val="00CB216B"/>
    <w:rsid w:val="00CB21F4"/>
    <w:rsid w:val="00CB2D73"/>
    <w:rsid w:val="00CB3421"/>
    <w:rsid w:val="00CB37FE"/>
    <w:rsid w:val="00CB387D"/>
    <w:rsid w:val="00CB4C61"/>
    <w:rsid w:val="00CB6897"/>
    <w:rsid w:val="00CB7338"/>
    <w:rsid w:val="00CC04D2"/>
    <w:rsid w:val="00CC1C0F"/>
    <w:rsid w:val="00CC1D77"/>
    <w:rsid w:val="00CC1E38"/>
    <w:rsid w:val="00CC292A"/>
    <w:rsid w:val="00CC35A5"/>
    <w:rsid w:val="00CC3ADF"/>
    <w:rsid w:val="00CC5A20"/>
    <w:rsid w:val="00CC623C"/>
    <w:rsid w:val="00CC7B3F"/>
    <w:rsid w:val="00CD0EFC"/>
    <w:rsid w:val="00CD28A1"/>
    <w:rsid w:val="00CD515F"/>
    <w:rsid w:val="00CD5272"/>
    <w:rsid w:val="00CD5691"/>
    <w:rsid w:val="00CD5777"/>
    <w:rsid w:val="00CD7D8D"/>
    <w:rsid w:val="00CE0411"/>
    <w:rsid w:val="00CE2A48"/>
    <w:rsid w:val="00CE2C74"/>
    <w:rsid w:val="00CE3678"/>
    <w:rsid w:val="00CE53DA"/>
    <w:rsid w:val="00CE54E2"/>
    <w:rsid w:val="00CE5520"/>
    <w:rsid w:val="00CE5B41"/>
    <w:rsid w:val="00CE5B80"/>
    <w:rsid w:val="00CE6321"/>
    <w:rsid w:val="00CE6D98"/>
    <w:rsid w:val="00CE7497"/>
    <w:rsid w:val="00CF00E0"/>
    <w:rsid w:val="00CF1171"/>
    <w:rsid w:val="00CF148B"/>
    <w:rsid w:val="00CF15CC"/>
    <w:rsid w:val="00CF1E29"/>
    <w:rsid w:val="00CF2843"/>
    <w:rsid w:val="00CF5594"/>
    <w:rsid w:val="00CF618C"/>
    <w:rsid w:val="00CF6641"/>
    <w:rsid w:val="00CF6D02"/>
    <w:rsid w:val="00CF715F"/>
    <w:rsid w:val="00D004C8"/>
    <w:rsid w:val="00D008E5"/>
    <w:rsid w:val="00D0114E"/>
    <w:rsid w:val="00D02568"/>
    <w:rsid w:val="00D02602"/>
    <w:rsid w:val="00D02D26"/>
    <w:rsid w:val="00D04674"/>
    <w:rsid w:val="00D05526"/>
    <w:rsid w:val="00D055FF"/>
    <w:rsid w:val="00D05ED9"/>
    <w:rsid w:val="00D06B46"/>
    <w:rsid w:val="00D07041"/>
    <w:rsid w:val="00D078C5"/>
    <w:rsid w:val="00D07C1D"/>
    <w:rsid w:val="00D1074B"/>
    <w:rsid w:val="00D120B8"/>
    <w:rsid w:val="00D1284A"/>
    <w:rsid w:val="00D12C07"/>
    <w:rsid w:val="00D12EDF"/>
    <w:rsid w:val="00D1390B"/>
    <w:rsid w:val="00D13FD2"/>
    <w:rsid w:val="00D142CA"/>
    <w:rsid w:val="00D144DB"/>
    <w:rsid w:val="00D14D8D"/>
    <w:rsid w:val="00D15AEB"/>
    <w:rsid w:val="00D15BC9"/>
    <w:rsid w:val="00D16A23"/>
    <w:rsid w:val="00D16A8D"/>
    <w:rsid w:val="00D17260"/>
    <w:rsid w:val="00D17583"/>
    <w:rsid w:val="00D21EA0"/>
    <w:rsid w:val="00D2248D"/>
    <w:rsid w:val="00D23ED3"/>
    <w:rsid w:val="00D24291"/>
    <w:rsid w:val="00D25005"/>
    <w:rsid w:val="00D25B64"/>
    <w:rsid w:val="00D26CAC"/>
    <w:rsid w:val="00D27E74"/>
    <w:rsid w:val="00D30243"/>
    <w:rsid w:val="00D30607"/>
    <w:rsid w:val="00D306EF"/>
    <w:rsid w:val="00D30B03"/>
    <w:rsid w:val="00D3129F"/>
    <w:rsid w:val="00D31EA6"/>
    <w:rsid w:val="00D320AF"/>
    <w:rsid w:val="00D32405"/>
    <w:rsid w:val="00D329B5"/>
    <w:rsid w:val="00D33AB7"/>
    <w:rsid w:val="00D33ED4"/>
    <w:rsid w:val="00D37DC5"/>
    <w:rsid w:val="00D40338"/>
    <w:rsid w:val="00D41FEB"/>
    <w:rsid w:val="00D435B9"/>
    <w:rsid w:val="00D4533E"/>
    <w:rsid w:val="00D4560A"/>
    <w:rsid w:val="00D457E0"/>
    <w:rsid w:val="00D460F9"/>
    <w:rsid w:val="00D46A70"/>
    <w:rsid w:val="00D46AA7"/>
    <w:rsid w:val="00D46E3A"/>
    <w:rsid w:val="00D50F75"/>
    <w:rsid w:val="00D515B0"/>
    <w:rsid w:val="00D51A5D"/>
    <w:rsid w:val="00D51B31"/>
    <w:rsid w:val="00D52A04"/>
    <w:rsid w:val="00D52ADA"/>
    <w:rsid w:val="00D52FF9"/>
    <w:rsid w:val="00D54255"/>
    <w:rsid w:val="00D54E04"/>
    <w:rsid w:val="00D556D6"/>
    <w:rsid w:val="00D55784"/>
    <w:rsid w:val="00D55DD1"/>
    <w:rsid w:val="00D5655A"/>
    <w:rsid w:val="00D567C3"/>
    <w:rsid w:val="00D57A42"/>
    <w:rsid w:val="00D6036F"/>
    <w:rsid w:val="00D603CB"/>
    <w:rsid w:val="00D6093C"/>
    <w:rsid w:val="00D60D26"/>
    <w:rsid w:val="00D635DE"/>
    <w:rsid w:val="00D6375E"/>
    <w:rsid w:val="00D65309"/>
    <w:rsid w:val="00D656F6"/>
    <w:rsid w:val="00D66114"/>
    <w:rsid w:val="00D66F0F"/>
    <w:rsid w:val="00D70870"/>
    <w:rsid w:val="00D70FBF"/>
    <w:rsid w:val="00D71E28"/>
    <w:rsid w:val="00D72459"/>
    <w:rsid w:val="00D7261B"/>
    <w:rsid w:val="00D72B3C"/>
    <w:rsid w:val="00D72B57"/>
    <w:rsid w:val="00D759D8"/>
    <w:rsid w:val="00D75CBA"/>
    <w:rsid w:val="00D76DC1"/>
    <w:rsid w:val="00D77D26"/>
    <w:rsid w:val="00D77FB9"/>
    <w:rsid w:val="00D80586"/>
    <w:rsid w:val="00D80591"/>
    <w:rsid w:val="00D81384"/>
    <w:rsid w:val="00D8148A"/>
    <w:rsid w:val="00D818AB"/>
    <w:rsid w:val="00D81C1D"/>
    <w:rsid w:val="00D81DA2"/>
    <w:rsid w:val="00D81F90"/>
    <w:rsid w:val="00D82155"/>
    <w:rsid w:val="00D841B4"/>
    <w:rsid w:val="00D846DF"/>
    <w:rsid w:val="00D858DA"/>
    <w:rsid w:val="00D86F02"/>
    <w:rsid w:val="00D87100"/>
    <w:rsid w:val="00D87963"/>
    <w:rsid w:val="00D87D5C"/>
    <w:rsid w:val="00D90027"/>
    <w:rsid w:val="00D90313"/>
    <w:rsid w:val="00D91C2E"/>
    <w:rsid w:val="00D92F66"/>
    <w:rsid w:val="00D950EA"/>
    <w:rsid w:val="00D951D3"/>
    <w:rsid w:val="00D96007"/>
    <w:rsid w:val="00D969A2"/>
    <w:rsid w:val="00D96DDE"/>
    <w:rsid w:val="00D97E5B"/>
    <w:rsid w:val="00DA11FA"/>
    <w:rsid w:val="00DA1478"/>
    <w:rsid w:val="00DA15BA"/>
    <w:rsid w:val="00DA207A"/>
    <w:rsid w:val="00DA28A7"/>
    <w:rsid w:val="00DA3CA2"/>
    <w:rsid w:val="00DA4692"/>
    <w:rsid w:val="00DA51AE"/>
    <w:rsid w:val="00DA5360"/>
    <w:rsid w:val="00DA55B6"/>
    <w:rsid w:val="00DA663B"/>
    <w:rsid w:val="00DB35CD"/>
    <w:rsid w:val="00DB3D8C"/>
    <w:rsid w:val="00DB4194"/>
    <w:rsid w:val="00DB42A9"/>
    <w:rsid w:val="00DB48F9"/>
    <w:rsid w:val="00DB57EC"/>
    <w:rsid w:val="00DB7168"/>
    <w:rsid w:val="00DC1B53"/>
    <w:rsid w:val="00DC3D63"/>
    <w:rsid w:val="00DC5B6F"/>
    <w:rsid w:val="00DC5D2A"/>
    <w:rsid w:val="00DC6CCA"/>
    <w:rsid w:val="00DC6ED2"/>
    <w:rsid w:val="00DC709E"/>
    <w:rsid w:val="00DC7237"/>
    <w:rsid w:val="00DD010D"/>
    <w:rsid w:val="00DD20D4"/>
    <w:rsid w:val="00DD2FDF"/>
    <w:rsid w:val="00DD35E5"/>
    <w:rsid w:val="00DD363E"/>
    <w:rsid w:val="00DD4B78"/>
    <w:rsid w:val="00DD4D03"/>
    <w:rsid w:val="00DD4EA8"/>
    <w:rsid w:val="00DD56B4"/>
    <w:rsid w:val="00DD5808"/>
    <w:rsid w:val="00DD58BC"/>
    <w:rsid w:val="00DD7409"/>
    <w:rsid w:val="00DD7833"/>
    <w:rsid w:val="00DD7A78"/>
    <w:rsid w:val="00DE02BA"/>
    <w:rsid w:val="00DE0C3A"/>
    <w:rsid w:val="00DE0EAE"/>
    <w:rsid w:val="00DE142D"/>
    <w:rsid w:val="00DE167F"/>
    <w:rsid w:val="00DE17A3"/>
    <w:rsid w:val="00DE2292"/>
    <w:rsid w:val="00DE2990"/>
    <w:rsid w:val="00DE3127"/>
    <w:rsid w:val="00DE35C2"/>
    <w:rsid w:val="00DE3BE9"/>
    <w:rsid w:val="00DE4BD2"/>
    <w:rsid w:val="00DE4D5D"/>
    <w:rsid w:val="00DE5A84"/>
    <w:rsid w:val="00DE6632"/>
    <w:rsid w:val="00DE6EB1"/>
    <w:rsid w:val="00DE7157"/>
    <w:rsid w:val="00DE73B1"/>
    <w:rsid w:val="00DE7E6D"/>
    <w:rsid w:val="00DE7F84"/>
    <w:rsid w:val="00DF0945"/>
    <w:rsid w:val="00DF0D0C"/>
    <w:rsid w:val="00DF1AF1"/>
    <w:rsid w:val="00DF3CC0"/>
    <w:rsid w:val="00DF5689"/>
    <w:rsid w:val="00DF5FD8"/>
    <w:rsid w:val="00DF6284"/>
    <w:rsid w:val="00E023D1"/>
    <w:rsid w:val="00E030DA"/>
    <w:rsid w:val="00E04108"/>
    <w:rsid w:val="00E04655"/>
    <w:rsid w:val="00E04C2E"/>
    <w:rsid w:val="00E04CC2"/>
    <w:rsid w:val="00E04D9C"/>
    <w:rsid w:val="00E0511E"/>
    <w:rsid w:val="00E0613B"/>
    <w:rsid w:val="00E07435"/>
    <w:rsid w:val="00E078D4"/>
    <w:rsid w:val="00E07A62"/>
    <w:rsid w:val="00E07D18"/>
    <w:rsid w:val="00E101C5"/>
    <w:rsid w:val="00E11AEB"/>
    <w:rsid w:val="00E11D2E"/>
    <w:rsid w:val="00E120E5"/>
    <w:rsid w:val="00E1246B"/>
    <w:rsid w:val="00E1263E"/>
    <w:rsid w:val="00E12D55"/>
    <w:rsid w:val="00E13A3F"/>
    <w:rsid w:val="00E1600F"/>
    <w:rsid w:val="00E16E4E"/>
    <w:rsid w:val="00E17EF2"/>
    <w:rsid w:val="00E20835"/>
    <w:rsid w:val="00E229BD"/>
    <w:rsid w:val="00E22D23"/>
    <w:rsid w:val="00E22DB2"/>
    <w:rsid w:val="00E2332E"/>
    <w:rsid w:val="00E23402"/>
    <w:rsid w:val="00E23E3B"/>
    <w:rsid w:val="00E26733"/>
    <w:rsid w:val="00E27028"/>
    <w:rsid w:val="00E278DB"/>
    <w:rsid w:val="00E304AB"/>
    <w:rsid w:val="00E30C6D"/>
    <w:rsid w:val="00E30DB2"/>
    <w:rsid w:val="00E31F05"/>
    <w:rsid w:val="00E32210"/>
    <w:rsid w:val="00E330B1"/>
    <w:rsid w:val="00E33480"/>
    <w:rsid w:val="00E33769"/>
    <w:rsid w:val="00E338E1"/>
    <w:rsid w:val="00E34A46"/>
    <w:rsid w:val="00E34C6D"/>
    <w:rsid w:val="00E34CCB"/>
    <w:rsid w:val="00E34CEA"/>
    <w:rsid w:val="00E3554D"/>
    <w:rsid w:val="00E35FC4"/>
    <w:rsid w:val="00E36A3D"/>
    <w:rsid w:val="00E36C0E"/>
    <w:rsid w:val="00E3734A"/>
    <w:rsid w:val="00E40707"/>
    <w:rsid w:val="00E410D4"/>
    <w:rsid w:val="00E41224"/>
    <w:rsid w:val="00E4188A"/>
    <w:rsid w:val="00E42208"/>
    <w:rsid w:val="00E42D17"/>
    <w:rsid w:val="00E43BDA"/>
    <w:rsid w:val="00E4446A"/>
    <w:rsid w:val="00E47A29"/>
    <w:rsid w:val="00E47E2A"/>
    <w:rsid w:val="00E5025F"/>
    <w:rsid w:val="00E502BC"/>
    <w:rsid w:val="00E50693"/>
    <w:rsid w:val="00E514BA"/>
    <w:rsid w:val="00E51D86"/>
    <w:rsid w:val="00E52391"/>
    <w:rsid w:val="00E52D6A"/>
    <w:rsid w:val="00E548DB"/>
    <w:rsid w:val="00E55FBF"/>
    <w:rsid w:val="00E56DA2"/>
    <w:rsid w:val="00E57A72"/>
    <w:rsid w:val="00E57D87"/>
    <w:rsid w:val="00E608C4"/>
    <w:rsid w:val="00E61302"/>
    <w:rsid w:val="00E61AE1"/>
    <w:rsid w:val="00E6246C"/>
    <w:rsid w:val="00E635E6"/>
    <w:rsid w:val="00E65256"/>
    <w:rsid w:val="00E6648C"/>
    <w:rsid w:val="00E701B8"/>
    <w:rsid w:val="00E709AA"/>
    <w:rsid w:val="00E70E71"/>
    <w:rsid w:val="00E70EF2"/>
    <w:rsid w:val="00E71E48"/>
    <w:rsid w:val="00E721DF"/>
    <w:rsid w:val="00E723C7"/>
    <w:rsid w:val="00E76901"/>
    <w:rsid w:val="00E775C4"/>
    <w:rsid w:val="00E80342"/>
    <w:rsid w:val="00E80C3D"/>
    <w:rsid w:val="00E818A1"/>
    <w:rsid w:val="00E81C6F"/>
    <w:rsid w:val="00E81CE0"/>
    <w:rsid w:val="00E8204E"/>
    <w:rsid w:val="00E820AB"/>
    <w:rsid w:val="00E8308A"/>
    <w:rsid w:val="00E835B3"/>
    <w:rsid w:val="00E84BBE"/>
    <w:rsid w:val="00E84C77"/>
    <w:rsid w:val="00E864CF"/>
    <w:rsid w:val="00E8696F"/>
    <w:rsid w:val="00E87932"/>
    <w:rsid w:val="00E930B7"/>
    <w:rsid w:val="00E938C9"/>
    <w:rsid w:val="00E93E22"/>
    <w:rsid w:val="00E93FF5"/>
    <w:rsid w:val="00E95037"/>
    <w:rsid w:val="00E95417"/>
    <w:rsid w:val="00E977F9"/>
    <w:rsid w:val="00E9783F"/>
    <w:rsid w:val="00E97906"/>
    <w:rsid w:val="00E97B69"/>
    <w:rsid w:val="00E97B6D"/>
    <w:rsid w:val="00EA032B"/>
    <w:rsid w:val="00EA06DD"/>
    <w:rsid w:val="00EA0F07"/>
    <w:rsid w:val="00EA2B4D"/>
    <w:rsid w:val="00EA3F53"/>
    <w:rsid w:val="00EA405F"/>
    <w:rsid w:val="00EA4CD4"/>
    <w:rsid w:val="00EA63EE"/>
    <w:rsid w:val="00EA6592"/>
    <w:rsid w:val="00EA6A81"/>
    <w:rsid w:val="00EA6A8C"/>
    <w:rsid w:val="00EA6A8F"/>
    <w:rsid w:val="00EA6BC8"/>
    <w:rsid w:val="00EA6CC5"/>
    <w:rsid w:val="00EB03E7"/>
    <w:rsid w:val="00EB0FAC"/>
    <w:rsid w:val="00EB12A9"/>
    <w:rsid w:val="00EB12AA"/>
    <w:rsid w:val="00EB1C39"/>
    <w:rsid w:val="00EB1E14"/>
    <w:rsid w:val="00EB2797"/>
    <w:rsid w:val="00EB5274"/>
    <w:rsid w:val="00EB7352"/>
    <w:rsid w:val="00EB7826"/>
    <w:rsid w:val="00EC08E0"/>
    <w:rsid w:val="00EC1FEB"/>
    <w:rsid w:val="00EC3849"/>
    <w:rsid w:val="00EC3A9E"/>
    <w:rsid w:val="00EC3C08"/>
    <w:rsid w:val="00EC3C38"/>
    <w:rsid w:val="00EC4361"/>
    <w:rsid w:val="00EC4A2A"/>
    <w:rsid w:val="00EC4D88"/>
    <w:rsid w:val="00EC58D4"/>
    <w:rsid w:val="00EC598C"/>
    <w:rsid w:val="00EC59D1"/>
    <w:rsid w:val="00EC68FE"/>
    <w:rsid w:val="00EC6AFD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40F3"/>
    <w:rsid w:val="00ED5C90"/>
    <w:rsid w:val="00ED5F38"/>
    <w:rsid w:val="00ED6D1F"/>
    <w:rsid w:val="00ED7A3F"/>
    <w:rsid w:val="00ED7E23"/>
    <w:rsid w:val="00ED7EC6"/>
    <w:rsid w:val="00ED7FBA"/>
    <w:rsid w:val="00EE00C9"/>
    <w:rsid w:val="00EE07B1"/>
    <w:rsid w:val="00EE0F59"/>
    <w:rsid w:val="00EE1443"/>
    <w:rsid w:val="00EE1AEE"/>
    <w:rsid w:val="00EE1F1D"/>
    <w:rsid w:val="00EE282D"/>
    <w:rsid w:val="00EE3E7A"/>
    <w:rsid w:val="00EE4037"/>
    <w:rsid w:val="00EE4213"/>
    <w:rsid w:val="00EE623B"/>
    <w:rsid w:val="00EE6242"/>
    <w:rsid w:val="00EE6303"/>
    <w:rsid w:val="00EE6E87"/>
    <w:rsid w:val="00EE6EAA"/>
    <w:rsid w:val="00EE78FE"/>
    <w:rsid w:val="00EF0021"/>
    <w:rsid w:val="00EF0948"/>
    <w:rsid w:val="00EF0EEB"/>
    <w:rsid w:val="00EF1C28"/>
    <w:rsid w:val="00EF218C"/>
    <w:rsid w:val="00EF3ACB"/>
    <w:rsid w:val="00EF41D7"/>
    <w:rsid w:val="00EF4E21"/>
    <w:rsid w:val="00EF50CF"/>
    <w:rsid w:val="00EF5C3A"/>
    <w:rsid w:val="00EF5EB9"/>
    <w:rsid w:val="00EF7B33"/>
    <w:rsid w:val="00EF7CBD"/>
    <w:rsid w:val="00EF7F77"/>
    <w:rsid w:val="00F004F2"/>
    <w:rsid w:val="00F00AE9"/>
    <w:rsid w:val="00F00C79"/>
    <w:rsid w:val="00F00CF4"/>
    <w:rsid w:val="00F0166E"/>
    <w:rsid w:val="00F01C86"/>
    <w:rsid w:val="00F039B6"/>
    <w:rsid w:val="00F03DA3"/>
    <w:rsid w:val="00F0402D"/>
    <w:rsid w:val="00F04487"/>
    <w:rsid w:val="00F04AB2"/>
    <w:rsid w:val="00F04E57"/>
    <w:rsid w:val="00F05593"/>
    <w:rsid w:val="00F05813"/>
    <w:rsid w:val="00F064DD"/>
    <w:rsid w:val="00F071E5"/>
    <w:rsid w:val="00F07937"/>
    <w:rsid w:val="00F07C67"/>
    <w:rsid w:val="00F07E4A"/>
    <w:rsid w:val="00F11321"/>
    <w:rsid w:val="00F1174C"/>
    <w:rsid w:val="00F120E2"/>
    <w:rsid w:val="00F124CD"/>
    <w:rsid w:val="00F13760"/>
    <w:rsid w:val="00F13E88"/>
    <w:rsid w:val="00F15A07"/>
    <w:rsid w:val="00F16035"/>
    <w:rsid w:val="00F1643B"/>
    <w:rsid w:val="00F16FE5"/>
    <w:rsid w:val="00F177B3"/>
    <w:rsid w:val="00F179BD"/>
    <w:rsid w:val="00F20E4A"/>
    <w:rsid w:val="00F226B6"/>
    <w:rsid w:val="00F2295D"/>
    <w:rsid w:val="00F2393D"/>
    <w:rsid w:val="00F23BDC"/>
    <w:rsid w:val="00F23E67"/>
    <w:rsid w:val="00F240A1"/>
    <w:rsid w:val="00F2449A"/>
    <w:rsid w:val="00F252B8"/>
    <w:rsid w:val="00F26839"/>
    <w:rsid w:val="00F300E7"/>
    <w:rsid w:val="00F31358"/>
    <w:rsid w:val="00F318F7"/>
    <w:rsid w:val="00F33000"/>
    <w:rsid w:val="00F33B19"/>
    <w:rsid w:val="00F34A3A"/>
    <w:rsid w:val="00F35110"/>
    <w:rsid w:val="00F355AC"/>
    <w:rsid w:val="00F36603"/>
    <w:rsid w:val="00F36929"/>
    <w:rsid w:val="00F404EA"/>
    <w:rsid w:val="00F406CF"/>
    <w:rsid w:val="00F42910"/>
    <w:rsid w:val="00F42CC9"/>
    <w:rsid w:val="00F42F68"/>
    <w:rsid w:val="00F449AC"/>
    <w:rsid w:val="00F44D67"/>
    <w:rsid w:val="00F450D2"/>
    <w:rsid w:val="00F454F3"/>
    <w:rsid w:val="00F46A14"/>
    <w:rsid w:val="00F46D15"/>
    <w:rsid w:val="00F4702E"/>
    <w:rsid w:val="00F47B06"/>
    <w:rsid w:val="00F50CBC"/>
    <w:rsid w:val="00F52DA8"/>
    <w:rsid w:val="00F533F5"/>
    <w:rsid w:val="00F543C2"/>
    <w:rsid w:val="00F5534A"/>
    <w:rsid w:val="00F561C9"/>
    <w:rsid w:val="00F56AD3"/>
    <w:rsid w:val="00F576FD"/>
    <w:rsid w:val="00F57E31"/>
    <w:rsid w:val="00F6112E"/>
    <w:rsid w:val="00F6138E"/>
    <w:rsid w:val="00F6295B"/>
    <w:rsid w:val="00F64819"/>
    <w:rsid w:val="00F6496C"/>
    <w:rsid w:val="00F650C8"/>
    <w:rsid w:val="00F65BEF"/>
    <w:rsid w:val="00F661D8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2D9"/>
    <w:rsid w:val="00F719A9"/>
    <w:rsid w:val="00F72C79"/>
    <w:rsid w:val="00F73A05"/>
    <w:rsid w:val="00F76981"/>
    <w:rsid w:val="00F80E7D"/>
    <w:rsid w:val="00F81398"/>
    <w:rsid w:val="00F81965"/>
    <w:rsid w:val="00F8434C"/>
    <w:rsid w:val="00F8526A"/>
    <w:rsid w:val="00F85DCF"/>
    <w:rsid w:val="00F86AC0"/>
    <w:rsid w:val="00F872A4"/>
    <w:rsid w:val="00F875EA"/>
    <w:rsid w:val="00F9033D"/>
    <w:rsid w:val="00F905E8"/>
    <w:rsid w:val="00F90FF7"/>
    <w:rsid w:val="00F929A5"/>
    <w:rsid w:val="00F92BDD"/>
    <w:rsid w:val="00F92EF5"/>
    <w:rsid w:val="00F934C4"/>
    <w:rsid w:val="00F939DC"/>
    <w:rsid w:val="00F93C89"/>
    <w:rsid w:val="00F9417F"/>
    <w:rsid w:val="00F94870"/>
    <w:rsid w:val="00F94A83"/>
    <w:rsid w:val="00F959AC"/>
    <w:rsid w:val="00F96C40"/>
    <w:rsid w:val="00F974A5"/>
    <w:rsid w:val="00F97A42"/>
    <w:rsid w:val="00FA0127"/>
    <w:rsid w:val="00FA0630"/>
    <w:rsid w:val="00FA08C9"/>
    <w:rsid w:val="00FA0B0A"/>
    <w:rsid w:val="00FA0CB1"/>
    <w:rsid w:val="00FA0E68"/>
    <w:rsid w:val="00FA179A"/>
    <w:rsid w:val="00FA19C8"/>
    <w:rsid w:val="00FA2379"/>
    <w:rsid w:val="00FA2411"/>
    <w:rsid w:val="00FA2E91"/>
    <w:rsid w:val="00FA399D"/>
    <w:rsid w:val="00FA495C"/>
    <w:rsid w:val="00FA749A"/>
    <w:rsid w:val="00FA7D97"/>
    <w:rsid w:val="00FB10D6"/>
    <w:rsid w:val="00FB159E"/>
    <w:rsid w:val="00FB3018"/>
    <w:rsid w:val="00FB30DD"/>
    <w:rsid w:val="00FB3478"/>
    <w:rsid w:val="00FB38C5"/>
    <w:rsid w:val="00FB3B49"/>
    <w:rsid w:val="00FB5C02"/>
    <w:rsid w:val="00FB5F28"/>
    <w:rsid w:val="00FB65DF"/>
    <w:rsid w:val="00FB6E51"/>
    <w:rsid w:val="00FB71E7"/>
    <w:rsid w:val="00FC0482"/>
    <w:rsid w:val="00FC09C7"/>
    <w:rsid w:val="00FC17FB"/>
    <w:rsid w:val="00FC1832"/>
    <w:rsid w:val="00FC39E6"/>
    <w:rsid w:val="00FC4005"/>
    <w:rsid w:val="00FC4E0F"/>
    <w:rsid w:val="00FC51BE"/>
    <w:rsid w:val="00FC7D5D"/>
    <w:rsid w:val="00FC7EED"/>
    <w:rsid w:val="00FD064C"/>
    <w:rsid w:val="00FD0EE8"/>
    <w:rsid w:val="00FD0FA5"/>
    <w:rsid w:val="00FD1577"/>
    <w:rsid w:val="00FD30DC"/>
    <w:rsid w:val="00FD3360"/>
    <w:rsid w:val="00FD4164"/>
    <w:rsid w:val="00FD48CF"/>
    <w:rsid w:val="00FD6BD3"/>
    <w:rsid w:val="00FD7E5E"/>
    <w:rsid w:val="00FE1770"/>
    <w:rsid w:val="00FE3F96"/>
    <w:rsid w:val="00FE44C1"/>
    <w:rsid w:val="00FE4D92"/>
    <w:rsid w:val="00FE56D0"/>
    <w:rsid w:val="00FE68D3"/>
    <w:rsid w:val="00FE6B7F"/>
    <w:rsid w:val="00FE71E4"/>
    <w:rsid w:val="00FE7379"/>
    <w:rsid w:val="00FF00F2"/>
    <w:rsid w:val="00FF108E"/>
    <w:rsid w:val="00FF1D73"/>
    <w:rsid w:val="00FF1EFD"/>
    <w:rsid w:val="00FF1FDD"/>
    <w:rsid w:val="00FF4986"/>
    <w:rsid w:val="00FF4CF3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06010B"/>
  <w15:docId w15:val="{7F64490B-954A-44BF-93DA-B47AE7B5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2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qFormat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485153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546C05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AF4E52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AF4E52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AF4E52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F4E52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AF4E52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">
    <w:name w:val="正文文本 字符"/>
    <w:link w:val="ae"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uiPriority w:val="99"/>
    <w:rsid w:val="00713AC0"/>
    <w:rPr>
      <w:rFonts w:ascii="FuturaA Bk BT" w:hAnsi="FuturaA Bk BT"/>
      <w:lang w:eastAsia="en-US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customStyle="1" w:styleId="apple-converted-space">
    <w:name w:val="apple-converted-space"/>
    <w:basedOn w:val="a1"/>
    <w:rsid w:val="00EC6AFD"/>
  </w:style>
  <w:style w:type="character" w:customStyle="1" w:styleId="web-item2">
    <w:name w:val="web-item2"/>
    <w:basedOn w:val="a1"/>
    <w:rsid w:val="008A454B"/>
    <w:rPr>
      <w:sz w:val="18"/>
      <w:szCs w:val="18"/>
    </w:rPr>
  </w:style>
  <w:style w:type="character" w:styleId="af9">
    <w:name w:val="Emphasis"/>
    <w:basedOn w:val="a1"/>
    <w:uiPriority w:val="20"/>
    <w:qFormat/>
    <w:rsid w:val="00A6261A"/>
    <w:rPr>
      <w:i/>
      <w:iCs/>
    </w:rPr>
  </w:style>
  <w:style w:type="paragraph" w:customStyle="1" w:styleId="12">
    <w:name w:val="列出段落1"/>
    <w:basedOn w:val="a0"/>
    <w:uiPriority w:val="34"/>
    <w:qFormat/>
    <w:rsid w:val="00A6261A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customStyle="1" w:styleId="tblcap0">
    <w:name w:val="tbl:cap 字符"/>
    <w:basedOn w:val="a1"/>
    <w:link w:val="tblcap"/>
    <w:locked/>
    <w:rsid w:val="00C2522E"/>
    <w:rPr>
      <w:rFonts w:ascii="Arial" w:hAnsi="Arial" w:cs="Arial"/>
      <w:lang w:eastAsia="en-US"/>
    </w:rPr>
  </w:style>
  <w:style w:type="paragraph" w:customStyle="1" w:styleId="tblcap">
    <w:name w:val="tbl:cap"/>
    <w:link w:val="tblcap0"/>
    <w:qFormat/>
    <w:rsid w:val="00C2522E"/>
    <w:pPr>
      <w:keepNext/>
      <w:widowControl w:val="0"/>
      <w:numPr>
        <w:numId w:val="26"/>
      </w:numPr>
      <w:spacing w:before="143" w:after="201" w:line="259" w:lineRule="atLeast"/>
      <w:jc w:val="center"/>
    </w:pPr>
    <w:rPr>
      <w:rFonts w:ascii="Arial" w:hAnsi="Arial" w:cs="Arial"/>
      <w:lang w:eastAsia="en-US"/>
    </w:rPr>
  </w:style>
  <w:style w:type="character" w:styleId="afa">
    <w:name w:val="FollowedHyperlink"/>
    <w:basedOn w:val="a1"/>
    <w:semiHidden/>
    <w:unhideWhenUsed/>
    <w:rsid w:val="008B29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//sales@iotworkshop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yperlink" Target="http://www.hi-flying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//business@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//service@iotworkshop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//support@iotworkshop.com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D671B-A77E-4524-B396-67EF12785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4536</TotalTime>
  <Pages>1</Pages>
  <Words>1488</Words>
  <Characters>8487</Characters>
  <Application>Microsoft Office Word</Application>
  <DocSecurity>0</DocSecurity>
  <Lines>70</Lines>
  <Paragraphs>19</Paragraphs>
  <ScaleCrop>false</ScaleCrop>
  <Company>Microsoft</Company>
  <LinksUpToDate>false</LinksUpToDate>
  <CharactersWithSpaces>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HF5111B User Manual</dc:title>
  <dc:subject>SDC</dc:subject>
  <dc:creator>Kevin Qiu</dc:creator>
  <cp:lastModifiedBy>Sam Gong</cp:lastModifiedBy>
  <cp:revision>850</cp:revision>
  <cp:lastPrinted>2019-04-16T05:26:00Z</cp:lastPrinted>
  <dcterms:created xsi:type="dcterms:W3CDTF">2014-01-03T03:50:00Z</dcterms:created>
  <dcterms:modified xsi:type="dcterms:W3CDTF">2019-04-16T05:26:00Z</dcterms:modified>
</cp:coreProperties>
</file>