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FA83E" w14:textId="1040D78B" w:rsidR="00032F50" w:rsidRPr="00D17260" w:rsidRDefault="001C129B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proofErr w:type="spellStart"/>
      <w:r>
        <w:rPr>
          <w:rFonts w:ascii="Arial" w:hAnsi="Arial" w:cs="Arial"/>
          <w:b/>
          <w:sz w:val="40"/>
          <w:szCs w:val="40"/>
          <w:lang w:eastAsia="zh-CN"/>
        </w:rPr>
        <w:t>Eport</w:t>
      </w:r>
      <w:proofErr w:type="spellEnd"/>
      <w:r>
        <w:rPr>
          <w:rFonts w:ascii="Arial" w:hAnsi="Arial" w:cs="Arial"/>
          <w:b/>
          <w:sz w:val="40"/>
          <w:szCs w:val="40"/>
          <w:lang w:eastAsia="zh-CN"/>
        </w:rPr>
        <w:t xml:space="preserve"> Pro-</w:t>
      </w:r>
      <w:r w:rsidR="001A5123">
        <w:rPr>
          <w:rFonts w:ascii="Arial" w:hAnsi="Arial" w:cs="Arial"/>
          <w:b/>
          <w:sz w:val="40"/>
          <w:szCs w:val="40"/>
          <w:lang w:eastAsia="zh-CN"/>
        </w:rPr>
        <w:t>EP40</w:t>
      </w:r>
    </w:p>
    <w:p w14:paraId="10ED94A2" w14:textId="34671CD2" w:rsidR="001A5123" w:rsidRDefault="001A5123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Linux</w:t>
      </w:r>
      <w:r>
        <w:rPr>
          <w:rFonts w:ascii="Arial" w:hAnsi="Arial" w:cs="Arial"/>
          <w:b/>
          <w:sz w:val="40"/>
          <w:szCs w:val="40"/>
          <w:lang w:eastAsia="zh-CN"/>
        </w:rPr>
        <w:t xml:space="preserve"> </w:t>
      </w:r>
      <w:r>
        <w:rPr>
          <w:rFonts w:ascii="Arial" w:hAnsi="Arial" w:cs="Arial" w:hint="eastAsia"/>
          <w:b/>
          <w:sz w:val="40"/>
          <w:szCs w:val="40"/>
          <w:lang w:eastAsia="zh-CN"/>
        </w:rPr>
        <w:t>Ethernet</w:t>
      </w:r>
      <w:r>
        <w:rPr>
          <w:rFonts w:ascii="Arial" w:hAnsi="Arial" w:cs="Arial"/>
          <w:b/>
          <w:sz w:val="40"/>
          <w:szCs w:val="40"/>
          <w:lang w:eastAsia="zh-CN"/>
        </w:rPr>
        <w:t xml:space="preserve"> </w:t>
      </w:r>
      <w:r>
        <w:rPr>
          <w:rFonts w:ascii="Arial" w:hAnsi="Arial" w:cs="Arial" w:hint="eastAsia"/>
          <w:b/>
          <w:sz w:val="40"/>
          <w:szCs w:val="40"/>
          <w:lang w:eastAsia="zh-CN"/>
        </w:rPr>
        <w:t>Module</w:t>
      </w:r>
    </w:p>
    <w:p w14:paraId="1C362516" w14:textId="056BBA23" w:rsidR="00032F50" w:rsidRPr="00D17260" w:rsidRDefault="00157506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 w:rsidRPr="00D17260">
        <w:rPr>
          <w:rFonts w:ascii="Arial" w:hAnsi="Arial" w:cs="Arial"/>
          <w:b/>
          <w:sz w:val="40"/>
          <w:szCs w:val="40"/>
          <w:lang w:eastAsia="zh-CN"/>
        </w:rPr>
        <w:t>User Manual</w:t>
      </w:r>
    </w:p>
    <w:p w14:paraId="64398DFD" w14:textId="019AAA43" w:rsidR="00B67012" w:rsidRPr="00D17260" w:rsidRDefault="00FB159E" w:rsidP="00210E24">
      <w:pPr>
        <w:jc w:val="center"/>
        <w:rPr>
          <w:rFonts w:ascii="Arial" w:hAnsi="Arial" w:cs="Arial"/>
          <w:b/>
          <w:sz w:val="24"/>
          <w:szCs w:val="24"/>
        </w:rPr>
      </w:pPr>
      <w:r w:rsidRPr="00D17260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D17260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9944AD" w:rsidRPr="00D17260">
        <w:rPr>
          <w:rFonts w:ascii="Arial" w:hAnsi="Arial" w:cs="Arial"/>
          <w:b/>
          <w:sz w:val="24"/>
          <w:szCs w:val="24"/>
          <w:lang w:eastAsia="zh-CN"/>
        </w:rPr>
        <w:t>1.</w:t>
      </w:r>
      <w:r w:rsidR="001F0C91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0F090A51" w14:textId="50D3E961" w:rsidR="001C683B" w:rsidRPr="00DB5110" w:rsidRDefault="001A5123" w:rsidP="001C683B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6CAD1C9B" wp14:editId="482F5581">
            <wp:extent cx="3961905" cy="3066667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6C03" w14:textId="77777777" w:rsidR="00B67012" w:rsidRPr="00D17260" w:rsidRDefault="00B67012" w:rsidP="00A6074B">
      <w:pPr>
        <w:tabs>
          <w:tab w:val="left" w:pos="6500"/>
        </w:tabs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b/>
          <w:bCs/>
          <w:iCs/>
          <w:sz w:val="28"/>
          <w:szCs w:val="28"/>
          <w:lang w:eastAsia="zh-CN"/>
        </w:rPr>
        <w:t>Overview of Characteristic</w:t>
      </w:r>
    </w:p>
    <w:p w14:paraId="11859DD6" w14:textId="27003012" w:rsidR="00775561" w:rsidRPr="00D17260" w:rsidRDefault="000A09EA" w:rsidP="00DB500D">
      <w:pPr>
        <w:numPr>
          <w:ilvl w:val="0"/>
          <w:numId w:val="22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lang w:eastAsia="zh-CN"/>
        </w:rPr>
        <w:t>MIPS</w:t>
      </w:r>
      <w:r w:rsidR="009E318E" w:rsidRPr="00D17260">
        <w:rPr>
          <w:rFonts w:ascii="Arial" w:hAnsi="Arial" w:cs="Arial"/>
          <w:b/>
          <w:lang w:eastAsia="zh-CN"/>
        </w:rPr>
        <w:t xml:space="preserve"> </w:t>
      </w:r>
      <w:proofErr w:type="gramStart"/>
      <w:r w:rsidR="009E318E" w:rsidRPr="00D17260">
        <w:rPr>
          <w:rFonts w:ascii="Arial" w:hAnsi="Arial" w:cs="Arial"/>
          <w:b/>
          <w:lang w:eastAsia="zh-CN"/>
        </w:rPr>
        <w:t>MCU</w:t>
      </w:r>
      <w:r w:rsidR="0086452A">
        <w:rPr>
          <w:rFonts w:ascii="Arial" w:hAnsi="Arial" w:cs="Arial" w:hint="eastAsia"/>
          <w:b/>
          <w:lang w:eastAsia="zh-CN"/>
        </w:rPr>
        <w:t>(</w:t>
      </w:r>
      <w:proofErr w:type="gramEnd"/>
      <w:r w:rsidR="0086452A" w:rsidRPr="00314300">
        <w:rPr>
          <w:rFonts w:ascii="Arial" w:hAnsi="Arial" w:cs="Arial"/>
          <w:b/>
          <w:color w:val="0000FF"/>
          <w:lang w:eastAsia="zh-CN"/>
        </w:rPr>
        <w:t>32MB SRAM</w:t>
      </w:r>
      <w:r w:rsidR="0086452A">
        <w:rPr>
          <w:rFonts w:ascii="Arial" w:hAnsi="Arial" w:cs="Arial" w:hint="eastAsia"/>
          <w:b/>
          <w:lang w:eastAsia="zh-CN"/>
        </w:rPr>
        <w:t>)</w:t>
      </w:r>
      <w:r w:rsidR="009E318E" w:rsidRPr="00D17260">
        <w:rPr>
          <w:rFonts w:ascii="Arial" w:hAnsi="Arial" w:cs="Arial"/>
          <w:b/>
          <w:lang w:eastAsia="zh-CN"/>
        </w:rPr>
        <w:t xml:space="preserve"> with </w:t>
      </w:r>
      <w:r w:rsidR="008B4F6E" w:rsidRPr="00314300">
        <w:rPr>
          <w:rFonts w:ascii="Arial" w:hAnsi="Arial" w:cs="Arial" w:hint="eastAsia"/>
          <w:b/>
          <w:color w:val="0000FF"/>
          <w:lang w:eastAsia="zh-CN"/>
        </w:rPr>
        <w:t>16</w:t>
      </w:r>
      <w:r w:rsidR="00587CCD" w:rsidRPr="00314300">
        <w:rPr>
          <w:rFonts w:ascii="Arial" w:hAnsi="Arial" w:cs="Arial"/>
          <w:b/>
          <w:color w:val="0000FF"/>
          <w:lang w:eastAsia="zh-CN"/>
        </w:rPr>
        <w:t>MB</w:t>
      </w:r>
      <w:r w:rsidR="009E318E" w:rsidRPr="00314300">
        <w:rPr>
          <w:rFonts w:ascii="Arial" w:hAnsi="Arial" w:cs="Arial"/>
          <w:b/>
          <w:color w:val="0000FF"/>
          <w:lang w:eastAsia="zh-CN"/>
        </w:rPr>
        <w:t xml:space="preserve"> Flash</w:t>
      </w:r>
      <w:r w:rsidR="009E318E" w:rsidRPr="00D17260">
        <w:rPr>
          <w:rFonts w:ascii="Arial" w:hAnsi="Arial" w:cs="Arial"/>
          <w:b/>
          <w:lang w:eastAsia="zh-CN"/>
        </w:rPr>
        <w:t xml:space="preserve"> </w:t>
      </w:r>
    </w:p>
    <w:p w14:paraId="4E04E00D" w14:textId="77777777" w:rsidR="004671E1" w:rsidRPr="00D17260" w:rsidRDefault="004671E1" w:rsidP="00DB500D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Use </w:t>
      </w:r>
      <w:r w:rsidR="005F71BF" w:rsidRPr="00314300">
        <w:rPr>
          <w:rFonts w:ascii="Arial" w:hAnsi="Arial" w:cs="Arial"/>
          <w:b/>
          <w:color w:val="0000FF"/>
          <w:lang w:eastAsia="zh-CN"/>
        </w:rPr>
        <w:t>Linux</w:t>
      </w:r>
      <w:r w:rsidRPr="00D17260">
        <w:rPr>
          <w:rFonts w:ascii="Arial" w:hAnsi="Arial" w:cs="Arial"/>
          <w:b/>
          <w:lang w:eastAsia="zh-CN"/>
        </w:rPr>
        <w:t xml:space="preserve"> Operation System</w:t>
      </w:r>
    </w:p>
    <w:p w14:paraId="2C142D3D" w14:textId="77777777" w:rsidR="009E318E" w:rsidRPr="00D17260" w:rsidRDefault="008339AD" w:rsidP="00DB500D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>Support</w:t>
      </w:r>
      <w:r w:rsidR="004671E1" w:rsidRPr="00D17260">
        <w:rPr>
          <w:rFonts w:ascii="Arial" w:hAnsi="Arial" w:cs="Arial"/>
          <w:b/>
          <w:lang w:eastAsia="zh-CN"/>
        </w:rPr>
        <w:t xml:space="preserve"> TCP/IP</w:t>
      </w:r>
      <w:r w:rsidR="00314300">
        <w:rPr>
          <w:rFonts w:ascii="Arial" w:hAnsi="Arial" w:cs="Arial"/>
          <w:b/>
        </w:rPr>
        <w:t>/Telnet</w:t>
      </w:r>
      <w:r w:rsidR="00A56750" w:rsidRPr="00D17260">
        <w:rPr>
          <w:rFonts w:ascii="Arial" w:hAnsi="Arial" w:cs="Arial"/>
          <w:b/>
        </w:rPr>
        <w:t>/</w:t>
      </w:r>
      <w:r w:rsidR="00A56750" w:rsidRPr="00314300">
        <w:rPr>
          <w:rFonts w:ascii="Arial" w:hAnsi="Arial" w:cs="Arial"/>
          <w:b/>
          <w:color w:val="0000FF"/>
        </w:rPr>
        <w:t>Modbus</w:t>
      </w:r>
      <w:r w:rsidR="00A56750" w:rsidRPr="00D17260">
        <w:rPr>
          <w:rFonts w:ascii="Arial" w:hAnsi="Arial" w:cs="Arial"/>
          <w:b/>
        </w:rPr>
        <w:t xml:space="preserve"> TCP</w:t>
      </w:r>
      <w:r w:rsidR="004671E1" w:rsidRPr="00D17260">
        <w:rPr>
          <w:rFonts w:ascii="Arial" w:hAnsi="Arial" w:cs="Arial"/>
          <w:b/>
          <w:lang w:eastAsia="zh-CN"/>
        </w:rPr>
        <w:t xml:space="preserve"> Protocol</w:t>
      </w:r>
    </w:p>
    <w:p w14:paraId="1D1840D3" w14:textId="77777777" w:rsidR="009E318E" w:rsidRPr="00D17260" w:rsidRDefault="009E318E" w:rsidP="00DB500D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  <w:lang w:eastAsia="zh-CN"/>
        </w:rPr>
        <w:t xml:space="preserve">Support </w:t>
      </w:r>
      <w:r w:rsidRPr="00906900">
        <w:rPr>
          <w:rFonts w:ascii="Arial" w:hAnsi="Arial" w:cs="Arial"/>
          <w:b/>
          <w:color w:val="0000FF"/>
          <w:lang w:eastAsia="zh-CN"/>
        </w:rPr>
        <w:t>Serial To 10/100M Ethernet</w:t>
      </w:r>
      <w:r w:rsidRPr="00D17260">
        <w:rPr>
          <w:rFonts w:ascii="Arial" w:hAnsi="Arial" w:cs="Arial"/>
          <w:b/>
          <w:lang w:eastAsia="zh-CN"/>
        </w:rPr>
        <w:t xml:space="preserve"> Conversion, Serial Speed </w:t>
      </w:r>
      <w:proofErr w:type="spellStart"/>
      <w:r w:rsidRPr="00D17260">
        <w:rPr>
          <w:rFonts w:ascii="Arial" w:hAnsi="Arial" w:cs="Arial"/>
          <w:b/>
          <w:lang w:eastAsia="zh-CN"/>
        </w:rPr>
        <w:t>U</w:t>
      </w:r>
      <w:r w:rsidR="00131C08" w:rsidRPr="00D17260">
        <w:rPr>
          <w:rFonts w:ascii="Arial" w:hAnsi="Arial" w:cs="Arial"/>
          <w:b/>
          <w:lang w:eastAsia="zh-CN"/>
        </w:rPr>
        <w:t>pto</w:t>
      </w:r>
      <w:proofErr w:type="spellEnd"/>
      <w:r w:rsidR="00131C08" w:rsidRPr="00D17260">
        <w:rPr>
          <w:rFonts w:ascii="Arial" w:hAnsi="Arial" w:cs="Arial"/>
          <w:b/>
          <w:lang w:eastAsia="zh-CN"/>
        </w:rPr>
        <w:t xml:space="preserve"> </w:t>
      </w:r>
      <w:r w:rsidR="008B4F6E">
        <w:rPr>
          <w:rFonts w:ascii="Arial" w:hAnsi="Arial" w:cs="Arial" w:hint="eastAsia"/>
          <w:b/>
          <w:lang w:eastAsia="zh-CN"/>
        </w:rPr>
        <w:t>460800</w:t>
      </w:r>
      <w:r w:rsidR="00131C08" w:rsidRPr="00D17260">
        <w:rPr>
          <w:rFonts w:ascii="Arial" w:hAnsi="Arial" w:cs="Arial"/>
          <w:b/>
          <w:lang w:eastAsia="zh-CN"/>
        </w:rPr>
        <w:t xml:space="preserve"> bps</w:t>
      </w:r>
    </w:p>
    <w:p w14:paraId="467B92F4" w14:textId="77777777" w:rsidR="00775561" w:rsidRPr="00D17260" w:rsidRDefault="00775561" w:rsidP="00DB500D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</w:t>
      </w:r>
      <w:r w:rsidR="009E318E" w:rsidRPr="00D17260">
        <w:rPr>
          <w:rFonts w:ascii="Arial" w:hAnsi="Arial" w:cs="Arial"/>
          <w:b/>
          <w:lang w:eastAsia="zh-CN"/>
        </w:rPr>
        <w:t>10/100M</w:t>
      </w:r>
      <w:r w:rsidRPr="00D17260">
        <w:rPr>
          <w:rFonts w:ascii="Arial" w:hAnsi="Arial" w:cs="Arial"/>
          <w:b/>
          <w:lang w:eastAsia="zh-CN"/>
        </w:rPr>
        <w:t xml:space="preserve"> Ethernet </w:t>
      </w:r>
      <w:r w:rsidRPr="00723680">
        <w:rPr>
          <w:rFonts w:ascii="Arial" w:hAnsi="Arial" w:cs="Arial"/>
          <w:b/>
          <w:color w:val="0000FF"/>
          <w:lang w:eastAsia="zh-CN"/>
        </w:rPr>
        <w:t>Auto-Negotiation</w:t>
      </w:r>
    </w:p>
    <w:p w14:paraId="0DC16C3E" w14:textId="77777777" w:rsidR="007758A4" w:rsidRPr="00D17260" w:rsidRDefault="00775561" w:rsidP="00DB500D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Easy </w:t>
      </w:r>
      <w:r w:rsidRPr="00D17260">
        <w:rPr>
          <w:rFonts w:ascii="Arial" w:hAnsi="Arial" w:cs="Arial"/>
          <w:b/>
        </w:rPr>
        <w:t>Configuration</w:t>
      </w:r>
      <w:r w:rsidRPr="00D17260">
        <w:rPr>
          <w:rFonts w:ascii="Arial" w:hAnsi="Arial" w:cs="Arial"/>
          <w:b/>
          <w:lang w:eastAsia="zh-CN"/>
        </w:rPr>
        <w:t xml:space="preserve"> Through a </w:t>
      </w:r>
      <w:r w:rsidRPr="00AB090F">
        <w:rPr>
          <w:rFonts w:ascii="Arial" w:hAnsi="Arial" w:cs="Arial"/>
          <w:b/>
          <w:color w:val="0000FF"/>
          <w:lang w:eastAsia="zh-CN"/>
        </w:rPr>
        <w:t>Web</w:t>
      </w:r>
      <w:r w:rsidRPr="00D17260">
        <w:rPr>
          <w:rFonts w:ascii="Arial" w:hAnsi="Arial" w:cs="Arial"/>
          <w:b/>
          <w:lang w:eastAsia="zh-CN"/>
        </w:rPr>
        <w:t xml:space="preserve"> Interface</w:t>
      </w:r>
    </w:p>
    <w:p w14:paraId="50623295" w14:textId="77777777" w:rsidR="009E318E" w:rsidRPr="00D17260" w:rsidRDefault="009513F5" w:rsidP="00DB500D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</w:rPr>
        <w:t xml:space="preserve">Support </w:t>
      </w:r>
      <w:r w:rsidR="009E318E" w:rsidRPr="00D17260">
        <w:rPr>
          <w:rFonts w:ascii="Arial" w:hAnsi="Arial" w:cs="Arial"/>
          <w:b/>
        </w:rPr>
        <w:t>Security Protocol</w:t>
      </w:r>
      <w:r w:rsidR="009E318E" w:rsidRPr="00D17260">
        <w:rPr>
          <w:rFonts w:ascii="Arial" w:hAnsi="Arial" w:cs="Arial"/>
          <w:b/>
          <w:lang w:eastAsia="zh-CN"/>
        </w:rPr>
        <w:t xml:space="preserve"> Such As</w:t>
      </w:r>
      <w:r w:rsidR="009E318E" w:rsidRPr="00D17260">
        <w:rPr>
          <w:rFonts w:ascii="Arial" w:hAnsi="Arial" w:cs="Arial"/>
        </w:rPr>
        <w:t xml:space="preserve"> </w:t>
      </w:r>
      <w:r w:rsidR="000A5773">
        <w:rPr>
          <w:rFonts w:ascii="Arial" w:hAnsi="Arial" w:cs="Arial"/>
          <w:b/>
          <w:color w:val="0000FF"/>
        </w:rPr>
        <w:t>TLS</w:t>
      </w:r>
      <w:r w:rsidR="00A56750" w:rsidRPr="00AB090F">
        <w:rPr>
          <w:rFonts w:ascii="Arial" w:hAnsi="Arial" w:cs="Arial"/>
          <w:b/>
          <w:color w:val="0000FF"/>
        </w:rPr>
        <w:t>/AES/</w:t>
      </w:r>
      <w:r w:rsidR="00CD515F" w:rsidRPr="00AB090F">
        <w:rPr>
          <w:rFonts w:ascii="Arial" w:hAnsi="Arial" w:cs="Arial"/>
          <w:b/>
          <w:color w:val="0000FF"/>
        </w:rPr>
        <w:t>DES3</w:t>
      </w:r>
    </w:p>
    <w:p w14:paraId="623B5079" w14:textId="60CAAF9D" w:rsidR="009E318E" w:rsidRPr="00D17260" w:rsidRDefault="008339AD" w:rsidP="00DB500D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proofErr w:type="gramStart"/>
      <w:r w:rsidRPr="00D17260">
        <w:rPr>
          <w:rFonts w:ascii="Arial" w:hAnsi="Arial" w:cs="Arial"/>
          <w:b/>
          <w:lang w:eastAsia="zh-CN"/>
        </w:rPr>
        <w:t xml:space="preserve">Support </w:t>
      </w:r>
      <w:r w:rsidR="00A56750" w:rsidRPr="00D17260">
        <w:rPr>
          <w:rFonts w:ascii="Arial" w:hAnsi="Arial" w:cs="Arial"/>
          <w:b/>
          <w:lang w:eastAsia="zh-CN"/>
        </w:rPr>
        <w:t xml:space="preserve"> Web</w:t>
      </w:r>
      <w:proofErr w:type="gramEnd"/>
      <w:r w:rsidR="00A56750" w:rsidRPr="00D17260">
        <w:rPr>
          <w:rFonts w:ascii="Arial" w:hAnsi="Arial" w:cs="Arial"/>
          <w:b/>
          <w:lang w:eastAsia="zh-CN"/>
        </w:rPr>
        <w:t xml:space="preserve"> OTA </w:t>
      </w:r>
      <w:proofErr w:type="spellStart"/>
      <w:r w:rsidR="00A56750" w:rsidRPr="006E6B20">
        <w:rPr>
          <w:rFonts w:ascii="Arial" w:hAnsi="Arial" w:cs="Arial"/>
          <w:b/>
          <w:color w:val="0000FF"/>
          <w:lang w:eastAsia="zh-CN"/>
        </w:rPr>
        <w:t>Wirelss</w:t>
      </w:r>
      <w:proofErr w:type="spellEnd"/>
      <w:r w:rsidR="00A56750" w:rsidRPr="006E6B20">
        <w:rPr>
          <w:rFonts w:ascii="Arial" w:hAnsi="Arial" w:cs="Arial"/>
          <w:b/>
          <w:color w:val="0000FF"/>
          <w:lang w:eastAsia="zh-CN"/>
        </w:rPr>
        <w:t xml:space="preserve"> </w:t>
      </w:r>
      <w:r w:rsidR="009E318E" w:rsidRPr="006E6B20">
        <w:rPr>
          <w:rFonts w:ascii="Arial" w:hAnsi="Arial" w:cs="Arial"/>
          <w:b/>
          <w:color w:val="0000FF"/>
        </w:rPr>
        <w:t>Upgrade</w:t>
      </w:r>
    </w:p>
    <w:p w14:paraId="188B23B3" w14:textId="77777777" w:rsidR="00B67012" w:rsidRPr="00D17260" w:rsidRDefault="009513F5" w:rsidP="00DB500D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lastRenderedPageBreak/>
        <w:t>Single +3.3V Power Supply</w:t>
      </w:r>
    </w:p>
    <w:p w14:paraId="2CE55987" w14:textId="193AA079" w:rsidR="009513F5" w:rsidRPr="00D17260" w:rsidRDefault="009513F5" w:rsidP="00DB500D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 xml:space="preserve">Size: </w:t>
      </w:r>
      <w:r w:rsidR="00501A68">
        <w:rPr>
          <w:rFonts w:ascii="Arial" w:hAnsi="Arial" w:cs="Arial" w:hint="eastAsia"/>
          <w:b/>
          <w:lang w:eastAsia="zh-CN"/>
        </w:rPr>
        <w:t>29mm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59041D" w:rsidRPr="00D17260">
        <w:rPr>
          <w:rFonts w:ascii="Arial" w:hAnsi="Arial" w:cs="Arial"/>
          <w:b/>
        </w:rPr>
        <w:t xml:space="preserve">x </w:t>
      </w:r>
      <w:r w:rsidR="00787560">
        <w:rPr>
          <w:rFonts w:ascii="Arial" w:hAnsi="Arial" w:cs="Arial"/>
          <w:b/>
          <w:lang w:eastAsia="zh-CN"/>
        </w:rPr>
        <w:t>2</w:t>
      </w:r>
      <w:r w:rsidR="00501A68">
        <w:rPr>
          <w:rFonts w:ascii="Arial" w:hAnsi="Arial" w:cs="Arial" w:hint="eastAsia"/>
          <w:b/>
          <w:lang w:eastAsia="zh-CN"/>
        </w:rPr>
        <w:t>2.5</w:t>
      </w:r>
      <w:r w:rsidR="00742339" w:rsidRPr="00D17260">
        <w:rPr>
          <w:rFonts w:ascii="Arial" w:hAnsi="Arial" w:cs="Arial"/>
          <w:b/>
        </w:rPr>
        <w:t>mm</w:t>
      </w:r>
      <w:r w:rsidRPr="00D17260">
        <w:rPr>
          <w:rFonts w:ascii="Arial" w:hAnsi="Arial" w:cs="Arial"/>
          <w:b/>
        </w:rPr>
        <w:t xml:space="preserve"> </w:t>
      </w:r>
      <w:r w:rsidR="00FA7A23">
        <w:rPr>
          <w:rFonts w:ascii="Arial" w:hAnsi="Arial" w:cs="Arial" w:hint="eastAsia"/>
          <w:b/>
          <w:lang w:eastAsia="zh-CN"/>
        </w:rPr>
        <w:t>x</w:t>
      </w:r>
      <w:r w:rsidR="00FA7A23">
        <w:rPr>
          <w:rFonts w:ascii="Arial" w:hAnsi="Arial" w:cs="Arial"/>
          <w:b/>
        </w:rPr>
        <w:t xml:space="preserve"> </w:t>
      </w:r>
      <w:r w:rsidR="00FA7A23">
        <w:rPr>
          <w:rFonts w:ascii="Arial" w:hAnsi="Arial" w:cs="Arial" w:hint="eastAsia"/>
          <w:b/>
          <w:lang w:eastAsia="zh-CN"/>
        </w:rPr>
        <w:t>2.7mm</w:t>
      </w:r>
    </w:p>
    <w:p w14:paraId="58EEE8F0" w14:textId="77777777" w:rsidR="009C5862" w:rsidRPr="00D17260" w:rsidRDefault="009C5862" w:rsidP="009C5862">
      <w:pPr>
        <w:rPr>
          <w:rFonts w:ascii="Arial" w:hAnsi="Arial" w:cs="Arial"/>
          <w:b/>
        </w:rPr>
      </w:pPr>
    </w:p>
    <w:p w14:paraId="5757C744" w14:textId="77777777" w:rsidR="00787560" w:rsidRDefault="00787560" w:rsidP="00B962C0">
      <w:pPr>
        <w:pStyle w:val="1"/>
        <w:numPr>
          <w:ilvl w:val="0"/>
          <w:numId w:val="0"/>
        </w:numPr>
        <w:jc w:val="center"/>
        <w:sectPr w:rsidR="00787560" w:rsidSect="00217189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5D846307" w14:textId="03A43C49" w:rsidR="00A6261A" w:rsidRPr="00D17260" w:rsidRDefault="00180FAF" w:rsidP="00B962C0">
      <w:pPr>
        <w:pStyle w:val="1"/>
        <w:numPr>
          <w:ilvl w:val="0"/>
          <w:numId w:val="0"/>
        </w:numPr>
        <w:jc w:val="center"/>
      </w:pPr>
      <w:bookmarkStart w:id="0" w:name="_Toc12892440"/>
      <w:r w:rsidRPr="00D17260">
        <w:lastRenderedPageBreak/>
        <w:t>Table Of Contents</w:t>
      </w:r>
      <w:r w:rsidR="00A6261A" w:rsidRPr="00D17260">
        <w:t xml:space="preserve"> Table Of Contents</w:t>
      </w:r>
      <w:bookmarkEnd w:id="0"/>
    </w:p>
    <w:p w14:paraId="2DEC0EF3" w14:textId="04273413" w:rsidR="00512147" w:rsidRDefault="00AF4E52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12892440" w:history="1">
        <w:r w:rsidR="00512147" w:rsidRPr="00E4118D">
          <w:rPr>
            <w:rStyle w:val="a7"/>
            <w:noProof/>
          </w:rPr>
          <w:t>Table Of Contents Table Of Contents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_Toc12892440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3</w:t>
        </w:r>
        <w:r w:rsidR="00512147">
          <w:rPr>
            <w:noProof/>
            <w:webHidden/>
          </w:rPr>
          <w:fldChar w:fldCharType="end"/>
        </w:r>
      </w:hyperlink>
    </w:p>
    <w:p w14:paraId="540645F6" w14:textId="702CC837" w:rsidR="00512147" w:rsidRDefault="001C366F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892441" w:history="1">
        <w:r w:rsidR="00512147" w:rsidRPr="00E4118D">
          <w:rPr>
            <w:rStyle w:val="a7"/>
            <w:rFonts w:cs="Arial"/>
            <w:noProof/>
            <w:lang w:eastAsia="zh-CN"/>
          </w:rPr>
          <w:t>List Of Figures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_Toc12892441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4</w:t>
        </w:r>
        <w:r w:rsidR="00512147">
          <w:rPr>
            <w:noProof/>
            <w:webHidden/>
          </w:rPr>
          <w:fldChar w:fldCharType="end"/>
        </w:r>
      </w:hyperlink>
    </w:p>
    <w:p w14:paraId="0FB6C55D" w14:textId="733531CD" w:rsidR="00512147" w:rsidRDefault="001C366F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892442" w:history="1">
        <w:r w:rsidR="00512147" w:rsidRPr="00E4118D">
          <w:rPr>
            <w:rStyle w:val="a7"/>
            <w:rFonts w:cs="Arial"/>
            <w:noProof/>
            <w:lang w:eastAsia="zh-CN"/>
          </w:rPr>
          <w:t>List Of Tables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_Toc12892442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5</w:t>
        </w:r>
        <w:r w:rsidR="00512147">
          <w:rPr>
            <w:noProof/>
            <w:webHidden/>
          </w:rPr>
          <w:fldChar w:fldCharType="end"/>
        </w:r>
      </w:hyperlink>
    </w:p>
    <w:p w14:paraId="71BE2FD6" w14:textId="401DFD00" w:rsidR="00512147" w:rsidRDefault="001C366F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892443" w:history="1">
        <w:r w:rsidR="00512147" w:rsidRPr="00E4118D">
          <w:rPr>
            <w:rStyle w:val="a7"/>
            <w:rFonts w:cs="Helvetica"/>
            <w:noProof/>
          </w:rPr>
          <w:t>History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_Toc12892443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5</w:t>
        </w:r>
        <w:r w:rsidR="00512147">
          <w:rPr>
            <w:noProof/>
            <w:webHidden/>
          </w:rPr>
          <w:fldChar w:fldCharType="end"/>
        </w:r>
      </w:hyperlink>
    </w:p>
    <w:p w14:paraId="283E27A5" w14:textId="12ED001A" w:rsidR="00512147" w:rsidRDefault="001C366F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892444" w:history="1">
        <w:r w:rsidR="00512147" w:rsidRPr="00E4118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 w:rsidR="00512147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Product Overview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_Toc12892444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6</w:t>
        </w:r>
        <w:r w:rsidR="00512147">
          <w:rPr>
            <w:noProof/>
            <w:webHidden/>
          </w:rPr>
          <w:fldChar w:fldCharType="end"/>
        </w:r>
      </w:hyperlink>
    </w:p>
    <w:p w14:paraId="7383A501" w14:textId="3ED06565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45" w:history="1">
        <w:r w:rsidR="00512147" w:rsidRPr="00E4118D">
          <w:rPr>
            <w:rStyle w:val="a7"/>
            <w:rFonts w:cs="Arial"/>
            <w:noProof/>
            <w:lang w:eastAsia="zh-CN"/>
          </w:rPr>
          <w:t>1.1.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General Description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_Toc12892445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6</w:t>
        </w:r>
        <w:r w:rsidR="00512147">
          <w:rPr>
            <w:noProof/>
            <w:webHidden/>
          </w:rPr>
          <w:fldChar w:fldCharType="end"/>
        </w:r>
      </w:hyperlink>
    </w:p>
    <w:p w14:paraId="1C5DFCD2" w14:textId="215FFD8A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46" w:history="1">
        <w:r w:rsidR="00512147" w:rsidRPr="00E4118D">
          <w:rPr>
            <w:rStyle w:val="a7"/>
            <w:rFonts w:cs="Arial"/>
            <w:noProof/>
            <w:lang w:eastAsia="zh-CN"/>
          </w:rPr>
          <w:t>1.2.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Device Paremeters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_Toc12892446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6</w:t>
        </w:r>
        <w:r w:rsidR="00512147">
          <w:rPr>
            <w:noProof/>
            <w:webHidden/>
          </w:rPr>
          <w:fldChar w:fldCharType="end"/>
        </w:r>
      </w:hyperlink>
    </w:p>
    <w:p w14:paraId="5CB8B5AA" w14:textId="42A293E2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47" w:history="1">
        <w:r w:rsidR="00512147" w:rsidRPr="00E4118D">
          <w:rPr>
            <w:rStyle w:val="a7"/>
            <w:rFonts w:cs="Arial"/>
            <w:noProof/>
            <w:lang w:eastAsia="zh-CN"/>
          </w:rPr>
          <w:t>1.3.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Key Application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_Toc12892447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7</w:t>
        </w:r>
        <w:r w:rsidR="00512147">
          <w:rPr>
            <w:noProof/>
            <w:webHidden/>
          </w:rPr>
          <w:fldChar w:fldCharType="end"/>
        </w:r>
      </w:hyperlink>
    </w:p>
    <w:p w14:paraId="351E2F7F" w14:textId="6FA81369" w:rsidR="00512147" w:rsidRDefault="001C366F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892448" w:history="1">
        <w:r w:rsidR="00512147" w:rsidRPr="00E4118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2.</w:t>
        </w:r>
        <w:r w:rsidR="00512147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Hardware Introduction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_Toc12892448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8</w:t>
        </w:r>
        <w:r w:rsidR="00512147">
          <w:rPr>
            <w:noProof/>
            <w:webHidden/>
          </w:rPr>
          <w:fldChar w:fldCharType="end"/>
        </w:r>
      </w:hyperlink>
    </w:p>
    <w:p w14:paraId="6210F4D3" w14:textId="23798139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49" w:history="1">
        <w:r w:rsidR="00512147" w:rsidRPr="00E4118D">
          <w:rPr>
            <w:rStyle w:val="a7"/>
            <w:rFonts w:cs="Arial"/>
            <w:noProof/>
          </w:rPr>
          <w:t>2.1.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</w:rPr>
          <w:t>Appearance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_Toc12892449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8</w:t>
        </w:r>
        <w:r w:rsidR="00512147">
          <w:rPr>
            <w:noProof/>
            <w:webHidden/>
          </w:rPr>
          <w:fldChar w:fldCharType="end"/>
        </w:r>
      </w:hyperlink>
    </w:p>
    <w:p w14:paraId="3F8D2CC0" w14:textId="69ADA8B2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50" w:history="1">
        <w:r w:rsidR="00512147" w:rsidRPr="00E4118D">
          <w:rPr>
            <w:rStyle w:val="a7"/>
            <w:rFonts w:cs="Arial"/>
            <w:noProof/>
            <w:lang w:eastAsia="zh-CN"/>
          </w:rPr>
          <w:t>2.2.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Pins Definition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_Toc12892450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9</w:t>
        </w:r>
        <w:r w:rsidR="00512147">
          <w:rPr>
            <w:noProof/>
            <w:webHidden/>
          </w:rPr>
          <w:fldChar w:fldCharType="end"/>
        </w:r>
      </w:hyperlink>
    </w:p>
    <w:p w14:paraId="25FAA362" w14:textId="61CB6277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51" w:history="1">
        <w:r w:rsidR="00512147" w:rsidRPr="00E4118D">
          <w:rPr>
            <w:rStyle w:val="a7"/>
            <w:rFonts w:cs="Arial"/>
            <w:noProof/>
            <w:lang w:eastAsia="zh-CN"/>
          </w:rPr>
          <w:t>2.3.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Electrical Characteristics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_Toc12892451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10</w:t>
        </w:r>
        <w:r w:rsidR="00512147">
          <w:rPr>
            <w:noProof/>
            <w:webHidden/>
          </w:rPr>
          <w:fldChar w:fldCharType="end"/>
        </w:r>
      </w:hyperlink>
    </w:p>
    <w:p w14:paraId="1B5AB414" w14:textId="1591772A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52" w:history="1">
        <w:r w:rsidR="00512147" w:rsidRPr="00E4118D">
          <w:rPr>
            <w:rStyle w:val="a7"/>
            <w:rFonts w:cs="Arial"/>
            <w:noProof/>
            <w:lang w:eastAsia="zh-CN"/>
          </w:rPr>
          <w:t>2.4.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Eport Pro-EP40 Mechanical Size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_Toc12892452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11</w:t>
        </w:r>
        <w:r w:rsidR="00512147">
          <w:rPr>
            <w:noProof/>
            <w:webHidden/>
          </w:rPr>
          <w:fldChar w:fldCharType="end"/>
        </w:r>
      </w:hyperlink>
    </w:p>
    <w:p w14:paraId="01BB3611" w14:textId="6238F76C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53" w:history="1">
        <w:r w:rsidR="00512147" w:rsidRPr="00E4118D">
          <w:rPr>
            <w:rStyle w:val="a7"/>
            <w:rFonts w:cs="Arial"/>
            <w:noProof/>
            <w:lang w:eastAsia="zh-CN"/>
          </w:rPr>
          <w:t>2.5.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Order Information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_Toc12892453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11</w:t>
        </w:r>
        <w:r w:rsidR="00512147">
          <w:rPr>
            <w:noProof/>
            <w:webHidden/>
          </w:rPr>
          <w:fldChar w:fldCharType="end"/>
        </w:r>
      </w:hyperlink>
    </w:p>
    <w:p w14:paraId="0615D2A4" w14:textId="3AA4F776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54" w:history="1">
        <w:r w:rsidR="00512147" w:rsidRPr="00E4118D">
          <w:rPr>
            <w:rStyle w:val="a7"/>
            <w:rFonts w:cs="Arial"/>
            <w:noProof/>
            <w:lang w:eastAsia="zh-CN"/>
          </w:rPr>
          <w:t>2.6.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Typical Application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_Toc12892454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12</w:t>
        </w:r>
        <w:r w:rsidR="00512147">
          <w:rPr>
            <w:noProof/>
            <w:webHidden/>
          </w:rPr>
          <w:fldChar w:fldCharType="end"/>
        </w:r>
      </w:hyperlink>
    </w:p>
    <w:p w14:paraId="0E3E945B" w14:textId="1CC62320" w:rsidR="00512147" w:rsidRDefault="001C366F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12892455" w:history="1">
        <w:r w:rsidR="00512147" w:rsidRPr="00E4118D">
          <w:rPr>
            <w:rStyle w:val="a7"/>
            <w:rFonts w:cs="Arial"/>
            <w:noProof/>
            <w:lang w:eastAsia="zh-CN"/>
          </w:rPr>
          <w:t>2.7.</w:t>
        </w:r>
        <w:r w:rsidR="00512147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12147" w:rsidRPr="00E4118D">
          <w:rPr>
            <w:rStyle w:val="a7"/>
            <w:rFonts w:cs="Arial"/>
            <w:noProof/>
            <w:lang w:eastAsia="zh-CN"/>
          </w:rPr>
          <w:t>Software Function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_Toc12892455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13</w:t>
        </w:r>
        <w:r w:rsidR="00512147">
          <w:rPr>
            <w:noProof/>
            <w:webHidden/>
          </w:rPr>
          <w:fldChar w:fldCharType="end"/>
        </w:r>
      </w:hyperlink>
    </w:p>
    <w:p w14:paraId="11CE2910" w14:textId="0909CE74" w:rsidR="00512147" w:rsidRDefault="001C366F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892456" w:history="1">
        <w:r w:rsidR="00512147" w:rsidRPr="00E4118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Appendix A: HW Reference Design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_Toc12892456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14</w:t>
        </w:r>
        <w:r w:rsidR="00512147">
          <w:rPr>
            <w:noProof/>
            <w:webHidden/>
          </w:rPr>
          <w:fldChar w:fldCharType="end"/>
        </w:r>
      </w:hyperlink>
    </w:p>
    <w:p w14:paraId="2D0A1661" w14:textId="733B269A" w:rsidR="00512147" w:rsidRDefault="001C366F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12892457" w:history="1">
        <w:r w:rsidR="00512147" w:rsidRPr="00E4118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Appendix B: Contact Information</w:t>
        </w:r>
        <w:r w:rsidR="00512147">
          <w:rPr>
            <w:noProof/>
            <w:webHidden/>
          </w:rPr>
          <w:tab/>
        </w:r>
        <w:r w:rsidR="00512147">
          <w:rPr>
            <w:noProof/>
            <w:webHidden/>
          </w:rPr>
          <w:fldChar w:fldCharType="begin"/>
        </w:r>
        <w:r w:rsidR="00512147">
          <w:rPr>
            <w:noProof/>
            <w:webHidden/>
          </w:rPr>
          <w:instrText xml:space="preserve"> PAGEREF _Toc12892457 \h </w:instrText>
        </w:r>
        <w:r w:rsidR="00512147">
          <w:rPr>
            <w:noProof/>
            <w:webHidden/>
          </w:rPr>
        </w:r>
        <w:r w:rsidR="00512147">
          <w:rPr>
            <w:noProof/>
            <w:webHidden/>
          </w:rPr>
          <w:fldChar w:fldCharType="separate"/>
        </w:r>
        <w:r w:rsidR="00E36B0D">
          <w:rPr>
            <w:noProof/>
            <w:webHidden/>
          </w:rPr>
          <w:t>15</w:t>
        </w:r>
        <w:r w:rsidR="00512147">
          <w:rPr>
            <w:noProof/>
            <w:webHidden/>
          </w:rPr>
          <w:fldChar w:fldCharType="end"/>
        </w:r>
      </w:hyperlink>
    </w:p>
    <w:p w14:paraId="1F2971B8" w14:textId="07DC6A70" w:rsidR="00A6261A" w:rsidRPr="00D17260" w:rsidRDefault="00AF4E52" w:rsidP="00D16A23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1"/>
        </w:rPr>
        <w:lastRenderedPageBreak/>
        <w:fldChar w:fldCharType="end"/>
      </w:r>
      <w:bookmarkStart w:id="1" w:name="_Toc12892441"/>
      <w:r w:rsidR="008E19E6" w:rsidRPr="00D17260">
        <w:rPr>
          <w:rFonts w:ascii="Arial" w:hAnsi="Arial" w:cs="Arial"/>
          <w:lang w:eastAsia="zh-CN"/>
        </w:rPr>
        <w:t xml:space="preserve">List </w:t>
      </w:r>
      <w:r w:rsidR="00105ADE">
        <w:rPr>
          <w:rFonts w:ascii="Arial" w:hAnsi="Arial" w:cs="Arial"/>
          <w:lang w:eastAsia="zh-CN"/>
        </w:rPr>
        <w:t>O</w:t>
      </w:r>
      <w:r w:rsidR="008E19E6" w:rsidRPr="00D17260">
        <w:rPr>
          <w:rFonts w:ascii="Arial" w:hAnsi="Arial" w:cs="Arial"/>
          <w:lang w:eastAsia="zh-CN"/>
        </w:rPr>
        <w:t xml:space="preserve">f </w:t>
      </w:r>
      <w:r w:rsidR="00105ADE">
        <w:rPr>
          <w:rFonts w:ascii="Arial" w:hAnsi="Arial" w:cs="Arial"/>
          <w:lang w:eastAsia="zh-CN"/>
        </w:rPr>
        <w:t>F</w:t>
      </w:r>
      <w:r w:rsidR="008E19E6" w:rsidRPr="00D17260">
        <w:rPr>
          <w:rFonts w:ascii="Arial" w:hAnsi="Arial" w:cs="Arial"/>
          <w:lang w:eastAsia="zh-CN"/>
        </w:rPr>
        <w:t>igures</w:t>
      </w:r>
      <w:bookmarkEnd w:id="1"/>
    </w:p>
    <w:p w14:paraId="088B3CDF" w14:textId="38A485D0" w:rsidR="00512147" w:rsidRDefault="00AF4E5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"Figure" </w:instrText>
      </w:r>
      <w:r>
        <w:rPr>
          <w:rFonts w:cs="Arial"/>
        </w:rPr>
        <w:fldChar w:fldCharType="separate"/>
      </w:r>
      <w:r w:rsidR="00512147" w:rsidRPr="00542925">
        <w:rPr>
          <w:rFonts w:ascii="Helvetica" w:hAnsi="Helvetica" w:cs="Arial"/>
          <w:noProof/>
        </w:rPr>
        <w:t>Figure 1.</w:t>
      </w:r>
      <w:r w:rsidR="00512147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12147" w:rsidRPr="00542925">
        <w:rPr>
          <w:rFonts w:cs="Arial"/>
          <w:noProof/>
          <w:lang w:eastAsia="zh-CN"/>
        </w:rPr>
        <w:t>Eport Pro-EP40 Appearance</w:t>
      </w:r>
      <w:r w:rsidR="00512147">
        <w:rPr>
          <w:noProof/>
        </w:rPr>
        <w:tab/>
      </w:r>
      <w:r w:rsidR="00512147">
        <w:rPr>
          <w:noProof/>
        </w:rPr>
        <w:fldChar w:fldCharType="begin"/>
      </w:r>
      <w:r w:rsidR="00512147">
        <w:rPr>
          <w:noProof/>
        </w:rPr>
        <w:instrText xml:space="preserve"> PAGEREF _Toc12892434 \h </w:instrText>
      </w:r>
      <w:r w:rsidR="00512147">
        <w:rPr>
          <w:noProof/>
        </w:rPr>
      </w:r>
      <w:r w:rsidR="00512147">
        <w:rPr>
          <w:noProof/>
        </w:rPr>
        <w:fldChar w:fldCharType="separate"/>
      </w:r>
      <w:r w:rsidR="00E36B0D">
        <w:rPr>
          <w:noProof/>
        </w:rPr>
        <w:t>8</w:t>
      </w:r>
      <w:r w:rsidR="00512147">
        <w:rPr>
          <w:noProof/>
        </w:rPr>
        <w:fldChar w:fldCharType="end"/>
      </w:r>
    </w:p>
    <w:p w14:paraId="60AAE2B1" w14:textId="2E5AB1E6" w:rsidR="00512147" w:rsidRDefault="0051214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42925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42925">
        <w:rPr>
          <w:rFonts w:cs="Arial"/>
          <w:noProof/>
          <w:lang w:eastAsia="zh-CN"/>
        </w:rPr>
        <w:t>Eport Pro-EP40 Pins Map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_Toc12892435 \h </w:instrText>
      </w:r>
      <w:r>
        <w:rPr>
          <w:noProof/>
        </w:rPr>
      </w:r>
      <w:r>
        <w:rPr>
          <w:noProof/>
        </w:rPr>
        <w:fldChar w:fldCharType="separate"/>
      </w:r>
      <w:r w:rsidR="00E36B0D">
        <w:rPr>
          <w:noProof/>
        </w:rPr>
        <w:t>9</w:t>
      </w:r>
      <w:r>
        <w:rPr>
          <w:noProof/>
        </w:rPr>
        <w:fldChar w:fldCharType="end"/>
      </w:r>
    </w:p>
    <w:p w14:paraId="16C79C89" w14:textId="6A62584B" w:rsidR="00512147" w:rsidRDefault="0051214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42925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42925">
        <w:rPr>
          <w:rFonts w:cs="Arial"/>
          <w:noProof/>
          <w:lang w:eastAsia="zh-CN"/>
        </w:rPr>
        <w:t>Eport Pro-EP40 Mechanical Dimension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_Toc12892436 \h </w:instrText>
      </w:r>
      <w:r>
        <w:rPr>
          <w:noProof/>
        </w:rPr>
      </w:r>
      <w:r>
        <w:rPr>
          <w:noProof/>
        </w:rPr>
        <w:fldChar w:fldCharType="separate"/>
      </w:r>
      <w:r w:rsidR="00E36B0D">
        <w:rPr>
          <w:noProof/>
        </w:rPr>
        <w:t>11</w:t>
      </w:r>
      <w:r>
        <w:rPr>
          <w:noProof/>
        </w:rPr>
        <w:fldChar w:fldCharType="end"/>
      </w:r>
    </w:p>
    <w:p w14:paraId="02CCED65" w14:textId="51F63ED1" w:rsidR="00512147" w:rsidRDefault="0051214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42925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42925">
        <w:rPr>
          <w:rFonts w:cs="Arial"/>
          <w:noProof/>
          <w:lang w:eastAsia="zh-CN"/>
        </w:rPr>
        <w:t>Eport Pro-EP40 Product Number Defination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_Toc12892437 \h </w:instrText>
      </w:r>
      <w:r>
        <w:rPr>
          <w:noProof/>
        </w:rPr>
      </w:r>
      <w:r>
        <w:rPr>
          <w:noProof/>
        </w:rPr>
        <w:fldChar w:fldCharType="separate"/>
      </w:r>
      <w:r w:rsidR="00E36B0D">
        <w:rPr>
          <w:noProof/>
        </w:rPr>
        <w:t>12</w:t>
      </w:r>
      <w:r>
        <w:rPr>
          <w:noProof/>
        </w:rPr>
        <w:fldChar w:fldCharType="end"/>
      </w:r>
    </w:p>
    <w:p w14:paraId="0ABBE2F5" w14:textId="71A5F302" w:rsidR="00512147" w:rsidRDefault="0051214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42925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42925">
        <w:rPr>
          <w:rFonts w:cs="Arial"/>
          <w:noProof/>
          <w:lang w:eastAsia="zh-CN"/>
        </w:rPr>
        <w:t>Eport Pro-EP40 Hardware Typical Application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_Toc12892438 \h </w:instrText>
      </w:r>
      <w:r>
        <w:rPr>
          <w:noProof/>
        </w:rPr>
      </w:r>
      <w:r>
        <w:rPr>
          <w:noProof/>
        </w:rPr>
        <w:fldChar w:fldCharType="separate"/>
      </w:r>
      <w:r w:rsidR="00E36B0D">
        <w:rPr>
          <w:noProof/>
        </w:rPr>
        <w:t>12</w:t>
      </w:r>
      <w:r>
        <w:rPr>
          <w:noProof/>
        </w:rPr>
        <w:fldChar w:fldCharType="end"/>
      </w:r>
    </w:p>
    <w:p w14:paraId="64FE8B60" w14:textId="74D1E546" w:rsidR="00512147" w:rsidRDefault="0051214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42925">
        <w:rPr>
          <w:rFonts w:ascii="Helvetica" w:hAnsi="Helvetica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42925">
        <w:rPr>
          <w:noProof/>
          <w:lang w:eastAsia="zh-CN"/>
        </w:rPr>
        <w:t>HW REFERENCE DESIGN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_Toc12892439 \h </w:instrText>
      </w:r>
      <w:r>
        <w:rPr>
          <w:noProof/>
        </w:rPr>
      </w:r>
      <w:r>
        <w:rPr>
          <w:noProof/>
        </w:rPr>
        <w:fldChar w:fldCharType="separate"/>
      </w:r>
      <w:r w:rsidR="00E36B0D">
        <w:rPr>
          <w:noProof/>
        </w:rPr>
        <w:t>14</w:t>
      </w:r>
      <w:r>
        <w:rPr>
          <w:noProof/>
        </w:rPr>
        <w:fldChar w:fldCharType="end"/>
      </w:r>
    </w:p>
    <w:p w14:paraId="6FCE808C" w14:textId="636A855D" w:rsidR="00A6261A" w:rsidRPr="00D17260" w:rsidRDefault="00AF4E52" w:rsidP="006278E2">
      <w:pPr>
        <w:pStyle w:val="a8"/>
        <w:tabs>
          <w:tab w:val="left" w:pos="1200"/>
        </w:tabs>
        <w:ind w:firstLineChars="100" w:firstLine="180"/>
        <w:rPr>
          <w:rFonts w:cs="Arial"/>
          <w:lang w:eastAsia="zh-CN"/>
        </w:rPr>
        <w:sectPr w:rsidR="00A6261A" w:rsidRPr="00D17260" w:rsidSect="00217189"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  <w:r>
        <w:rPr>
          <w:rFonts w:cs="Arial"/>
        </w:rPr>
        <w:fldChar w:fldCharType="end"/>
      </w:r>
    </w:p>
    <w:p w14:paraId="60265CCA" w14:textId="77777777" w:rsidR="00A6261A" w:rsidRPr="00D17260" w:rsidRDefault="00B36025" w:rsidP="00A6261A">
      <w:pPr>
        <w:pStyle w:val="h0"/>
        <w:jc w:val="center"/>
        <w:rPr>
          <w:rFonts w:ascii="Arial" w:hAnsi="Arial" w:cs="Arial"/>
          <w:lang w:eastAsia="zh-CN"/>
        </w:rPr>
      </w:pPr>
      <w:bookmarkStart w:id="2" w:name="_Toc12892442"/>
      <w:r w:rsidRPr="00D17260">
        <w:rPr>
          <w:rFonts w:ascii="Arial" w:hAnsi="Arial" w:cs="Arial"/>
          <w:lang w:eastAsia="zh-CN"/>
        </w:rPr>
        <w:lastRenderedPageBreak/>
        <w:t>L</w:t>
      </w:r>
      <w:r w:rsidR="00650C1D">
        <w:rPr>
          <w:rFonts w:ascii="Arial" w:hAnsi="Arial" w:cs="Arial" w:hint="eastAsia"/>
          <w:lang w:eastAsia="zh-CN"/>
        </w:rPr>
        <w:t>ist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O</w:t>
      </w:r>
      <w:r w:rsidR="00650C1D">
        <w:rPr>
          <w:rFonts w:ascii="Arial" w:hAnsi="Arial" w:cs="Arial" w:hint="eastAsia"/>
          <w:lang w:eastAsia="zh-CN"/>
        </w:rPr>
        <w:t>f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T</w:t>
      </w:r>
      <w:r w:rsidR="00650C1D">
        <w:rPr>
          <w:rFonts w:ascii="Arial" w:hAnsi="Arial" w:cs="Arial" w:hint="eastAsia"/>
          <w:lang w:eastAsia="zh-CN"/>
        </w:rPr>
        <w:t>ables</w:t>
      </w:r>
      <w:bookmarkEnd w:id="2"/>
    </w:p>
    <w:p w14:paraId="3AC29ACF" w14:textId="77777777" w:rsidR="00A6261A" w:rsidRPr="00D17260" w:rsidRDefault="00A6261A" w:rsidP="00A6261A">
      <w:pPr>
        <w:pStyle w:val="txtr"/>
        <w:rPr>
          <w:rFonts w:ascii="Arial" w:hAnsi="Arial" w:cs="Arial"/>
        </w:rPr>
      </w:pPr>
    </w:p>
    <w:p w14:paraId="05139757" w14:textId="7875760B" w:rsidR="00512147" w:rsidRDefault="00A6261A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17260">
        <w:rPr>
          <w:rFonts w:cs="Arial"/>
        </w:rPr>
        <w:fldChar w:fldCharType="begin"/>
      </w:r>
      <w:r w:rsidRPr="00D17260">
        <w:rPr>
          <w:rFonts w:cs="Arial"/>
        </w:rPr>
        <w:instrText xml:space="preserve"> TOC \t "tbl:cap" \c </w:instrText>
      </w:r>
      <w:r w:rsidRPr="00D17260">
        <w:rPr>
          <w:rFonts w:cs="Arial"/>
        </w:rPr>
        <w:fldChar w:fldCharType="separate"/>
      </w:r>
      <w:r w:rsidR="00512147" w:rsidRPr="002138DF">
        <w:rPr>
          <w:noProof/>
          <w:lang w:bidi="x-none"/>
        </w:rPr>
        <w:t>Table1.</w:t>
      </w:r>
      <w:r w:rsidR="00512147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12147">
        <w:rPr>
          <w:noProof/>
        </w:rPr>
        <w:t>Eport Pro-EP40 Module</w:t>
      </w:r>
      <w:r w:rsidR="00512147" w:rsidRPr="002138DF">
        <w:rPr>
          <w:rFonts w:eastAsiaTheme="minorEastAsia"/>
          <w:noProof/>
        </w:rPr>
        <w:t xml:space="preserve"> </w:t>
      </w:r>
      <w:r w:rsidR="00512147">
        <w:rPr>
          <w:noProof/>
        </w:rPr>
        <w:t>Technical Specifications</w:t>
      </w:r>
      <w:r w:rsidR="00512147">
        <w:rPr>
          <w:noProof/>
        </w:rPr>
        <w:tab/>
      </w:r>
      <w:r w:rsidR="00512147">
        <w:rPr>
          <w:noProof/>
        </w:rPr>
        <w:fldChar w:fldCharType="begin"/>
      </w:r>
      <w:r w:rsidR="00512147">
        <w:rPr>
          <w:noProof/>
        </w:rPr>
        <w:instrText xml:space="preserve"> PAGEREF _Toc12892430 \h </w:instrText>
      </w:r>
      <w:r w:rsidR="00512147">
        <w:rPr>
          <w:noProof/>
        </w:rPr>
      </w:r>
      <w:r w:rsidR="00512147">
        <w:rPr>
          <w:noProof/>
        </w:rPr>
        <w:fldChar w:fldCharType="separate"/>
      </w:r>
      <w:r w:rsidR="00E36B0D">
        <w:rPr>
          <w:noProof/>
        </w:rPr>
        <w:t>6</w:t>
      </w:r>
      <w:r w:rsidR="00512147">
        <w:rPr>
          <w:noProof/>
        </w:rPr>
        <w:fldChar w:fldCharType="end"/>
      </w:r>
    </w:p>
    <w:p w14:paraId="5BA192C3" w14:textId="6F5D2D23" w:rsidR="00512147" w:rsidRDefault="0051214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138DF">
        <w:rPr>
          <w:noProof/>
          <w:lang w:bidi="x-none"/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Eport Pro-EP40 Pins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_Toc12892431 \h </w:instrText>
      </w:r>
      <w:r>
        <w:rPr>
          <w:noProof/>
        </w:rPr>
      </w:r>
      <w:r>
        <w:rPr>
          <w:noProof/>
        </w:rPr>
        <w:fldChar w:fldCharType="separate"/>
      </w:r>
      <w:r w:rsidR="00E36B0D">
        <w:rPr>
          <w:noProof/>
        </w:rPr>
        <w:t>9</w:t>
      </w:r>
      <w:r>
        <w:rPr>
          <w:noProof/>
        </w:rPr>
        <w:fldChar w:fldCharType="end"/>
      </w:r>
    </w:p>
    <w:p w14:paraId="6088187B" w14:textId="6F1335FB" w:rsidR="00512147" w:rsidRDefault="0051214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138DF">
        <w:rPr>
          <w:noProof/>
          <w:lang w:bidi="x-none"/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Absolute Maximum Ratings: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_Toc12892432 \h </w:instrText>
      </w:r>
      <w:r>
        <w:rPr>
          <w:noProof/>
        </w:rPr>
      </w:r>
      <w:r>
        <w:rPr>
          <w:noProof/>
        </w:rPr>
        <w:fldChar w:fldCharType="separate"/>
      </w:r>
      <w:r w:rsidR="00E36B0D">
        <w:rPr>
          <w:noProof/>
        </w:rPr>
        <w:t>10</w:t>
      </w:r>
      <w:r>
        <w:rPr>
          <w:noProof/>
        </w:rPr>
        <w:fldChar w:fldCharType="end"/>
      </w:r>
    </w:p>
    <w:p w14:paraId="60201820" w14:textId="6D56010E" w:rsidR="00512147" w:rsidRDefault="0051214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138DF">
        <w:rPr>
          <w:noProof/>
          <w:lang w:bidi="x-none"/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Power Supply &amp; Power Consumption: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_Toc12892433 \h </w:instrText>
      </w:r>
      <w:r>
        <w:rPr>
          <w:noProof/>
        </w:rPr>
      </w:r>
      <w:r>
        <w:rPr>
          <w:noProof/>
        </w:rPr>
        <w:fldChar w:fldCharType="separate"/>
      </w:r>
      <w:r w:rsidR="00E36B0D">
        <w:rPr>
          <w:noProof/>
        </w:rPr>
        <w:t>10</w:t>
      </w:r>
      <w:r>
        <w:rPr>
          <w:noProof/>
        </w:rPr>
        <w:fldChar w:fldCharType="end"/>
      </w:r>
    </w:p>
    <w:p w14:paraId="1B8F4A78" w14:textId="3BE2C104" w:rsidR="00483BA1" w:rsidRPr="00813F5A" w:rsidRDefault="00A6261A" w:rsidP="00483BA1">
      <w:pPr>
        <w:pStyle w:val="h0"/>
        <w:rPr>
          <w:rFonts w:cs="Helvetica"/>
        </w:rPr>
      </w:pPr>
      <w:r w:rsidRPr="00D17260">
        <w:rPr>
          <w:rFonts w:cs="Arial"/>
        </w:rPr>
        <w:fldChar w:fldCharType="end"/>
      </w:r>
      <w:bookmarkStart w:id="3" w:name="_Toc456630218"/>
      <w:r w:rsidR="00483BA1" w:rsidRPr="00483BA1">
        <w:rPr>
          <w:rFonts w:cs="Helvetica"/>
        </w:rPr>
        <w:t xml:space="preserve"> </w:t>
      </w:r>
      <w:bookmarkStart w:id="4" w:name="_Toc12892443"/>
      <w:r w:rsidR="00483BA1" w:rsidRPr="00813F5A">
        <w:rPr>
          <w:rFonts w:cs="Helvetica"/>
        </w:rPr>
        <w:t>History</w:t>
      </w:r>
      <w:bookmarkEnd w:id="3"/>
      <w:bookmarkEnd w:id="4"/>
    </w:p>
    <w:p w14:paraId="6328B15D" w14:textId="76E57B42" w:rsidR="006C0667" w:rsidRPr="006C0667" w:rsidRDefault="006C0667" w:rsidP="00483BA1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 w:rsidR="00CE6D98">
        <w:rPr>
          <w:rFonts w:cs="Helvetica"/>
          <w:b/>
        </w:rPr>
        <w:t>0</w:t>
      </w:r>
      <w:r w:rsidRPr="00813F5A">
        <w:rPr>
          <w:rFonts w:cs="Helvetica"/>
          <w:b/>
          <w:lang w:eastAsia="zh-CN"/>
        </w:rPr>
        <w:t xml:space="preserve">  </w:t>
      </w:r>
      <w:r w:rsidR="00787560">
        <w:rPr>
          <w:rFonts w:cs="Helvetica"/>
          <w:lang w:eastAsia="zh-CN"/>
        </w:rPr>
        <w:t xml:space="preserve"> </w:t>
      </w:r>
      <w:r w:rsidR="004359CC">
        <w:rPr>
          <w:rFonts w:cs="Helvetica" w:hint="eastAsia"/>
          <w:lang w:eastAsia="zh-CN"/>
        </w:rPr>
        <w:t>07</w:t>
      </w:r>
      <w:r w:rsidR="00787560">
        <w:rPr>
          <w:rFonts w:cs="Helvetica"/>
          <w:lang w:eastAsia="zh-CN"/>
        </w:rPr>
        <w:t>-</w:t>
      </w:r>
      <w:r w:rsidR="004359CC">
        <w:rPr>
          <w:rFonts w:cs="Helvetica" w:hint="eastAsia"/>
          <w:lang w:eastAsia="zh-CN"/>
        </w:rPr>
        <w:t>01</w:t>
      </w:r>
      <w:r>
        <w:rPr>
          <w:rFonts w:cs="Helvetica"/>
          <w:lang w:eastAsia="zh-CN"/>
        </w:rPr>
        <w:t>-201</w:t>
      </w:r>
      <w:r w:rsidR="004359CC">
        <w:rPr>
          <w:rFonts w:cs="Helvetica" w:hint="eastAsia"/>
          <w:lang w:eastAsia="zh-CN"/>
        </w:rPr>
        <w:t>9</w:t>
      </w:r>
      <w:r>
        <w:rPr>
          <w:rFonts w:cs="Helvetica" w:hint="eastAsia"/>
          <w:lang w:eastAsia="zh-CN"/>
        </w:rPr>
        <w:tab/>
      </w:r>
      <w:r w:rsidR="0053440C">
        <w:rPr>
          <w:rFonts w:cs="Helvetica"/>
          <w:lang w:eastAsia="zh-CN"/>
        </w:rPr>
        <w:t>First</w:t>
      </w:r>
      <w:r w:rsidR="0053440C">
        <w:rPr>
          <w:rFonts w:cs="Helvetica" w:hint="eastAsia"/>
          <w:lang w:eastAsia="zh-CN"/>
        </w:rPr>
        <w:t xml:space="preserve"> Version</w:t>
      </w:r>
    </w:p>
    <w:p w14:paraId="6ADB946E" w14:textId="77777777" w:rsidR="00800472" w:rsidRPr="00BE7325" w:rsidRDefault="00800472" w:rsidP="003729FC">
      <w:pPr>
        <w:pStyle w:val="a8"/>
        <w:tabs>
          <w:tab w:val="left" w:pos="1000"/>
        </w:tabs>
        <w:rPr>
          <w:rFonts w:cs="Arial"/>
          <w:b/>
          <w:caps/>
          <w:snapToGrid w:val="0"/>
          <w:lang w:val="en-GB"/>
        </w:rPr>
      </w:pPr>
    </w:p>
    <w:p w14:paraId="04DA1F80" w14:textId="77777777" w:rsidR="009829B4" w:rsidRPr="00D17260" w:rsidRDefault="00800472" w:rsidP="00800472">
      <w:pPr>
        <w:spacing w:before="0"/>
        <w:rPr>
          <w:rFonts w:ascii="Arial" w:hAnsi="Arial" w:cs="Arial"/>
          <w:b/>
          <w:caps/>
          <w:snapToGrid w:val="0"/>
          <w:sz w:val="24"/>
          <w:lang w:eastAsia="zh-CN"/>
        </w:rPr>
        <w:sectPr w:rsidR="009829B4" w:rsidRPr="00D17260" w:rsidSect="00217189"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 w:rsidRPr="00D17260">
        <w:rPr>
          <w:rFonts w:ascii="Arial" w:hAnsi="Arial" w:cs="Arial"/>
        </w:rPr>
        <w:br w:type="page"/>
      </w:r>
    </w:p>
    <w:p w14:paraId="3EF71564" w14:textId="77777777" w:rsidR="00B67012" w:rsidRPr="00D17260" w:rsidRDefault="00B67012" w:rsidP="00DB500D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453849928"/>
      <w:bookmarkStart w:id="6" w:name="_Toc12892444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Product Overview</w:t>
      </w:r>
      <w:bookmarkEnd w:id="5"/>
      <w:bookmarkEnd w:id="6"/>
    </w:p>
    <w:p w14:paraId="27FC7765" w14:textId="77777777" w:rsidR="003C12E1" w:rsidRPr="00D17260" w:rsidRDefault="00C67687" w:rsidP="00DB500D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7" w:name="_Toc453849929"/>
      <w:bookmarkStart w:id="8" w:name="_Toc12892445"/>
      <w:r w:rsidRPr="00D17260">
        <w:rPr>
          <w:rFonts w:ascii="Arial" w:hAnsi="Arial" w:cs="Arial"/>
          <w:lang w:eastAsia="zh-CN"/>
        </w:rPr>
        <w:t xml:space="preserve">General </w:t>
      </w:r>
      <w:bookmarkStart w:id="9" w:name="_Toc244405666"/>
      <w:bookmarkStart w:id="10" w:name="_Toc274673441"/>
      <w:bookmarkStart w:id="11" w:name="OLE_LINK4"/>
      <w:r w:rsidR="002C5FE8">
        <w:rPr>
          <w:rFonts w:ascii="Arial" w:hAnsi="Arial" w:cs="Arial"/>
          <w:lang w:eastAsia="zh-CN"/>
        </w:rPr>
        <w:t>Description</w:t>
      </w:r>
      <w:bookmarkEnd w:id="7"/>
      <w:bookmarkEnd w:id="8"/>
    </w:p>
    <w:p w14:paraId="1B7D1DE8" w14:textId="6EAA39D4" w:rsidR="00B35BF0" w:rsidRPr="005A576C" w:rsidRDefault="00F00C79" w:rsidP="00B35BF0">
      <w:pPr>
        <w:pStyle w:val="txtp"/>
        <w:rPr>
          <w:rFonts w:ascii="Arial" w:hAnsi="Arial" w:cs="Arial"/>
          <w:lang w:val="en-US" w:eastAsia="zh-CN"/>
        </w:rPr>
      </w:pPr>
      <w:r w:rsidRPr="00D17260">
        <w:rPr>
          <w:rFonts w:ascii="Arial" w:hAnsi="Arial" w:cs="Arial"/>
          <w:lang w:eastAsia="zh-CN"/>
        </w:rPr>
        <w:t>The</w:t>
      </w:r>
      <w:r w:rsidR="00EF50CF" w:rsidRPr="00D17260">
        <w:rPr>
          <w:rFonts w:ascii="Arial" w:hAnsi="Arial" w:cs="Arial"/>
          <w:lang w:eastAsia="zh-CN"/>
        </w:rPr>
        <w:t xml:space="preserve"> </w:t>
      </w:r>
      <w:proofErr w:type="spellStart"/>
      <w:r w:rsidR="001C129B">
        <w:rPr>
          <w:rFonts w:ascii="Arial" w:hAnsi="Arial" w:cs="Arial"/>
          <w:lang w:eastAsia="zh-CN"/>
        </w:rPr>
        <w:t>Eport</w:t>
      </w:r>
      <w:proofErr w:type="spellEnd"/>
      <w:r w:rsidR="001C129B">
        <w:rPr>
          <w:rFonts w:ascii="Arial" w:hAnsi="Arial" w:cs="Arial"/>
          <w:lang w:eastAsia="zh-CN"/>
        </w:rPr>
        <w:t xml:space="preserve"> Pro-</w:t>
      </w:r>
      <w:r w:rsidR="001A5123">
        <w:rPr>
          <w:rFonts w:ascii="Arial" w:hAnsi="Arial" w:cs="Arial"/>
          <w:lang w:eastAsia="zh-CN"/>
        </w:rPr>
        <w:t>EP40</w:t>
      </w:r>
      <w:r w:rsidR="001C129B">
        <w:rPr>
          <w:rFonts w:ascii="Arial" w:hAnsi="Arial" w:cs="Arial"/>
          <w:lang w:eastAsia="zh-CN"/>
        </w:rPr>
        <w:t xml:space="preserve"> </w:t>
      </w:r>
      <w:r w:rsidRPr="00D17260">
        <w:rPr>
          <w:rFonts w:ascii="Arial" w:hAnsi="Arial" w:cs="Arial"/>
          <w:lang w:eastAsia="zh-CN"/>
        </w:rPr>
        <w:t xml:space="preserve">is a </w:t>
      </w:r>
      <w:r w:rsidR="0008438E" w:rsidRPr="00D17260">
        <w:rPr>
          <w:rFonts w:ascii="Arial" w:hAnsi="Arial" w:cs="Arial"/>
          <w:lang w:eastAsia="zh-CN"/>
        </w:rPr>
        <w:t xml:space="preserve">fully self-contained </w:t>
      </w:r>
      <w:r w:rsidRPr="00D17260">
        <w:rPr>
          <w:rFonts w:ascii="Arial" w:hAnsi="Arial" w:cs="Arial"/>
          <w:lang w:eastAsia="zh-CN"/>
        </w:rPr>
        <w:t xml:space="preserve">small form-factor, </w:t>
      </w:r>
      <w:r w:rsidR="00EF50CF" w:rsidRPr="00D17260">
        <w:rPr>
          <w:rFonts w:ascii="Arial" w:hAnsi="Arial" w:cs="Arial"/>
          <w:lang w:eastAsia="zh-CN"/>
        </w:rPr>
        <w:t>most compac</w:t>
      </w:r>
      <w:r w:rsidR="00DC5D2A" w:rsidRPr="00D17260">
        <w:rPr>
          <w:rFonts w:ascii="Arial" w:hAnsi="Arial" w:cs="Arial"/>
          <w:lang w:eastAsia="zh-CN"/>
        </w:rPr>
        <w:t>t, integrated solution, which provide a serial interface</w:t>
      </w:r>
      <w:r w:rsidR="00207AAD" w:rsidRPr="00D17260">
        <w:rPr>
          <w:rFonts w:ascii="Arial" w:hAnsi="Arial" w:cs="Arial"/>
          <w:lang w:eastAsia="zh-CN"/>
        </w:rPr>
        <w:t xml:space="preserve"> to</w:t>
      </w:r>
      <w:r w:rsidR="00742339" w:rsidRPr="00D17260">
        <w:rPr>
          <w:rFonts w:ascii="Arial" w:hAnsi="Arial" w:cs="Arial"/>
          <w:lang w:eastAsia="zh-CN"/>
        </w:rPr>
        <w:t xml:space="preserve"> </w:t>
      </w:r>
      <w:r w:rsidR="00DC5D2A" w:rsidRPr="00D17260">
        <w:rPr>
          <w:rFonts w:ascii="Arial" w:hAnsi="Arial" w:cs="Arial"/>
          <w:lang w:eastAsia="zh-CN"/>
        </w:rPr>
        <w:t>Ethernet connectivity to web enable any device</w:t>
      </w:r>
      <w:r w:rsidR="009317C9" w:rsidRPr="00D17260">
        <w:rPr>
          <w:rFonts w:ascii="Arial" w:hAnsi="Arial" w:cs="Arial"/>
          <w:lang w:eastAsia="zh-CN"/>
        </w:rPr>
        <w:t>.</w:t>
      </w:r>
      <w:r w:rsidR="00DC5D2A" w:rsidRPr="00D17260">
        <w:rPr>
          <w:rFonts w:ascii="Arial" w:hAnsi="Arial" w:cs="Arial"/>
          <w:lang w:eastAsia="zh-CN"/>
        </w:rPr>
        <w:t xml:space="preserve"> The </w:t>
      </w:r>
      <w:proofErr w:type="spellStart"/>
      <w:r w:rsidR="001C129B">
        <w:rPr>
          <w:rFonts w:ascii="Arial" w:hAnsi="Arial" w:cs="Arial"/>
          <w:lang w:eastAsia="zh-CN"/>
        </w:rPr>
        <w:t>Eport</w:t>
      </w:r>
      <w:proofErr w:type="spellEnd"/>
      <w:r w:rsidR="001C129B">
        <w:rPr>
          <w:rFonts w:ascii="Arial" w:hAnsi="Arial" w:cs="Arial"/>
          <w:lang w:eastAsia="zh-CN"/>
        </w:rPr>
        <w:t xml:space="preserve"> Pro-</w:t>
      </w:r>
      <w:r w:rsidR="001A5123">
        <w:rPr>
          <w:rFonts w:ascii="Arial" w:hAnsi="Arial" w:cs="Arial"/>
          <w:lang w:eastAsia="zh-CN"/>
        </w:rPr>
        <w:t>EP40</w:t>
      </w:r>
      <w:r w:rsidR="001C129B">
        <w:rPr>
          <w:rFonts w:ascii="Arial" w:hAnsi="Arial" w:cs="Arial"/>
          <w:lang w:eastAsia="zh-CN"/>
        </w:rPr>
        <w:t xml:space="preserve"> </w:t>
      </w:r>
      <w:r w:rsidR="00207AAD" w:rsidRPr="00D17260">
        <w:rPr>
          <w:rFonts w:ascii="Arial" w:hAnsi="Arial" w:cs="Arial"/>
          <w:lang w:eastAsia="zh-CN"/>
        </w:rPr>
        <w:t>integrate</w:t>
      </w:r>
      <w:r w:rsidR="00DC5D2A" w:rsidRPr="00D17260">
        <w:rPr>
          <w:rFonts w:ascii="Arial" w:hAnsi="Arial" w:cs="Arial"/>
          <w:lang w:eastAsia="zh-CN"/>
        </w:rPr>
        <w:t xml:space="preserve"> TCP/IP controller, memory, 10/100</w:t>
      </w:r>
      <w:r w:rsidR="00DC6ED2">
        <w:rPr>
          <w:rFonts w:ascii="Arial" w:hAnsi="Arial" w:cs="Arial"/>
          <w:lang w:eastAsia="zh-CN"/>
        </w:rPr>
        <w:t>M</w:t>
      </w:r>
      <w:r w:rsidR="00DC5D2A" w:rsidRPr="00D17260">
        <w:rPr>
          <w:rFonts w:ascii="Arial" w:hAnsi="Arial" w:cs="Arial"/>
          <w:lang w:eastAsia="zh-CN"/>
        </w:rPr>
        <w:t xml:space="preserve"> Ethernet </w:t>
      </w:r>
      <w:r w:rsidR="009F3D81">
        <w:rPr>
          <w:rFonts w:ascii="Arial" w:hAnsi="Arial" w:cs="Arial" w:hint="eastAsia"/>
          <w:lang w:eastAsia="zh-CN"/>
        </w:rPr>
        <w:t>PHY</w:t>
      </w:r>
      <w:r w:rsidR="00DC5D2A" w:rsidRPr="00D17260">
        <w:rPr>
          <w:rFonts w:ascii="Arial" w:hAnsi="Arial" w:cs="Arial"/>
          <w:lang w:eastAsia="zh-CN"/>
        </w:rPr>
        <w:t>, high-speed serial port within a compact RJ45 package</w:t>
      </w:r>
      <w:r w:rsidR="00207AAD" w:rsidRPr="00D17260">
        <w:rPr>
          <w:rFonts w:ascii="Arial" w:hAnsi="Arial" w:cs="Arial"/>
          <w:lang w:eastAsia="zh-CN"/>
        </w:rPr>
        <w:t xml:space="preserve"> and </w:t>
      </w:r>
      <w:r w:rsidR="00DC5D2A" w:rsidRPr="00D17260">
        <w:rPr>
          <w:rFonts w:ascii="Arial" w:hAnsi="Arial" w:cs="Arial"/>
          <w:lang w:eastAsia="zh-CN"/>
        </w:rPr>
        <w:t>integrates a fully developed T</w:t>
      </w:r>
      <w:r w:rsidR="00C95B9E">
        <w:rPr>
          <w:rFonts w:ascii="Arial" w:hAnsi="Arial" w:cs="Arial"/>
          <w:lang w:eastAsia="zh-CN"/>
        </w:rPr>
        <w:t>CP/IP network stack and Linux</w:t>
      </w:r>
      <w:r w:rsidR="00DC5D2A" w:rsidRPr="00D17260">
        <w:rPr>
          <w:rFonts w:ascii="Arial" w:hAnsi="Arial" w:cs="Arial"/>
          <w:lang w:eastAsia="zh-CN"/>
        </w:rPr>
        <w:t xml:space="preserve"> OS.</w:t>
      </w:r>
      <w:r w:rsidR="00EE035B">
        <w:rPr>
          <w:rFonts w:ascii="Arial" w:hAnsi="Arial" w:cs="Arial"/>
          <w:lang w:eastAsia="zh-CN"/>
        </w:rPr>
        <w:t xml:space="preserve"> </w:t>
      </w:r>
      <w:r w:rsidR="00DC5D2A" w:rsidRPr="00D17260">
        <w:rPr>
          <w:rFonts w:ascii="Arial" w:hAnsi="Arial" w:cs="Arial"/>
          <w:lang w:eastAsia="zh-CN"/>
        </w:rPr>
        <w:t xml:space="preserve">The </w:t>
      </w:r>
      <w:proofErr w:type="spellStart"/>
      <w:r w:rsidR="00B4495E">
        <w:rPr>
          <w:rFonts w:ascii="Arial" w:hAnsi="Arial" w:cs="Arial"/>
          <w:lang w:eastAsia="zh-CN"/>
        </w:rPr>
        <w:t>Eport</w:t>
      </w:r>
      <w:proofErr w:type="spellEnd"/>
      <w:r w:rsidR="00B4495E">
        <w:rPr>
          <w:rFonts w:ascii="Arial" w:hAnsi="Arial" w:cs="Arial"/>
          <w:lang w:eastAsia="zh-CN"/>
        </w:rPr>
        <w:t xml:space="preserve"> Pro-EP40</w:t>
      </w:r>
      <w:r w:rsidR="001C129B">
        <w:rPr>
          <w:rFonts w:ascii="Arial" w:hAnsi="Arial" w:cs="Arial"/>
          <w:lang w:eastAsia="zh-CN"/>
        </w:rPr>
        <w:t xml:space="preserve"> Series</w:t>
      </w:r>
      <w:r w:rsidR="00DC5D2A" w:rsidRPr="00D17260">
        <w:rPr>
          <w:rFonts w:ascii="Arial" w:hAnsi="Arial" w:cs="Arial"/>
          <w:lang w:eastAsia="zh-CN"/>
        </w:rPr>
        <w:t xml:space="preserve"> also </w:t>
      </w:r>
      <w:r w:rsidR="00C95B9E">
        <w:rPr>
          <w:rFonts w:ascii="Arial" w:hAnsi="Arial" w:cs="Arial"/>
          <w:lang w:eastAsia="zh-CN"/>
        </w:rPr>
        <w:t>includes</w:t>
      </w:r>
      <w:r w:rsidR="00DC5D2A" w:rsidRPr="00D17260">
        <w:rPr>
          <w:rFonts w:ascii="Arial" w:hAnsi="Arial" w:cs="Arial"/>
          <w:lang w:eastAsia="zh-CN"/>
        </w:rPr>
        <w:t xml:space="preserve"> an embedded web server used to remotely configure, monitor, or troubleshoot the attached device.</w:t>
      </w:r>
      <w:r w:rsidR="005A576C">
        <w:rPr>
          <w:rFonts w:ascii="Arial" w:hAnsi="Arial" w:cs="Arial"/>
          <w:lang w:eastAsia="zh-CN"/>
        </w:rPr>
        <w:t xml:space="preserve"> </w:t>
      </w:r>
      <w:r w:rsidR="005A576C">
        <w:rPr>
          <w:rFonts w:ascii="Arial" w:hAnsi="Arial" w:cs="Arial" w:hint="eastAsia"/>
          <w:lang w:eastAsia="zh-CN"/>
        </w:rPr>
        <w:t>Need</w:t>
      </w:r>
      <w:r w:rsidR="005A576C">
        <w:rPr>
          <w:rFonts w:ascii="Arial" w:hAnsi="Arial" w:cs="Arial"/>
          <w:lang w:val="en-US" w:eastAsia="zh-CN"/>
        </w:rPr>
        <w:t xml:space="preserve"> external transformer and RJ45 interface for usage.</w:t>
      </w:r>
    </w:p>
    <w:p w14:paraId="0D06A489" w14:textId="77777777" w:rsidR="008775D3" w:rsidRPr="00D17260" w:rsidRDefault="007D740E" w:rsidP="00DB500D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2" w:name="_Toc453849931"/>
      <w:bookmarkStart w:id="13" w:name="_Toc12892446"/>
      <w:r w:rsidRPr="00D17260">
        <w:rPr>
          <w:rFonts w:ascii="Arial" w:hAnsi="Arial" w:cs="Arial"/>
          <w:lang w:eastAsia="zh-CN"/>
        </w:rPr>
        <w:t xml:space="preserve">Device </w:t>
      </w:r>
      <w:proofErr w:type="spellStart"/>
      <w:r w:rsidRPr="00D17260">
        <w:rPr>
          <w:rFonts w:ascii="Arial" w:hAnsi="Arial" w:cs="Arial"/>
          <w:lang w:eastAsia="zh-CN"/>
        </w:rPr>
        <w:t>Paremeters</w:t>
      </w:r>
      <w:bookmarkEnd w:id="12"/>
      <w:bookmarkEnd w:id="13"/>
      <w:proofErr w:type="spellEnd"/>
    </w:p>
    <w:p w14:paraId="52E2DBFB" w14:textId="07EA2354" w:rsidR="00B67012" w:rsidRPr="00D17260" w:rsidRDefault="001C129B" w:rsidP="002461ED">
      <w:pPr>
        <w:pStyle w:val="tblcap"/>
      </w:pPr>
      <w:bookmarkStart w:id="14" w:name="_Toc453849963"/>
      <w:bookmarkStart w:id="15" w:name="_Toc12892430"/>
      <w:proofErr w:type="spellStart"/>
      <w:r>
        <w:t>Eport</w:t>
      </w:r>
      <w:proofErr w:type="spellEnd"/>
      <w:r>
        <w:t xml:space="preserve"> Pro-</w:t>
      </w:r>
      <w:r w:rsidR="001A5123">
        <w:t>EP40</w:t>
      </w:r>
      <w:r>
        <w:t xml:space="preserve"> </w:t>
      </w:r>
      <w:r w:rsidR="002124A5">
        <w:t>Module</w:t>
      </w:r>
      <w:r w:rsidR="00CA2503" w:rsidRPr="002461ED">
        <w:rPr>
          <w:rFonts w:eastAsiaTheme="minorEastAsia"/>
        </w:rPr>
        <w:t xml:space="preserve"> </w:t>
      </w:r>
      <w:r w:rsidR="00B67012" w:rsidRPr="00D17260">
        <w:t>Technical Specifications</w:t>
      </w:r>
      <w:bookmarkEnd w:id="9"/>
      <w:bookmarkEnd w:id="10"/>
      <w:bookmarkEnd w:id="14"/>
      <w:bookmarkEnd w:id="15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17260" w14:paraId="1C1EC24E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11"/>
          <w:p w14:paraId="641E1F92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Item</w:t>
            </w:r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2AE19C0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Parameters</w:t>
            </w:r>
          </w:p>
        </w:tc>
      </w:tr>
      <w:tr w:rsidR="00014302" w:rsidRPr="00D17260" w14:paraId="1948442B" w14:textId="77777777" w:rsidTr="00806C4A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310DF02" w14:textId="77777777" w:rsidR="00014302" w:rsidRPr="00D17260" w:rsidRDefault="00014302" w:rsidP="00014302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System Information</w:t>
            </w:r>
          </w:p>
        </w:tc>
      </w:tr>
      <w:tr w:rsidR="00CA2503" w:rsidRPr="00D17260" w14:paraId="56658B6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46BE371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Processor/Frequency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3A0113E8" w14:textId="77777777" w:rsidR="00CA2503" w:rsidRPr="00D17260" w:rsidRDefault="00332A26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/>
                <w:lang w:eastAsia="zh-CN"/>
              </w:rPr>
              <w:t>MIPS/320MHz</w:t>
            </w:r>
          </w:p>
        </w:tc>
      </w:tr>
      <w:tr w:rsidR="00CA2503" w:rsidRPr="00D17260" w14:paraId="17C05E3E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0A23D1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B0DB408" w14:textId="77777777" w:rsidR="00CA2503" w:rsidRPr="00D17260" w:rsidRDefault="00332A26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/>
                <w:lang w:eastAsia="zh-CN"/>
              </w:rPr>
              <w:t>16MB/32MB</w:t>
            </w:r>
          </w:p>
        </w:tc>
      </w:tr>
      <w:tr w:rsidR="00CA2503" w:rsidRPr="00D17260" w14:paraId="57D0453F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EC2100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System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2BAEAD9" w14:textId="77777777" w:rsidR="00CA2503" w:rsidRPr="00D17260" w:rsidRDefault="00332A26" w:rsidP="008E63E5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Linux</w:t>
            </w:r>
          </w:p>
        </w:tc>
      </w:tr>
      <w:tr w:rsidR="00014302" w:rsidRPr="00D17260" w14:paraId="737822F0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6BFD677D" w14:textId="77777777" w:rsidR="00014302" w:rsidRPr="00D17260" w:rsidRDefault="00014302" w:rsidP="00014302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Ethernet Port</w:t>
            </w:r>
          </w:p>
        </w:tc>
      </w:tr>
      <w:tr w:rsidR="00CA2503" w:rsidRPr="00D17260" w14:paraId="600BFE62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2E14D31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5B4250" w14:textId="3D907CC8" w:rsidR="00CA2503" w:rsidRPr="00D17260" w:rsidRDefault="002124A5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Ethernet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PHY</w:t>
            </w:r>
          </w:p>
        </w:tc>
      </w:tr>
      <w:tr w:rsidR="00CA2503" w:rsidRPr="00D17260" w14:paraId="2280C6F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72AD13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0A9F09E" w14:textId="77777777" w:rsidR="00CA2503" w:rsidRPr="00D17260" w:rsidRDefault="008E63E5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10/100 Base-T Au</w:t>
            </w:r>
            <w:r w:rsidR="00CA2503" w:rsidRPr="00D17260">
              <w:rPr>
                <w:rFonts w:ascii="Arial" w:hAnsi="Arial" w:cs="Arial"/>
                <w:lang w:eastAsia="zh-CN"/>
              </w:rPr>
              <w:t>to-Negotiation</w:t>
            </w:r>
          </w:p>
        </w:tc>
      </w:tr>
      <w:tr w:rsidR="00CA2503" w:rsidRPr="00D17260" w14:paraId="29B9426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15E15AC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Protection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17251CF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2KV Isolation</w:t>
            </w:r>
          </w:p>
        </w:tc>
      </w:tr>
      <w:tr w:rsidR="00CA2503" w:rsidRPr="00D17260" w14:paraId="64FD1DA3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3341DF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Transformer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16F46D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Integrated</w:t>
            </w:r>
          </w:p>
        </w:tc>
      </w:tr>
      <w:tr w:rsidR="00CA2503" w:rsidRPr="00D17260" w14:paraId="4070C14C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D66E24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Network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F02FB55" w14:textId="796ADB45" w:rsidR="00CA2503" w:rsidRPr="00D17260" w:rsidRDefault="00332A26" w:rsidP="00332A26">
            <w:pPr>
              <w:pStyle w:val="af8"/>
              <w:rPr>
                <w:rFonts w:ascii="Arial" w:hAnsi="Arial" w:cs="Arial"/>
                <w:lang w:eastAsia="zh-CN"/>
              </w:rPr>
            </w:pPr>
            <w:r w:rsidRPr="00332A26">
              <w:rPr>
                <w:rFonts w:ascii="Arial" w:hAnsi="Arial" w:cs="Arial" w:hint="eastAsia"/>
                <w:lang w:eastAsia="zh-CN"/>
              </w:rPr>
              <w:t>IP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TCP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UDP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DHCP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DNS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>HTTP Server/Client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 xml:space="preserve">ARP, BOOTP, </w:t>
            </w:r>
            <w:proofErr w:type="spellStart"/>
            <w:r w:rsidRPr="00332A26">
              <w:rPr>
                <w:rFonts w:ascii="Arial" w:hAnsi="Arial" w:cs="Arial" w:hint="eastAsia"/>
                <w:lang w:eastAsia="zh-CN"/>
              </w:rPr>
              <w:t>AutoIP</w:t>
            </w:r>
            <w:proofErr w:type="spellEnd"/>
            <w:r w:rsidRPr="00332A26">
              <w:rPr>
                <w:rFonts w:ascii="Arial" w:hAnsi="Arial" w:cs="Arial" w:hint="eastAsia"/>
                <w:lang w:eastAsia="zh-CN"/>
              </w:rPr>
              <w:t>,  ICMP</w:t>
            </w:r>
            <w:r w:rsidRPr="00332A26">
              <w:rPr>
                <w:rFonts w:ascii="Arial" w:hAnsi="Arial" w:cs="Arial" w:hint="eastAsia"/>
                <w:lang w:eastAsia="zh-CN"/>
              </w:rPr>
              <w:t>，</w:t>
            </w:r>
            <w:r w:rsidRPr="00332A26">
              <w:rPr>
                <w:rFonts w:ascii="Arial" w:hAnsi="Arial" w:cs="Arial" w:hint="eastAsia"/>
                <w:lang w:eastAsia="zh-CN"/>
              </w:rPr>
              <w:t xml:space="preserve">Web socket, Telnet, </w:t>
            </w:r>
            <w:proofErr w:type="spellStart"/>
            <w:r w:rsidRPr="00332A26">
              <w:rPr>
                <w:rFonts w:ascii="Arial" w:hAnsi="Arial" w:cs="Arial" w:hint="eastAsia"/>
                <w:lang w:eastAsia="zh-CN"/>
              </w:rPr>
              <w:t>uPNP</w:t>
            </w:r>
            <w:proofErr w:type="spellEnd"/>
            <w:r w:rsidRPr="00332A26">
              <w:rPr>
                <w:rFonts w:ascii="Arial" w:hAnsi="Arial" w:cs="Arial" w:hint="eastAsia"/>
                <w:lang w:eastAsia="zh-CN"/>
              </w:rPr>
              <w:t xml:space="preserve">, </w:t>
            </w:r>
            <w:proofErr w:type="spellStart"/>
            <w:r w:rsidRPr="00332A26">
              <w:rPr>
                <w:rFonts w:ascii="Arial" w:hAnsi="Arial" w:cs="Arial" w:hint="eastAsia"/>
                <w:lang w:eastAsia="zh-CN"/>
              </w:rPr>
              <w:t>NTP,Modbus</w:t>
            </w:r>
            <w:proofErr w:type="spellEnd"/>
            <w:r w:rsidRPr="00332A26">
              <w:rPr>
                <w:rFonts w:ascii="Arial" w:hAnsi="Arial" w:cs="Arial" w:hint="eastAsia"/>
                <w:lang w:eastAsia="zh-CN"/>
              </w:rPr>
              <w:t xml:space="preserve"> TCP</w:t>
            </w:r>
          </w:p>
        </w:tc>
      </w:tr>
      <w:tr w:rsidR="00CA2503" w:rsidRPr="00D17260" w14:paraId="67E11F25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0B45D2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Security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AD403C0" w14:textId="77777777" w:rsidR="00FC6811" w:rsidRDefault="00FC6811" w:rsidP="00EA1B11">
            <w:pPr>
              <w:pStyle w:val="af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TLS v1.2</w:t>
            </w:r>
          </w:p>
          <w:p w14:paraId="62663ACB" w14:textId="57AB1F13" w:rsidR="00EA1B11" w:rsidRPr="00D17260" w:rsidRDefault="00EA1B11" w:rsidP="00EA1B11">
            <w:pPr>
              <w:pStyle w:val="af8"/>
              <w:rPr>
                <w:rFonts w:ascii="Arial" w:hAnsi="Arial" w:cs="Arial"/>
              </w:rPr>
            </w:pPr>
            <w:r w:rsidRPr="00D17260">
              <w:rPr>
                <w:rFonts w:ascii="Arial" w:hAnsi="Arial" w:cs="Arial"/>
              </w:rPr>
              <w:t>AES 128Bit</w:t>
            </w:r>
          </w:p>
          <w:p w14:paraId="06EA5C3C" w14:textId="77777777" w:rsidR="00CA2503" w:rsidRPr="00D17260" w:rsidRDefault="00EA1B11" w:rsidP="00EA1B11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DES3</w:t>
            </w:r>
          </w:p>
        </w:tc>
      </w:tr>
      <w:tr w:rsidR="00990401" w:rsidRPr="00D17260" w14:paraId="17D3FF79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03596713" w14:textId="77777777" w:rsidR="00990401" w:rsidRPr="00D17260" w:rsidRDefault="00990401" w:rsidP="00990401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Serial Port</w:t>
            </w:r>
          </w:p>
        </w:tc>
      </w:tr>
      <w:tr w:rsidR="00CA2503" w:rsidRPr="00D17260" w14:paraId="3BB9AE6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AFC87F2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4F8113B" w14:textId="344AD37F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</w:p>
        </w:tc>
      </w:tr>
      <w:tr w:rsidR="00CA2503" w:rsidRPr="00D17260" w14:paraId="76AB116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D6427B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6556FB3" w14:textId="77777777" w:rsidR="00CA2503" w:rsidRPr="00D17260" w:rsidRDefault="00A56750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</w:rPr>
              <w:t>3.3V TTL</w:t>
            </w:r>
            <w:r w:rsidR="00E71E48" w:rsidRPr="00D17260">
              <w:rPr>
                <w:rFonts w:ascii="Arial" w:hAnsi="Arial" w:cs="Arial"/>
                <w:lang w:eastAsia="zh-CN"/>
              </w:rPr>
              <w:t xml:space="preserve">: </w:t>
            </w:r>
            <w:r w:rsidR="00CA2503" w:rsidRPr="00D17260">
              <w:rPr>
                <w:rFonts w:ascii="Arial" w:hAnsi="Arial" w:cs="Arial"/>
                <w:lang w:eastAsia="zh-CN"/>
              </w:rPr>
              <w:t>2 wire</w:t>
            </w:r>
            <w:r w:rsidR="00CA2503" w:rsidRPr="00D17260">
              <w:rPr>
                <w:rFonts w:ascii="Arial" w:hAnsi="Arial" w:cs="Arial"/>
                <w:lang w:eastAsia="zh-CN"/>
              </w:rPr>
              <w:t>（</w:t>
            </w:r>
            <w:r w:rsidR="00CA2503" w:rsidRPr="00D17260">
              <w:rPr>
                <w:rFonts w:ascii="Arial" w:hAnsi="Arial" w:cs="Arial"/>
                <w:lang w:eastAsia="zh-CN"/>
              </w:rPr>
              <w:t>TX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="00CA2503" w:rsidRPr="00D17260">
              <w:rPr>
                <w:rFonts w:ascii="Arial" w:hAnsi="Arial" w:cs="Arial"/>
                <w:lang w:eastAsia="zh-CN"/>
              </w:rPr>
              <w:t>RX</w:t>
            </w:r>
            <w:r w:rsidR="00CA2503" w:rsidRPr="00D1726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CA2503" w:rsidRPr="00D17260" w14:paraId="0F24FA63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BC75B10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Data Bits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9FD2298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8</w:t>
            </w:r>
          </w:p>
        </w:tc>
      </w:tr>
      <w:tr w:rsidR="00CA2503" w:rsidRPr="00D17260" w14:paraId="09B80912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8A6614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Stop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1EF05A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</w:tr>
      <w:tr w:rsidR="00CA2503" w:rsidRPr="00D17260" w14:paraId="417BFB6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440BC9F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Check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2910BBB" w14:textId="3781D7F9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proofErr w:type="gramStart"/>
            <w:r w:rsidRPr="00D17260">
              <w:rPr>
                <w:rFonts w:ascii="Arial" w:hAnsi="Arial" w:cs="Arial"/>
                <w:lang w:eastAsia="zh-CN"/>
              </w:rPr>
              <w:t>None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Even</w:t>
            </w:r>
            <w:proofErr w:type="gramEnd"/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Odd</w:t>
            </w:r>
            <w:proofErr w:type="spellEnd"/>
          </w:p>
        </w:tc>
      </w:tr>
      <w:tr w:rsidR="00CA2503" w:rsidRPr="00D17260" w14:paraId="22FB5CD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C683246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Baud Rate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45D8670" w14:textId="77777777" w:rsidR="00CA2503" w:rsidRPr="00D17260" w:rsidRDefault="00CA2503" w:rsidP="00CB387D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TTL</w:t>
            </w:r>
            <w:r w:rsidR="00E71E48" w:rsidRPr="00D17260">
              <w:rPr>
                <w:rFonts w:ascii="Arial" w:hAnsi="Arial" w:cs="Arial"/>
                <w:lang w:eastAsia="zh-CN"/>
              </w:rPr>
              <w:t xml:space="preserve">: </w:t>
            </w:r>
            <w:r w:rsidRPr="00D17260">
              <w:rPr>
                <w:rFonts w:ascii="Arial" w:hAnsi="Arial" w:cs="Arial"/>
                <w:lang w:eastAsia="zh-CN"/>
              </w:rPr>
              <w:t>600 bps~</w:t>
            </w:r>
            <w:r w:rsidR="00CB387D">
              <w:rPr>
                <w:rFonts w:ascii="Arial" w:hAnsi="Arial" w:cs="Arial" w:hint="eastAsia"/>
                <w:lang w:eastAsia="zh-CN"/>
              </w:rPr>
              <w:t>460800</w:t>
            </w:r>
            <w:r w:rsidR="00A56750" w:rsidRPr="00D17260">
              <w:rPr>
                <w:rFonts w:ascii="Arial" w:hAnsi="Arial" w:cs="Arial"/>
              </w:rPr>
              <w:t xml:space="preserve"> bps</w:t>
            </w:r>
          </w:p>
        </w:tc>
      </w:tr>
      <w:tr w:rsidR="00CA2503" w:rsidRPr="00D17260" w14:paraId="336D82A4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0248782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Flow Control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46F47F1" w14:textId="77777777" w:rsidR="00B4496A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No Flow control</w:t>
            </w:r>
          </w:p>
          <w:p w14:paraId="2C27A77E" w14:textId="77777777" w:rsidR="00B4496A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Hardware </w:t>
            </w:r>
            <w:r w:rsidRPr="00D17260">
              <w:rPr>
                <w:rFonts w:ascii="Arial" w:hAnsi="Arial" w:cs="Arial"/>
              </w:rPr>
              <w:t>RTS/CTS</w:t>
            </w:r>
            <w:r w:rsidR="000306DA" w:rsidRPr="00D17260">
              <w:rPr>
                <w:rFonts w:ascii="Arial" w:hAnsi="Arial" w:cs="Arial"/>
                <w:lang w:eastAsia="zh-CN"/>
              </w:rPr>
              <w:t>、</w:t>
            </w:r>
            <w:r w:rsidR="000306DA" w:rsidRPr="00D17260">
              <w:rPr>
                <w:rFonts w:ascii="Arial" w:hAnsi="Arial" w:cs="Arial"/>
                <w:lang w:eastAsia="zh-CN"/>
              </w:rPr>
              <w:t>DSR/DTR</w:t>
            </w:r>
          </w:p>
          <w:p w14:paraId="0851566F" w14:textId="77777777" w:rsidR="00CA2503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Software </w:t>
            </w:r>
            <w:proofErr w:type="spellStart"/>
            <w:r w:rsidR="00C30F59" w:rsidRPr="00D17260">
              <w:rPr>
                <w:rFonts w:ascii="Arial" w:hAnsi="Arial" w:cs="Arial"/>
              </w:rPr>
              <w:t>Xon</w:t>
            </w:r>
            <w:proofErr w:type="spellEnd"/>
            <w:r w:rsidR="00C30F59" w:rsidRPr="00D17260">
              <w:rPr>
                <w:rFonts w:ascii="Arial" w:hAnsi="Arial" w:cs="Arial"/>
              </w:rPr>
              <w:t xml:space="preserve">/ </w:t>
            </w:r>
            <w:proofErr w:type="spellStart"/>
            <w:r w:rsidR="00C30F59" w:rsidRPr="00D17260">
              <w:rPr>
                <w:rFonts w:ascii="Arial" w:hAnsi="Arial" w:cs="Arial"/>
              </w:rPr>
              <w:t>X</w:t>
            </w:r>
            <w:r w:rsidRPr="00D17260">
              <w:rPr>
                <w:rFonts w:ascii="Arial" w:hAnsi="Arial" w:cs="Arial"/>
              </w:rPr>
              <w:t>off</w:t>
            </w:r>
            <w:proofErr w:type="spellEnd"/>
            <w:r w:rsidRPr="00D17260">
              <w:rPr>
                <w:rFonts w:ascii="Arial" w:hAnsi="Arial" w:cs="Arial"/>
                <w:lang w:eastAsia="zh-CN"/>
              </w:rPr>
              <w:t xml:space="preserve"> flow control</w:t>
            </w:r>
          </w:p>
        </w:tc>
      </w:tr>
      <w:tr w:rsidR="00951724" w:rsidRPr="00D17260" w14:paraId="3EF238DF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0B39AEC3" w14:textId="77777777" w:rsidR="00951724" w:rsidRPr="00D17260" w:rsidRDefault="00951724" w:rsidP="00951724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Software</w:t>
            </w:r>
          </w:p>
        </w:tc>
      </w:tr>
      <w:tr w:rsidR="00CA2503" w:rsidRPr="00D17260" w14:paraId="4593E3A3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D7C882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 Pages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D80CC8F" w14:textId="77777777" w:rsidR="009A0FF1" w:rsidRPr="00D17260" w:rsidRDefault="009A0FF1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Http Web Configuration</w:t>
            </w:r>
          </w:p>
          <w:p w14:paraId="31347C5E" w14:textId="77777777" w:rsidR="00CA2503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Customization of HTTP</w:t>
            </w:r>
            <w:r w:rsidR="00CA2503" w:rsidRPr="00D17260">
              <w:rPr>
                <w:rFonts w:ascii="Arial" w:hAnsi="Arial" w:cs="Arial"/>
                <w:lang w:eastAsia="zh-CN"/>
              </w:rPr>
              <w:t xml:space="preserve"> Web Pages</w:t>
            </w:r>
          </w:p>
        </w:tc>
      </w:tr>
      <w:tr w:rsidR="00CA2503" w:rsidRPr="00D17260" w14:paraId="2C93FDA5" w14:textId="77777777" w:rsidTr="00BE601F">
        <w:trPr>
          <w:trHeight w:val="351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590B49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lastRenderedPageBreak/>
              <w:t>Log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B6DC10E" w14:textId="77777777" w:rsidR="00CA2503" w:rsidRPr="00D17260" w:rsidRDefault="00C028D5" w:rsidP="00584358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Remote Realtime Log, </w:t>
            </w:r>
          </w:p>
        </w:tc>
      </w:tr>
      <w:tr w:rsidR="00CA2503" w:rsidRPr="00D17260" w14:paraId="5A0573E6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476685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Configuration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D8D19A3" w14:textId="77777777" w:rsidR="00F15A07" w:rsidRPr="00D17260" w:rsidRDefault="0058435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</w:p>
          <w:p w14:paraId="791D41C0" w14:textId="77777777" w:rsidR="00F15A07" w:rsidRPr="00D17260" w:rsidRDefault="00F15A0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CLI</w:t>
            </w:r>
          </w:p>
          <w:p w14:paraId="72706426" w14:textId="77777777" w:rsidR="00F15A07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XML</w:t>
            </w:r>
            <w:r w:rsidR="00F15A07" w:rsidRPr="00D17260">
              <w:rPr>
                <w:rFonts w:ascii="Arial" w:hAnsi="Arial" w:cs="Arial"/>
                <w:lang w:eastAsia="zh-CN"/>
              </w:rPr>
              <w:t xml:space="preserve"> import</w:t>
            </w:r>
          </w:p>
          <w:p w14:paraId="5CBEFA51" w14:textId="77777777" w:rsidR="00F15A07" w:rsidRPr="00D17260" w:rsidRDefault="00F15A0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Telnet</w:t>
            </w:r>
          </w:p>
          <w:p w14:paraId="2595E0A6" w14:textId="77777777" w:rsidR="00CA2503" w:rsidRDefault="00701561" w:rsidP="00CA250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IOTService</w:t>
            </w:r>
            <w:proofErr w:type="spellEnd"/>
            <w:r w:rsidR="00F15A07" w:rsidRPr="00D17260">
              <w:rPr>
                <w:rFonts w:ascii="Arial" w:hAnsi="Arial" w:cs="Arial"/>
                <w:lang w:eastAsia="zh-CN"/>
              </w:rPr>
              <w:t xml:space="preserve"> PC Software</w:t>
            </w:r>
          </w:p>
          <w:p w14:paraId="01D81760" w14:textId="77777777" w:rsidR="00AD27AB" w:rsidRPr="00D17260" w:rsidRDefault="00AD27AB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 Fast Config</w:t>
            </w:r>
          </w:p>
        </w:tc>
      </w:tr>
      <w:tr w:rsidR="00CA2503" w:rsidRPr="00D17260" w14:paraId="7199E18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3C16FA" w14:textId="77777777" w:rsidR="00CA2503" w:rsidRPr="00D17260" w:rsidRDefault="00530C2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Firmware Upgrade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24A25D4" w14:textId="77777777" w:rsidR="00CA2503" w:rsidRPr="00D17260" w:rsidRDefault="00530C2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  <w:r w:rsidR="00AD27AB">
              <w:rPr>
                <w:rFonts w:ascii="Arial" w:hAnsi="Arial" w:cs="Arial"/>
                <w:lang w:eastAsia="zh-CN"/>
              </w:rPr>
              <w:t>,</w:t>
            </w:r>
            <w:r w:rsidR="00AD27AB">
              <w:rPr>
                <w:rFonts w:ascii="Arial" w:hAnsi="Arial" w:cs="Arial" w:hint="eastAsia"/>
                <w:lang w:eastAsia="zh-CN"/>
              </w:rPr>
              <w:t xml:space="preserve"> </w:t>
            </w:r>
            <w:proofErr w:type="spellStart"/>
            <w:r w:rsidR="00701561"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</w:p>
        </w:tc>
      </w:tr>
      <w:tr w:rsidR="00270EDA" w:rsidRPr="00D17260" w14:paraId="3F6E7106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8CBD9C6" w14:textId="77777777" w:rsidR="00270EDA" w:rsidRPr="00D17260" w:rsidRDefault="00270EDA" w:rsidP="00270EDA">
            <w:pPr>
              <w:pStyle w:val="af8"/>
              <w:rPr>
                <w:rFonts w:ascii="Arial" w:hAnsi="Arial" w:cs="Arial"/>
                <w:lang w:eastAsia="zh-CN"/>
              </w:rPr>
            </w:pPr>
            <w:bookmarkStart w:id="16" w:name="_GoBack"/>
            <w:bookmarkEnd w:id="16"/>
            <w:r w:rsidRPr="00D17260">
              <w:rPr>
                <w:rFonts w:ascii="Arial" w:hAnsi="Arial" w:cs="Arial"/>
                <w:b/>
                <w:lang w:eastAsia="zh-CN"/>
              </w:rPr>
              <w:t>Basic Parameter</w:t>
            </w:r>
          </w:p>
        </w:tc>
      </w:tr>
      <w:tr w:rsidR="00B4496A" w:rsidRPr="00D17260" w14:paraId="2A26F5A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0AF2C2D5" w14:textId="77777777" w:rsidR="00B4496A" w:rsidRPr="00D17260" w:rsidRDefault="00B449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Size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E291C14" w14:textId="399FF7D5" w:rsidR="00B4496A" w:rsidRPr="00D17260" w:rsidRDefault="008D487E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29mm</w:t>
            </w:r>
            <w:r w:rsidR="00973651">
              <w:rPr>
                <w:rFonts w:ascii="Arial" w:hAnsi="Arial" w:cs="Arial"/>
              </w:rPr>
              <w:t xml:space="preserve"> x </w:t>
            </w:r>
            <w:r w:rsidR="00973651"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2.5</w:t>
            </w:r>
            <w:r w:rsidR="00B4496A" w:rsidRPr="00D17260">
              <w:rPr>
                <w:rFonts w:ascii="Arial" w:hAnsi="Arial" w:cs="Arial"/>
              </w:rPr>
              <w:t>mm</w:t>
            </w:r>
            <w:r w:rsidR="00FA7A23">
              <w:rPr>
                <w:rFonts w:ascii="Arial" w:hAnsi="Arial" w:cs="Arial"/>
              </w:rPr>
              <w:t xml:space="preserve"> </w:t>
            </w:r>
            <w:r w:rsidR="00FA7A23">
              <w:rPr>
                <w:rFonts w:ascii="Arial" w:hAnsi="Arial" w:cs="Arial" w:hint="eastAsia"/>
                <w:lang w:eastAsia="zh-CN"/>
              </w:rPr>
              <w:t>x</w:t>
            </w:r>
            <w:r w:rsidR="00FA7A23">
              <w:rPr>
                <w:rFonts w:ascii="Arial" w:hAnsi="Arial" w:cs="Arial"/>
              </w:rPr>
              <w:t xml:space="preserve"> </w:t>
            </w:r>
            <w:r w:rsidR="00FA7A23">
              <w:rPr>
                <w:rFonts w:ascii="Arial" w:hAnsi="Arial" w:cs="Arial" w:hint="eastAsia"/>
                <w:lang w:eastAsia="zh-CN"/>
              </w:rPr>
              <w:t>2.7mm</w:t>
            </w:r>
          </w:p>
        </w:tc>
      </w:tr>
      <w:tr w:rsidR="00CA2503" w:rsidRPr="00D17260" w14:paraId="76C5E35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3AB891F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6B84898" w14:textId="77777777" w:rsidR="00CA2503" w:rsidRPr="00D17260" w:rsidRDefault="00973651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</w:t>
            </w:r>
            <w:r w:rsidR="000464C5">
              <w:rPr>
                <w:rFonts w:ascii="Arial" w:hAnsi="Arial" w:cs="Arial"/>
                <w:lang w:eastAsia="zh-CN"/>
              </w:rPr>
              <w:t>2</w:t>
            </w:r>
            <w:r w:rsidR="007C5AF3" w:rsidRPr="007C5AF3">
              <w:rPr>
                <w:rFonts w:ascii="Arial" w:hAnsi="Arial" w:cs="Arial"/>
                <w:lang w:eastAsia="zh-CN"/>
              </w:rPr>
              <w:t>5 ~ 70°C</w:t>
            </w:r>
          </w:p>
        </w:tc>
      </w:tr>
      <w:tr w:rsidR="00CA2503" w:rsidRPr="00D17260" w14:paraId="1E1FB7F0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0B008B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Storage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C4BAC5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-45 ~ 105°C</w:t>
            </w:r>
            <w:r w:rsidR="00BE601F" w:rsidRPr="00D17260">
              <w:rPr>
                <w:rFonts w:ascii="Arial" w:hAnsi="Arial" w:cs="Arial"/>
                <w:lang w:eastAsia="zh-CN"/>
              </w:rPr>
              <w:t xml:space="preserve">, </w:t>
            </w:r>
            <w:r w:rsidRPr="00D17260">
              <w:rPr>
                <w:rFonts w:ascii="Arial" w:hAnsi="Arial" w:cs="Arial"/>
                <w:lang w:eastAsia="zh-CN"/>
              </w:rPr>
              <w:t>5 ~ 95% RH</w:t>
            </w:r>
            <w:r w:rsidRPr="00D17260">
              <w:rPr>
                <w:rFonts w:ascii="Arial" w:hAnsi="Arial" w:cs="Arial"/>
                <w:lang w:eastAsia="zh-CN"/>
              </w:rPr>
              <w:t>（</w:t>
            </w:r>
            <w:r w:rsidRPr="00D17260">
              <w:rPr>
                <w:rFonts w:ascii="Arial" w:hAnsi="Arial" w:cs="Arial"/>
                <w:lang w:eastAsia="zh-CN"/>
              </w:rPr>
              <w:t>no condensation</w:t>
            </w:r>
            <w:r w:rsidRPr="00D1726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CA2503" w:rsidRPr="00D17260" w14:paraId="295F284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1E0315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Input Voltage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50D22841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3.3V</w:t>
            </w:r>
          </w:p>
        </w:tc>
      </w:tr>
      <w:tr w:rsidR="00CA2503" w:rsidRPr="00D17260" w14:paraId="576470C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299A78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Working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BBDB20E" w14:textId="02CB35D5" w:rsidR="00CA2503" w:rsidRPr="00D17260" w:rsidRDefault="007C5AF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</w:t>
            </w:r>
            <w:r w:rsidR="00FA7A23">
              <w:rPr>
                <w:rFonts w:ascii="Arial" w:hAnsi="Arial" w:cs="Arial" w:hint="eastAsia"/>
                <w:lang w:eastAsia="zh-CN"/>
              </w:rPr>
              <w:t>1</w:t>
            </w:r>
            <w:r w:rsidR="00CA2503" w:rsidRPr="00D17260">
              <w:rPr>
                <w:rFonts w:ascii="Arial" w:hAnsi="Arial" w:cs="Arial"/>
                <w:lang w:eastAsia="zh-CN"/>
              </w:rPr>
              <w:t>00mA</w:t>
            </w:r>
          </w:p>
        </w:tc>
      </w:tr>
      <w:tr w:rsidR="00CA2503" w:rsidRPr="00D17260" w14:paraId="027FECCE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347EDF1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Power 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9801A5B" w14:textId="5D1A1F82" w:rsidR="00CA2503" w:rsidRPr="00D17260" w:rsidRDefault="007C5AF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</w:t>
            </w:r>
            <w:r w:rsidR="00FA7A23">
              <w:rPr>
                <w:rFonts w:ascii="Arial" w:hAnsi="Arial" w:cs="Arial" w:hint="eastAsia"/>
                <w:lang w:eastAsia="zh-CN"/>
              </w:rPr>
              <w:t>4</w:t>
            </w:r>
            <w:r w:rsidR="00CA2503" w:rsidRPr="00D17260">
              <w:rPr>
                <w:rFonts w:ascii="Arial" w:hAnsi="Arial" w:cs="Arial"/>
                <w:lang w:eastAsia="zh-CN"/>
              </w:rPr>
              <w:t>00mW</w:t>
            </w:r>
          </w:p>
        </w:tc>
      </w:tr>
    </w:tbl>
    <w:p w14:paraId="00AC42DA" w14:textId="77777777" w:rsidR="0016418D" w:rsidRPr="00D17260" w:rsidRDefault="005F26BF" w:rsidP="00DB500D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7" w:name="_Toc453849932"/>
      <w:bookmarkStart w:id="18" w:name="_Toc12892447"/>
      <w:r w:rsidRPr="00D17260">
        <w:rPr>
          <w:rFonts w:ascii="Arial" w:hAnsi="Arial" w:cs="Arial"/>
          <w:lang w:eastAsia="zh-CN"/>
        </w:rPr>
        <w:t>Key Application</w:t>
      </w:r>
      <w:bookmarkEnd w:id="17"/>
      <w:bookmarkEnd w:id="18"/>
    </w:p>
    <w:p w14:paraId="6B8D5885" w14:textId="5C4112E7" w:rsidR="00B75C20" w:rsidRPr="00D17260" w:rsidRDefault="00B75C20" w:rsidP="00B75C20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The </w:t>
      </w:r>
      <w:proofErr w:type="spellStart"/>
      <w:r w:rsidR="001C129B">
        <w:rPr>
          <w:rFonts w:ascii="Arial" w:hAnsi="Arial" w:cs="Arial"/>
          <w:lang w:eastAsia="zh-CN"/>
        </w:rPr>
        <w:t>Eport</w:t>
      </w:r>
      <w:proofErr w:type="spellEnd"/>
      <w:r w:rsidR="001C129B">
        <w:rPr>
          <w:rFonts w:ascii="Arial" w:hAnsi="Arial" w:cs="Arial"/>
          <w:lang w:eastAsia="zh-CN"/>
        </w:rPr>
        <w:t xml:space="preserve"> Pro-</w:t>
      </w:r>
      <w:r w:rsidR="001A5123">
        <w:rPr>
          <w:rFonts w:ascii="Arial" w:hAnsi="Arial" w:cs="Arial"/>
          <w:lang w:eastAsia="zh-CN"/>
        </w:rPr>
        <w:t>EP40</w:t>
      </w:r>
      <w:r w:rsidR="001C129B">
        <w:rPr>
          <w:rFonts w:ascii="Arial" w:hAnsi="Arial" w:cs="Arial"/>
          <w:lang w:eastAsia="zh-CN"/>
        </w:rPr>
        <w:t xml:space="preserve"> </w:t>
      </w:r>
      <w:r w:rsidR="00011C8D">
        <w:rPr>
          <w:rFonts w:ascii="Arial" w:hAnsi="Arial" w:cs="Arial"/>
          <w:lang w:eastAsia="zh-CN"/>
        </w:rPr>
        <w:t>Module</w:t>
      </w:r>
      <w:r w:rsidRPr="00D17260">
        <w:rPr>
          <w:rFonts w:ascii="Arial" w:hAnsi="Arial" w:cs="Arial"/>
          <w:lang w:eastAsia="zh-CN"/>
        </w:rPr>
        <w:t xml:space="preserve"> connects serial device to Ethernet networks using the TCP/IP protocol:</w:t>
      </w:r>
    </w:p>
    <w:p w14:paraId="2889E76A" w14:textId="77777777" w:rsidR="00B75C20" w:rsidRPr="00D17260" w:rsidRDefault="00B75C20" w:rsidP="00DB500D">
      <w:pPr>
        <w:pStyle w:val="af8"/>
        <w:numPr>
          <w:ilvl w:val="0"/>
          <w:numId w:val="26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Remote equipment monitoring</w:t>
      </w:r>
    </w:p>
    <w:p w14:paraId="4D7F92F7" w14:textId="77777777" w:rsidR="00B75C20" w:rsidRPr="00D17260" w:rsidRDefault="00B75C20" w:rsidP="00DB500D">
      <w:pPr>
        <w:pStyle w:val="af8"/>
        <w:numPr>
          <w:ilvl w:val="0"/>
          <w:numId w:val="26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Asset tracking and telemetry</w:t>
      </w:r>
    </w:p>
    <w:p w14:paraId="3235F62F" w14:textId="77777777" w:rsidR="00B75C20" w:rsidRPr="00D17260" w:rsidRDefault="00B75C20" w:rsidP="00DB500D">
      <w:pPr>
        <w:pStyle w:val="af8"/>
        <w:numPr>
          <w:ilvl w:val="0"/>
          <w:numId w:val="26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Security Application</w:t>
      </w:r>
    </w:p>
    <w:p w14:paraId="5B32247E" w14:textId="77777777" w:rsidR="00B75C20" w:rsidRPr="00D17260" w:rsidRDefault="00B75C20" w:rsidP="00DB500D">
      <w:pPr>
        <w:pStyle w:val="af8"/>
        <w:numPr>
          <w:ilvl w:val="0"/>
          <w:numId w:val="26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Industrial sensors and controls</w:t>
      </w:r>
    </w:p>
    <w:p w14:paraId="2DAED130" w14:textId="77777777" w:rsidR="00B75C20" w:rsidRPr="00D17260" w:rsidRDefault="00B75C20" w:rsidP="00DB500D">
      <w:pPr>
        <w:pStyle w:val="af8"/>
        <w:numPr>
          <w:ilvl w:val="0"/>
          <w:numId w:val="26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Medical devices</w:t>
      </w:r>
    </w:p>
    <w:p w14:paraId="269BE8FE" w14:textId="77777777" w:rsidR="00B75C20" w:rsidRPr="00D17260" w:rsidRDefault="00B75C20" w:rsidP="00DB500D">
      <w:pPr>
        <w:pStyle w:val="af7"/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ATM machines</w:t>
      </w:r>
    </w:p>
    <w:p w14:paraId="464627D9" w14:textId="77777777" w:rsidR="00B75C20" w:rsidRPr="00D17260" w:rsidRDefault="00B75C20" w:rsidP="00DB500D">
      <w:pPr>
        <w:pStyle w:val="af7"/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collection devices</w:t>
      </w:r>
    </w:p>
    <w:p w14:paraId="0C7385EE" w14:textId="77777777" w:rsidR="00B75C20" w:rsidRPr="00D17260" w:rsidRDefault="00B75C20" w:rsidP="00DB500D">
      <w:pPr>
        <w:pStyle w:val="af7"/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Universal Power Supply (UPS) management units</w:t>
      </w:r>
    </w:p>
    <w:p w14:paraId="46E5A39F" w14:textId="77777777" w:rsidR="00B75C20" w:rsidRPr="00D17260" w:rsidRDefault="00B75C20" w:rsidP="00DB500D">
      <w:pPr>
        <w:pStyle w:val="af7"/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Telecommunications equipment</w:t>
      </w:r>
    </w:p>
    <w:p w14:paraId="72C2F263" w14:textId="77777777" w:rsidR="00B75C20" w:rsidRPr="00D17260" w:rsidRDefault="00B75C20" w:rsidP="00DB500D">
      <w:pPr>
        <w:pStyle w:val="af7"/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display devices</w:t>
      </w:r>
    </w:p>
    <w:p w14:paraId="3BD9A1D2" w14:textId="77777777" w:rsidR="00B75C20" w:rsidRPr="00D17260" w:rsidRDefault="00B75C20" w:rsidP="00DB500D">
      <w:pPr>
        <w:pStyle w:val="af7"/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Handheld instruments</w:t>
      </w:r>
    </w:p>
    <w:p w14:paraId="2721D7D2" w14:textId="77777777" w:rsidR="00B75C20" w:rsidRPr="00D17260" w:rsidRDefault="00B75C20" w:rsidP="00DB500D">
      <w:pPr>
        <w:pStyle w:val="af7"/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Modems</w:t>
      </w:r>
    </w:p>
    <w:p w14:paraId="586167A8" w14:textId="77777777" w:rsidR="00B75C20" w:rsidRPr="00D17260" w:rsidRDefault="00B75C20" w:rsidP="00DB500D">
      <w:pPr>
        <w:pStyle w:val="af7"/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Time/attendance clocks and terminals</w:t>
      </w:r>
    </w:p>
    <w:p w14:paraId="2BD2861A" w14:textId="77777777" w:rsidR="00BC6C6D" w:rsidRPr="00D17260" w:rsidRDefault="00BC6C6D" w:rsidP="00DB500D">
      <w:pPr>
        <w:pStyle w:val="20"/>
        <w:keepLines w:val="0"/>
        <w:numPr>
          <w:ilvl w:val="0"/>
          <w:numId w:val="23"/>
        </w:numPr>
        <w:rPr>
          <w:rFonts w:ascii="Arial" w:hAnsi="Arial" w:cs="Arial"/>
          <w:szCs w:val="28"/>
          <w:lang w:eastAsia="zh-CN"/>
        </w:rPr>
        <w:sectPr w:rsidR="00BC6C6D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66F66C4" w14:textId="77777777" w:rsidR="00B67012" w:rsidRPr="00D17260" w:rsidRDefault="00C67687" w:rsidP="00DB500D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19" w:name="_Toc453849933"/>
      <w:bookmarkStart w:id="20" w:name="_Toc12892448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Hardware Introduction</w:t>
      </w:r>
      <w:bookmarkEnd w:id="19"/>
      <w:bookmarkEnd w:id="20"/>
    </w:p>
    <w:p w14:paraId="638943B3" w14:textId="32AF31FE" w:rsidR="00DB42A9" w:rsidRDefault="00817919" w:rsidP="00973651">
      <w:pPr>
        <w:widowControl w:val="0"/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D17260">
        <w:rPr>
          <w:rFonts w:ascii="Arial" w:hAnsi="Arial" w:cs="Arial"/>
          <w:lang w:val="en-GB" w:eastAsia="zh-CN"/>
        </w:rPr>
        <w:t xml:space="preserve">Through Ethernet cable connect </w:t>
      </w:r>
      <w:r w:rsidR="00806C4A" w:rsidRPr="00D17260">
        <w:rPr>
          <w:rFonts w:ascii="Arial" w:hAnsi="Arial" w:cs="Arial"/>
          <w:lang w:val="en-GB" w:eastAsia="zh-CN"/>
        </w:rPr>
        <w:t xml:space="preserve">router </w:t>
      </w:r>
      <w:r w:rsidRPr="00D17260">
        <w:rPr>
          <w:rFonts w:ascii="Arial" w:hAnsi="Arial" w:cs="Arial"/>
          <w:lang w:val="en-GB" w:eastAsia="zh-CN"/>
        </w:rPr>
        <w:t xml:space="preserve">with </w:t>
      </w:r>
      <w:proofErr w:type="spellStart"/>
      <w:r w:rsidRPr="00D17260">
        <w:rPr>
          <w:rFonts w:ascii="Arial" w:hAnsi="Arial" w:cs="Arial"/>
          <w:lang w:val="en-GB" w:eastAsia="zh-CN"/>
        </w:rPr>
        <w:t>Eport</w:t>
      </w:r>
      <w:proofErr w:type="spellEnd"/>
      <w:r w:rsidRPr="00D17260">
        <w:rPr>
          <w:rFonts w:ascii="Arial" w:hAnsi="Arial" w:cs="Arial"/>
          <w:lang w:val="en-GB" w:eastAsia="zh-CN"/>
        </w:rPr>
        <w:t xml:space="preserve"> </w:t>
      </w:r>
      <w:r w:rsidR="001C2EE3">
        <w:rPr>
          <w:rFonts w:ascii="Arial" w:hAnsi="Arial" w:cs="Arial"/>
          <w:lang w:val="en-GB" w:eastAsia="zh-CN"/>
        </w:rPr>
        <w:t>Pro</w:t>
      </w:r>
      <w:r w:rsidRPr="00D17260">
        <w:rPr>
          <w:rFonts w:ascii="Arial" w:hAnsi="Arial" w:cs="Arial"/>
          <w:lang w:val="en-GB" w:eastAsia="zh-CN"/>
        </w:rPr>
        <w:t>–</w:t>
      </w:r>
      <w:r w:rsidR="001A5123">
        <w:rPr>
          <w:rFonts w:ascii="Arial" w:hAnsi="Arial" w:cs="Arial"/>
          <w:lang w:val="en-GB" w:eastAsia="zh-CN"/>
        </w:rPr>
        <w:t>EP40</w:t>
      </w:r>
      <w:r w:rsidRPr="00D17260">
        <w:rPr>
          <w:rFonts w:ascii="Arial" w:hAnsi="Arial" w:cs="Arial"/>
          <w:lang w:val="en-GB" w:eastAsia="zh-CN"/>
        </w:rPr>
        <w:t xml:space="preserve"> for data transfer, which makes the electromechanical integration very simple.</w:t>
      </w:r>
      <w:r w:rsidR="00806C4A" w:rsidRPr="00D17260">
        <w:rPr>
          <w:rFonts w:ascii="Arial" w:hAnsi="Arial" w:cs="Arial"/>
          <w:lang w:val="en-GB" w:eastAsia="zh-CN"/>
        </w:rPr>
        <w:t xml:space="preserve"> </w:t>
      </w:r>
      <w:proofErr w:type="spellStart"/>
      <w:r w:rsidR="00B4495E">
        <w:rPr>
          <w:rFonts w:ascii="Arial" w:hAnsi="Arial" w:cs="Arial"/>
          <w:lang w:val="en-GB" w:eastAsia="zh-CN"/>
        </w:rPr>
        <w:t>Eport</w:t>
      </w:r>
      <w:proofErr w:type="spellEnd"/>
      <w:r w:rsidR="00B4495E">
        <w:rPr>
          <w:rFonts w:ascii="Arial" w:hAnsi="Arial" w:cs="Arial"/>
          <w:lang w:val="en-GB" w:eastAsia="zh-CN"/>
        </w:rPr>
        <w:t xml:space="preserve"> Pro-EP40</w:t>
      </w:r>
      <w:r w:rsidR="00806C4A" w:rsidRPr="00D17260">
        <w:rPr>
          <w:rFonts w:ascii="Arial" w:hAnsi="Arial" w:cs="Arial"/>
          <w:lang w:val="en-GB" w:eastAsia="zh-CN"/>
        </w:rPr>
        <w:t xml:space="preserve"> meet EMC</w:t>
      </w:r>
      <w:r w:rsidRPr="00D17260">
        <w:rPr>
          <w:rFonts w:ascii="Arial" w:hAnsi="Arial" w:cs="Arial"/>
          <w:lang w:val="en-GB" w:eastAsia="zh-CN"/>
        </w:rPr>
        <w:t xml:space="preserve"> Class B security leve</w:t>
      </w:r>
      <w:r w:rsidR="00EE438A">
        <w:rPr>
          <w:rFonts w:ascii="Arial" w:hAnsi="Arial" w:cs="Arial"/>
          <w:lang w:val="en-GB" w:eastAsia="zh-CN"/>
        </w:rPr>
        <w:t>l. I</w:t>
      </w:r>
      <w:r w:rsidRPr="00D17260">
        <w:rPr>
          <w:rFonts w:ascii="Arial" w:hAnsi="Arial" w:cs="Arial"/>
          <w:lang w:val="en-GB" w:eastAsia="zh-CN"/>
        </w:rPr>
        <w:t xml:space="preserve">t can pass every </w:t>
      </w:r>
      <w:proofErr w:type="gramStart"/>
      <w:r w:rsidRPr="00D17260">
        <w:rPr>
          <w:rFonts w:ascii="Arial" w:hAnsi="Arial" w:cs="Arial"/>
          <w:lang w:val="en-GB" w:eastAsia="zh-CN"/>
        </w:rPr>
        <w:t>countries</w:t>
      </w:r>
      <w:proofErr w:type="gramEnd"/>
      <w:r w:rsidRPr="00D17260">
        <w:rPr>
          <w:rFonts w:ascii="Arial" w:hAnsi="Arial" w:cs="Arial"/>
          <w:lang w:val="en-GB" w:eastAsia="zh-CN"/>
        </w:rPr>
        <w:t xml:space="preserve"> relevant certification test</w:t>
      </w:r>
    </w:p>
    <w:p w14:paraId="23F72463" w14:textId="77777777" w:rsidR="00A82822" w:rsidRPr="00DB5110" w:rsidRDefault="00A82822" w:rsidP="00A82822">
      <w:pPr>
        <w:pStyle w:val="20"/>
        <w:keepLines w:val="0"/>
        <w:numPr>
          <w:ilvl w:val="1"/>
          <w:numId w:val="23"/>
        </w:numPr>
        <w:tabs>
          <w:tab w:val="num" w:pos="567"/>
        </w:tabs>
        <w:rPr>
          <w:rFonts w:ascii="Arial" w:hAnsi="Arial" w:cs="Arial"/>
        </w:rPr>
      </w:pPr>
      <w:bookmarkStart w:id="21" w:name="_Toc12892449"/>
      <w:r>
        <w:rPr>
          <w:rFonts w:ascii="Arial" w:hAnsi="Arial" w:cs="Arial"/>
        </w:rPr>
        <w:t>Appearance</w:t>
      </w:r>
      <w:bookmarkEnd w:id="21"/>
    </w:p>
    <w:p w14:paraId="5B3BB531" w14:textId="2949340F" w:rsidR="00A82822" w:rsidRPr="00DB5110" w:rsidRDefault="00B4495E" w:rsidP="00A82822">
      <w:pPr>
        <w:pStyle w:val="ae"/>
        <w:ind w:left="0"/>
        <w:jc w:val="center"/>
        <w:rPr>
          <w:rFonts w:cs="Arial"/>
        </w:rPr>
      </w:pPr>
      <w:bookmarkStart w:id="22" w:name="_Hlk12886232"/>
      <w:r>
        <w:rPr>
          <w:noProof/>
        </w:rPr>
        <w:drawing>
          <wp:inline distT="0" distB="0" distL="0" distR="0" wp14:anchorId="688861CB" wp14:editId="33C148F0">
            <wp:extent cx="2805637" cy="16357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041" cy="165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822" w:rsidRPr="00521957">
        <w:rPr>
          <w:noProof/>
          <w:lang w:eastAsia="zh-CN"/>
        </w:rPr>
        <w:t xml:space="preserve"> </w:t>
      </w:r>
      <w:r>
        <w:rPr>
          <w:noProof/>
        </w:rPr>
        <w:drawing>
          <wp:inline distT="0" distB="0" distL="0" distR="0" wp14:anchorId="785EE3BC" wp14:editId="455AA740">
            <wp:extent cx="2321190" cy="1784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737" cy="18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00BB" w14:textId="5C41B4EE" w:rsidR="00A82822" w:rsidRDefault="00A82822" w:rsidP="00A82822">
      <w:pPr>
        <w:pStyle w:val="figcap"/>
        <w:rPr>
          <w:rFonts w:cs="Arial"/>
        </w:rPr>
      </w:pPr>
      <w:bookmarkStart w:id="23" w:name="_Toc476333052"/>
      <w:bookmarkStart w:id="24" w:name="_Toc12892434"/>
      <w:bookmarkEnd w:id="22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</w:t>
      </w:r>
      <w:r w:rsidR="001A5123">
        <w:rPr>
          <w:rFonts w:cs="Arial"/>
          <w:lang w:eastAsia="zh-CN"/>
        </w:rPr>
        <w:t>EP40</w:t>
      </w:r>
      <w:bookmarkEnd w:id="23"/>
      <w:r>
        <w:rPr>
          <w:rFonts w:cs="Arial" w:hint="eastAsia"/>
          <w:lang w:eastAsia="zh-CN"/>
        </w:rPr>
        <w:t xml:space="preserve"> </w:t>
      </w:r>
      <w:r w:rsidRPr="00D17260">
        <w:rPr>
          <w:rFonts w:cs="Arial"/>
          <w:lang w:eastAsia="zh-CN"/>
        </w:rPr>
        <w:t>Appearance</w:t>
      </w:r>
      <w:bookmarkEnd w:id="24"/>
    </w:p>
    <w:p w14:paraId="759A8BF5" w14:textId="77777777" w:rsidR="00B67012" w:rsidRPr="00D17260" w:rsidRDefault="00B67012" w:rsidP="00DB500D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25" w:name="_Toc453849934"/>
      <w:bookmarkStart w:id="26" w:name="_Toc12892450"/>
      <w:r w:rsidRPr="00D17260">
        <w:rPr>
          <w:rFonts w:ascii="Arial" w:hAnsi="Arial" w:cs="Arial"/>
          <w:lang w:eastAsia="zh-CN"/>
        </w:rPr>
        <w:lastRenderedPageBreak/>
        <w:t>Pins Definition</w:t>
      </w:r>
      <w:bookmarkEnd w:id="25"/>
      <w:bookmarkEnd w:id="26"/>
    </w:p>
    <w:p w14:paraId="44F8293E" w14:textId="2094016E" w:rsidR="00B67012" w:rsidRPr="00D17260" w:rsidRDefault="00B4495E" w:rsidP="00AB2D84">
      <w:pPr>
        <w:jc w:val="center"/>
        <w:rPr>
          <w:rFonts w:ascii="Arial" w:hAnsi="Arial" w:cs="Arial"/>
          <w:lang w:eastAsia="zh-CN"/>
        </w:rPr>
      </w:pPr>
      <w:r>
        <w:rPr>
          <w:noProof/>
        </w:rPr>
        <w:drawing>
          <wp:inline distT="0" distB="0" distL="0" distR="0" wp14:anchorId="6907A3E3" wp14:editId="3A0FAF86">
            <wp:extent cx="5759450" cy="4076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1772" w14:textId="3CE146E4" w:rsidR="00B67012" w:rsidRPr="00D17260" w:rsidRDefault="00B4495E" w:rsidP="003C12E1">
      <w:pPr>
        <w:pStyle w:val="figcap"/>
        <w:rPr>
          <w:rFonts w:cs="Arial"/>
          <w:lang w:eastAsia="zh-CN"/>
        </w:rPr>
      </w:pPr>
      <w:bookmarkStart w:id="27" w:name="_Toc453849956"/>
      <w:bookmarkStart w:id="28" w:name="_Toc12892435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Pro-EP40</w:t>
      </w:r>
      <w:r w:rsidR="00B67012" w:rsidRPr="00D17260">
        <w:rPr>
          <w:rFonts w:cs="Arial"/>
          <w:lang w:eastAsia="zh-CN"/>
        </w:rPr>
        <w:t xml:space="preserve"> Pins </w:t>
      </w:r>
      <w:r w:rsidR="003C12E1" w:rsidRPr="00D17260">
        <w:rPr>
          <w:rFonts w:cs="Arial"/>
          <w:lang w:eastAsia="zh-CN"/>
        </w:rPr>
        <w:t>Map</w:t>
      </w:r>
      <w:bookmarkEnd w:id="27"/>
      <w:bookmarkEnd w:id="28"/>
    </w:p>
    <w:p w14:paraId="31B76E25" w14:textId="15DBCE0A" w:rsidR="00B67012" w:rsidRPr="00544203" w:rsidRDefault="00B4495E" w:rsidP="00C2522E">
      <w:pPr>
        <w:pStyle w:val="tblcap"/>
      </w:pPr>
      <w:bookmarkStart w:id="29" w:name="_Toc453849964"/>
      <w:bookmarkStart w:id="30" w:name="_Toc12892431"/>
      <w:proofErr w:type="spellStart"/>
      <w:r>
        <w:t>Eport</w:t>
      </w:r>
      <w:proofErr w:type="spellEnd"/>
      <w:r>
        <w:t xml:space="preserve"> Pro-EP40</w:t>
      </w:r>
      <w:r w:rsidR="003C12E1" w:rsidRPr="00544203">
        <w:t xml:space="preserve"> Pins Definition</w:t>
      </w:r>
      <w:bookmarkEnd w:id="29"/>
      <w:bookmarkEnd w:id="30"/>
    </w:p>
    <w:tbl>
      <w:tblPr>
        <w:tblW w:w="4586" w:type="pct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1864"/>
        <w:gridCol w:w="1133"/>
        <w:gridCol w:w="1375"/>
        <w:gridCol w:w="3577"/>
      </w:tblGrid>
      <w:tr w:rsidR="00205844" w:rsidRPr="00D17260" w14:paraId="2F732864" w14:textId="77777777" w:rsidTr="00D846DF">
        <w:trPr>
          <w:trHeight w:val="258"/>
          <w:tblHeader/>
        </w:trPr>
        <w:tc>
          <w:tcPr>
            <w:tcW w:w="237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509537C" w14:textId="77777777" w:rsidR="00E42D17" w:rsidRPr="00D17260" w:rsidRDefault="00E42D17" w:rsidP="00AE4408">
            <w:pPr>
              <w:pStyle w:val="txt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Pin</w:t>
            </w:r>
          </w:p>
        </w:tc>
        <w:tc>
          <w:tcPr>
            <w:tcW w:w="1117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1D4B847" w14:textId="0F8B3AF4" w:rsidR="00E42D17" w:rsidRPr="00D17260" w:rsidRDefault="00CD515F" w:rsidP="002C2E3F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>
              <w:rPr>
                <w:rFonts w:ascii="Arial" w:hAnsi="Arial" w:cs="Arial"/>
                <w:b/>
                <w:lang w:val="en-US" w:eastAsia="zh-CN"/>
              </w:rPr>
              <w:t>D</w:t>
            </w:r>
            <w:r w:rsidR="00B4495E">
              <w:rPr>
                <w:rFonts w:ascii="Arial" w:hAnsi="Arial" w:cs="Arial" w:hint="eastAsia"/>
                <w:b/>
                <w:lang w:val="en-US" w:eastAsia="zh-CN"/>
              </w:rPr>
              <w:t>es</w:t>
            </w:r>
            <w:r w:rsidR="00E42D17" w:rsidRPr="00D17260">
              <w:rPr>
                <w:rFonts w:ascii="Arial" w:hAnsi="Arial" w:cs="Arial"/>
                <w:b/>
                <w:lang w:val="en-US" w:eastAsia="zh-CN"/>
              </w:rPr>
              <w:t>cri</w:t>
            </w:r>
            <w:r w:rsidR="00124C02">
              <w:rPr>
                <w:rFonts w:ascii="Arial" w:hAnsi="Arial" w:cs="Arial" w:hint="eastAsia"/>
                <w:b/>
                <w:lang w:val="en-US" w:eastAsia="zh-CN"/>
              </w:rPr>
              <w:t>p</w:t>
            </w:r>
            <w:r w:rsidR="00E42D17" w:rsidRPr="00D17260">
              <w:rPr>
                <w:rFonts w:ascii="Arial" w:hAnsi="Arial" w:cs="Arial"/>
                <w:b/>
                <w:lang w:val="en-US" w:eastAsia="zh-CN"/>
              </w:rPr>
              <w:t>tion</w:t>
            </w:r>
          </w:p>
        </w:tc>
        <w:tc>
          <w:tcPr>
            <w:tcW w:w="679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8AE5BC7" w14:textId="77777777" w:rsidR="00E42D17" w:rsidRPr="00D17260" w:rsidRDefault="00E42D17" w:rsidP="002C2E3F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Net Name</w:t>
            </w:r>
          </w:p>
        </w:tc>
        <w:tc>
          <w:tcPr>
            <w:tcW w:w="824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403AEEB" w14:textId="77777777" w:rsidR="00E42D17" w:rsidRPr="00D17260" w:rsidRDefault="00E42D17" w:rsidP="002C2E3F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Signal Type</w:t>
            </w:r>
          </w:p>
        </w:tc>
        <w:tc>
          <w:tcPr>
            <w:tcW w:w="2143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5A4E1A" w14:textId="77777777" w:rsidR="00E42D17" w:rsidRPr="00D17260" w:rsidRDefault="00E42D17" w:rsidP="002C2E3F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Comments</w:t>
            </w:r>
          </w:p>
        </w:tc>
      </w:tr>
      <w:tr w:rsidR="00844839" w:rsidRPr="00D17260" w14:paraId="3B58FA0E" w14:textId="77777777" w:rsidTr="005A7DB9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FE1625C" w14:textId="77777777" w:rsidR="00844839" w:rsidRPr="009A12CD" w:rsidRDefault="00844839" w:rsidP="00844839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487620D" w14:textId="6029C15B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+3.3V Power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8C965AA" w14:textId="3CEBB5EC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DVDD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14DF589" w14:textId="39AEEDDC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Power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6D16D3F" w14:textId="06E7E392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+3.3V</w:t>
            </w:r>
          </w:p>
        </w:tc>
      </w:tr>
      <w:tr w:rsidR="00844839" w:rsidRPr="00D17260" w14:paraId="5ADEE738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F7DC1B4" w14:textId="77777777" w:rsidR="00844839" w:rsidRPr="009A12CD" w:rsidRDefault="00844839" w:rsidP="00844839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67CEF54" w14:textId="66390BB5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Ground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1F65AA9" w14:textId="00F9FDAF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GND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300C3A9" w14:textId="5346E6DD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GND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F5F020F" w14:textId="256474DD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9A12CD">
              <w:rPr>
                <w:rFonts w:ascii="Arial" w:hAnsi="Arial" w:cs="Arial"/>
                <w:color w:val="FF0000"/>
                <w:lang w:eastAsia="zh-CN"/>
              </w:rPr>
              <w:t>Power Ground</w:t>
            </w:r>
          </w:p>
        </w:tc>
      </w:tr>
      <w:tr w:rsidR="00844839" w:rsidRPr="00D17260" w14:paraId="3843738F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4592D28" w14:textId="77777777" w:rsidR="00844839" w:rsidRPr="009A12CD" w:rsidRDefault="00844839" w:rsidP="00844839">
            <w:pPr>
              <w:pStyle w:val="txt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>3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C261AE4" w14:textId="6C4B6966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>UART0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CE281FB" w14:textId="2E27D72E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>TXD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8A15C43" w14:textId="6B4918A6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15D6DA0" w14:textId="2F4A86EA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 xml:space="preserve">3.3V, TTL. </w:t>
            </w:r>
          </w:p>
        </w:tc>
      </w:tr>
      <w:tr w:rsidR="00DB3016" w:rsidRPr="00D17260" w14:paraId="326669F6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EB50606" w14:textId="77777777" w:rsidR="00DB3016" w:rsidRPr="00D17260" w:rsidRDefault="00DB3016" w:rsidP="00736CA2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4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1B4DC2F" w14:textId="7221944D" w:rsidR="00DB3016" w:rsidRPr="00D17260" w:rsidRDefault="00844839" w:rsidP="00736CA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USB_DM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26FE645" w14:textId="63D75717" w:rsidR="00DB3016" w:rsidRPr="00D17260" w:rsidRDefault="00844839" w:rsidP="00736CA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USB_DM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9E1ADD3" w14:textId="207AF08A" w:rsidR="00DB3016" w:rsidRPr="00D17260" w:rsidRDefault="00DB3016" w:rsidP="00736CA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</w:t>
            </w:r>
            <w:r w:rsidR="00351BB9">
              <w:rPr>
                <w:rFonts w:ascii="Arial" w:hAnsi="Arial" w:cs="Arial" w:hint="eastAsia"/>
                <w:lang w:eastAsia="zh-CN"/>
              </w:rPr>
              <w:t>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1D63971" w14:textId="478EC0BD" w:rsidR="00DB3016" w:rsidRPr="00D17260" w:rsidRDefault="00DB3016" w:rsidP="00736CA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844839" w:rsidRPr="00D17260" w14:paraId="1202EA6E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DFBC7E7" w14:textId="77777777" w:rsidR="00844839" w:rsidRPr="009A12CD" w:rsidRDefault="00844839" w:rsidP="00844839">
            <w:pPr>
              <w:pStyle w:val="txt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F30B1F9" w14:textId="3CC98A3E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>UART0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A287B1D" w14:textId="3788E4DA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>RXD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E0809B0" w14:textId="042CF40C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5686BF9" w14:textId="1A55D36F" w:rsidR="00844839" w:rsidRPr="009A12CD" w:rsidRDefault="00844839" w:rsidP="0084483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9A12CD">
              <w:rPr>
                <w:rFonts w:ascii="Arial" w:hAnsi="Arial" w:cs="Arial"/>
                <w:color w:val="0000FF"/>
                <w:lang w:eastAsia="zh-CN"/>
              </w:rPr>
              <w:t xml:space="preserve">3.3V, TTL. </w:t>
            </w:r>
          </w:p>
        </w:tc>
      </w:tr>
      <w:tr w:rsidR="00351BB9" w:rsidRPr="00D17260" w14:paraId="34C650E7" w14:textId="77777777" w:rsidTr="00844839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4E82F91" w14:textId="77777777" w:rsidR="00351BB9" w:rsidRPr="00D17260" w:rsidRDefault="00351BB9" w:rsidP="00351BB9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A758A98" w14:textId="4D2FA588" w:rsidR="00351BB9" w:rsidRPr="00D17260" w:rsidRDefault="00351BB9" w:rsidP="00351BB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USB_DP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A52B68B" w14:textId="6AE6A859" w:rsidR="00351BB9" w:rsidRPr="00D17260" w:rsidRDefault="00351BB9" w:rsidP="00351BB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USB_DP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231DDB8" w14:textId="5694D4F0" w:rsidR="00351BB9" w:rsidRPr="00D17260" w:rsidRDefault="00351BB9" w:rsidP="00351BB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E13B2FC" w14:textId="1AE0A12D" w:rsidR="00351BB9" w:rsidRPr="00D17260" w:rsidRDefault="00351BB9" w:rsidP="00351BB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123C0D" w:rsidRPr="00D17260" w14:paraId="76EAC487" w14:textId="77777777" w:rsidTr="00F31B07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71A8237" w14:textId="77777777" w:rsidR="00123C0D" w:rsidRPr="00D17260" w:rsidRDefault="00123C0D" w:rsidP="00123C0D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F0238B9" w14:textId="7861F4F9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03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346C249" w14:textId="4D3429FB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03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C984363" w14:textId="74E66049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5DF0C6" w14:textId="1746B8DD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123C0D" w:rsidRPr="00D17260" w14:paraId="25608E48" w14:textId="77777777" w:rsidTr="00844839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7825EC3" w14:textId="77777777" w:rsidR="00123C0D" w:rsidRPr="00D17260" w:rsidRDefault="00123C0D" w:rsidP="00123C0D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F7A3216" w14:textId="01926941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 indicator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DE04844" w14:textId="68DC8707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LED2_Data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0411D1D" w14:textId="6F34FC05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D06B528" w14:textId="5EB5475F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Detailed functions see &lt;Notes&gt;</w:t>
            </w:r>
          </w:p>
        </w:tc>
      </w:tr>
      <w:tr w:rsidR="00123C0D" w:rsidRPr="00D17260" w14:paraId="093DFB9D" w14:textId="77777777" w:rsidTr="00844839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43F3654" w14:textId="77777777" w:rsidR="00123C0D" w:rsidRPr="00D17260" w:rsidRDefault="00123C0D" w:rsidP="00123C0D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813E3A6" w14:textId="5DECEC2C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Multi-Function Pin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E111471" w14:textId="652D437A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nReload</w:t>
            </w:r>
            <w:proofErr w:type="spellEnd"/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04A3BA4" w14:textId="148283F4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 w:rsidRPr="00D17260">
              <w:rPr>
                <w:rFonts w:ascii="Arial" w:hAnsi="Arial" w:cs="Arial"/>
                <w:lang w:eastAsia="zh-CN"/>
              </w:rPr>
              <w:t>I,PU</w:t>
            </w:r>
            <w:proofErr w:type="gramEnd"/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ADF07E0" w14:textId="6E0CD8F1" w:rsidR="00123C0D" w:rsidRPr="00D17260" w:rsidRDefault="00123C0D" w:rsidP="00123C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Detailed functions see &lt;Notes&gt;</w:t>
            </w:r>
          </w:p>
        </w:tc>
      </w:tr>
      <w:tr w:rsidR="00F76168" w:rsidRPr="00D17260" w14:paraId="0FBC11A6" w14:textId="77777777" w:rsidTr="00844839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9EA646B" w14:textId="77777777" w:rsidR="00F76168" w:rsidRPr="00534439" w:rsidRDefault="00F76168" w:rsidP="00F76168">
            <w:pPr>
              <w:pStyle w:val="txt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ascii="Arial" w:hAnsi="Arial" w:cs="Arial"/>
                <w:color w:val="0000FF"/>
                <w:lang w:eastAsia="zh-CN"/>
              </w:rPr>
              <w:t>10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01B210F" w14:textId="14DB228B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color w:val="0000FF"/>
                <w:lang w:val="en-US" w:eastAsia="zh-CN"/>
              </w:rPr>
              <w:t>Ethernet Interface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BCFFB2A" w14:textId="35C8E485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PHY_</w:t>
            </w:r>
            <w:r w:rsidRPr="00534439">
              <w:rPr>
                <w:color w:val="0000FF"/>
                <w:lang w:eastAsia="zh-CN"/>
              </w:rPr>
              <w:t>R</w:t>
            </w:r>
            <w:r w:rsidRPr="00534439">
              <w:rPr>
                <w:rFonts w:hint="eastAsia"/>
                <w:color w:val="0000FF"/>
                <w:lang w:eastAsia="zh-CN"/>
              </w:rPr>
              <w:t>X-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4E35560" w14:textId="76F39ABB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color w:val="0000FF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BF68E3C" w14:textId="77777777" w:rsidR="00F76168" w:rsidRPr="00534439" w:rsidRDefault="00F76168" w:rsidP="00F76168">
            <w:pPr>
              <w:pStyle w:val="txtr"/>
              <w:jc w:val="center"/>
              <w:rPr>
                <w:color w:val="0000FF"/>
                <w:lang w:val="en-US" w:eastAsia="zh-CN"/>
              </w:rPr>
            </w:pPr>
            <w:r w:rsidRPr="00534439">
              <w:rPr>
                <w:color w:val="0000FF"/>
                <w:lang w:val="en-US" w:eastAsia="zh-CN"/>
              </w:rPr>
              <w:t>Ethernet Interface</w:t>
            </w:r>
          </w:p>
          <w:p w14:paraId="204EF28F" w14:textId="0F4310A7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val="en-US"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N</w:t>
            </w:r>
            <w:r w:rsidRPr="00534439">
              <w:rPr>
                <w:color w:val="0000FF"/>
                <w:lang w:eastAsia="zh-CN"/>
              </w:rPr>
              <w:t>eed</w:t>
            </w:r>
            <w:r w:rsidRPr="00534439">
              <w:rPr>
                <w:color w:val="0000FF"/>
                <w:lang w:val="en-US" w:eastAsia="zh-CN"/>
              </w:rPr>
              <w:t xml:space="preserve"> connect to network transformer</w:t>
            </w:r>
          </w:p>
        </w:tc>
      </w:tr>
      <w:tr w:rsidR="00F76168" w:rsidRPr="00D17260" w14:paraId="201A6C9A" w14:textId="77777777" w:rsidTr="00844839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CFDBB89" w14:textId="77777777" w:rsidR="00F76168" w:rsidRPr="00D17260" w:rsidRDefault="00F76168" w:rsidP="00F7616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11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D105361" w14:textId="57C0BC72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 indicator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65B9D90" w14:textId="180A3F9A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LED1_Link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3B85164" w14:textId="5C36B6C8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1172604" w14:textId="3A0F0D91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Detailed functions see &lt;Notes&gt;</w:t>
            </w:r>
          </w:p>
        </w:tc>
      </w:tr>
      <w:tr w:rsidR="00F76168" w:rsidRPr="00D17260" w14:paraId="00A774C2" w14:textId="77777777" w:rsidTr="00F31B07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0C5213E" w14:textId="77777777" w:rsidR="00F76168" w:rsidRPr="00534439" w:rsidRDefault="00F76168" w:rsidP="00F76168">
            <w:pPr>
              <w:pStyle w:val="txt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ascii="Arial" w:hAnsi="Arial" w:cs="Arial"/>
                <w:color w:val="0000FF"/>
                <w:lang w:eastAsia="zh-CN"/>
              </w:rPr>
              <w:t>12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5992470" w14:textId="2E255DDA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color w:val="0000FF"/>
                <w:lang w:val="en-US" w:eastAsia="zh-CN"/>
              </w:rPr>
              <w:t>Ethernet Interface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F179928" w14:textId="6A8E3EAC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PHY_</w:t>
            </w:r>
            <w:r w:rsidRPr="00534439">
              <w:rPr>
                <w:color w:val="0000FF"/>
                <w:lang w:eastAsia="zh-CN"/>
              </w:rPr>
              <w:t>R</w:t>
            </w:r>
            <w:r w:rsidRPr="00534439">
              <w:rPr>
                <w:rFonts w:hint="eastAsia"/>
                <w:color w:val="0000FF"/>
                <w:lang w:eastAsia="zh-CN"/>
              </w:rPr>
              <w:t>X+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75B5D69" w14:textId="6E073B73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color w:val="0000FF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8F51E2A" w14:textId="77777777" w:rsidR="00F76168" w:rsidRPr="00534439" w:rsidRDefault="00F76168" w:rsidP="00F76168">
            <w:pPr>
              <w:pStyle w:val="txtr"/>
              <w:jc w:val="center"/>
              <w:rPr>
                <w:color w:val="0000FF"/>
                <w:lang w:val="en-US" w:eastAsia="zh-CN"/>
              </w:rPr>
            </w:pPr>
            <w:r w:rsidRPr="00534439">
              <w:rPr>
                <w:color w:val="0000FF"/>
                <w:lang w:val="en-US" w:eastAsia="zh-CN"/>
              </w:rPr>
              <w:t>Ethernet Interface</w:t>
            </w:r>
          </w:p>
          <w:p w14:paraId="471B62BB" w14:textId="3A34F2B2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N</w:t>
            </w:r>
            <w:r w:rsidRPr="00534439">
              <w:rPr>
                <w:color w:val="0000FF"/>
                <w:lang w:eastAsia="zh-CN"/>
              </w:rPr>
              <w:t>eed</w:t>
            </w:r>
            <w:r w:rsidRPr="00534439">
              <w:rPr>
                <w:color w:val="0000FF"/>
                <w:lang w:val="en-US" w:eastAsia="zh-CN"/>
              </w:rPr>
              <w:t xml:space="preserve"> connect to network transformer</w:t>
            </w:r>
          </w:p>
        </w:tc>
      </w:tr>
      <w:tr w:rsidR="00F76168" w:rsidRPr="00D17260" w14:paraId="45412DEA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336DB44" w14:textId="015766F8" w:rsidR="00F76168" w:rsidRPr="00D17260" w:rsidRDefault="00F76168" w:rsidP="00F7616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13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A86A0A9" w14:textId="4BD766FE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27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9CE5A61" w14:textId="6970716B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27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C6E41CE" w14:textId="2F5CC0EF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5F3CE61" w14:textId="1CB7C3DE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76168" w:rsidRPr="00D17260" w14:paraId="21D7B794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370FB8D" w14:textId="125CA1CF" w:rsidR="00F76168" w:rsidRPr="00534439" w:rsidRDefault="00F76168" w:rsidP="00F76168">
            <w:pPr>
              <w:pStyle w:val="txt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ascii="Arial" w:hAnsi="Arial" w:cs="Arial" w:hint="eastAsia"/>
                <w:color w:val="0000FF"/>
                <w:lang w:eastAsia="zh-CN"/>
              </w:rPr>
              <w:t>14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06F14EE" w14:textId="0BCAD79D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color w:val="0000FF"/>
                <w:lang w:val="en-US" w:eastAsia="zh-CN"/>
              </w:rPr>
              <w:t>Ethernet Interface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082DDF4" w14:textId="7FBE69D0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PHY_TX-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789BE44" w14:textId="46EE5137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AC4C2C4" w14:textId="77777777" w:rsidR="00F76168" w:rsidRPr="00534439" w:rsidRDefault="00F76168" w:rsidP="00F76168">
            <w:pPr>
              <w:pStyle w:val="txtr"/>
              <w:jc w:val="center"/>
              <w:rPr>
                <w:color w:val="0000FF"/>
                <w:lang w:val="en-US" w:eastAsia="zh-CN"/>
              </w:rPr>
            </w:pPr>
            <w:r w:rsidRPr="00534439">
              <w:rPr>
                <w:color w:val="0000FF"/>
                <w:lang w:val="en-US" w:eastAsia="zh-CN"/>
              </w:rPr>
              <w:t>Ethernet Interface</w:t>
            </w:r>
          </w:p>
          <w:p w14:paraId="2A5534CF" w14:textId="5970A88D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N</w:t>
            </w:r>
            <w:r w:rsidRPr="00534439">
              <w:rPr>
                <w:color w:val="0000FF"/>
                <w:lang w:eastAsia="zh-CN"/>
              </w:rPr>
              <w:t>eed</w:t>
            </w:r>
            <w:r w:rsidRPr="00534439">
              <w:rPr>
                <w:color w:val="0000FF"/>
                <w:lang w:val="en-US" w:eastAsia="zh-CN"/>
              </w:rPr>
              <w:t xml:space="preserve"> connect to network transformer</w:t>
            </w:r>
          </w:p>
        </w:tc>
      </w:tr>
      <w:tr w:rsidR="00F76168" w:rsidRPr="00D17260" w14:paraId="2A4F7D12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6E028F5" w14:textId="645EAA8A" w:rsidR="00F76168" w:rsidRPr="00D17260" w:rsidRDefault="00F76168" w:rsidP="00F7616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15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08FF314" w14:textId="7D81A7DE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26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D6D2953" w14:textId="6FE193CD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26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FD70D93" w14:textId="6DAB6B4E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30919F" w14:textId="77777777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76168" w:rsidRPr="00D17260" w14:paraId="519A57D4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E27EA7A" w14:textId="7A467FBF" w:rsidR="00F76168" w:rsidRPr="00534439" w:rsidRDefault="00F76168" w:rsidP="00F76168">
            <w:pPr>
              <w:pStyle w:val="txt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ascii="Arial" w:hAnsi="Arial" w:cs="Arial" w:hint="eastAsia"/>
                <w:color w:val="0000FF"/>
                <w:lang w:eastAsia="zh-CN"/>
              </w:rPr>
              <w:t>16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C5B43EF" w14:textId="60F28F1F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color w:val="0000FF"/>
                <w:lang w:val="en-US" w:eastAsia="zh-CN"/>
              </w:rPr>
              <w:t>Ethernet Interface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449D3CF" w14:textId="5469814F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PHY_TX+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F4F7794" w14:textId="1A0C9B1B" w:rsidR="00F76168" w:rsidRPr="00534439" w:rsidRDefault="00B71A4C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>
              <w:rPr>
                <w:rFonts w:ascii="Arial" w:hAnsi="Arial" w:cs="Arial" w:hint="eastAsia"/>
                <w:color w:val="0000FF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13356D1" w14:textId="77777777" w:rsidR="00F76168" w:rsidRPr="00534439" w:rsidRDefault="00F76168" w:rsidP="00F76168">
            <w:pPr>
              <w:pStyle w:val="txtr"/>
              <w:jc w:val="center"/>
              <w:rPr>
                <w:color w:val="0000FF"/>
                <w:lang w:val="en-US" w:eastAsia="zh-CN"/>
              </w:rPr>
            </w:pPr>
            <w:r w:rsidRPr="00534439">
              <w:rPr>
                <w:color w:val="0000FF"/>
                <w:lang w:val="en-US" w:eastAsia="zh-CN"/>
              </w:rPr>
              <w:t>Ethernet Interface</w:t>
            </w:r>
          </w:p>
          <w:p w14:paraId="66AB3843" w14:textId="6996766D" w:rsidR="00F76168" w:rsidRPr="00534439" w:rsidRDefault="00F76168" w:rsidP="00F7616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534439">
              <w:rPr>
                <w:rFonts w:hint="eastAsia"/>
                <w:color w:val="0000FF"/>
                <w:lang w:eastAsia="zh-CN"/>
              </w:rPr>
              <w:t>N</w:t>
            </w:r>
            <w:r w:rsidRPr="00534439">
              <w:rPr>
                <w:color w:val="0000FF"/>
                <w:lang w:eastAsia="zh-CN"/>
              </w:rPr>
              <w:t>eed</w:t>
            </w:r>
            <w:r w:rsidRPr="00534439">
              <w:rPr>
                <w:color w:val="0000FF"/>
                <w:lang w:val="en-US" w:eastAsia="zh-CN"/>
              </w:rPr>
              <w:t xml:space="preserve"> connect to network transformer</w:t>
            </w:r>
          </w:p>
        </w:tc>
      </w:tr>
      <w:tr w:rsidR="00F76168" w:rsidRPr="00D17260" w14:paraId="20D765F2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99741BB" w14:textId="72248D31" w:rsidR="00F76168" w:rsidRPr="00D17260" w:rsidRDefault="00F76168" w:rsidP="00F7616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17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AC18FCE" w14:textId="789B7FE9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29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EB6A8C0" w14:textId="17D01122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29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074C290" w14:textId="2A69E304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A58EF0B" w14:textId="3D585CBF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Reserved</w:t>
            </w:r>
          </w:p>
        </w:tc>
      </w:tr>
      <w:tr w:rsidR="00F76168" w:rsidRPr="00D17260" w14:paraId="2861C0E0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01995F1" w14:textId="3FF1574A" w:rsidR="00F76168" w:rsidRPr="00D17260" w:rsidRDefault="00F76168" w:rsidP="00F7616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18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09A0B80" w14:textId="553151ED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28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0B81C3F" w14:textId="7063950F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28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2206233" w14:textId="2E8EDCF2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F63F2AE" w14:textId="77777777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76168" w:rsidRPr="00D17260" w14:paraId="18C0B3DC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D7262F8" w14:textId="4A5893B5" w:rsidR="00F76168" w:rsidRPr="00D17260" w:rsidRDefault="00F76168" w:rsidP="00F7616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19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4B879A" w14:textId="640AE259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01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49E1209" w14:textId="0658855B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01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F26BD1C" w14:textId="5C85E05D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C31ACD7" w14:textId="77777777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76168" w:rsidRPr="00D17260" w14:paraId="10B81185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0A81FC1" w14:textId="05342E6F" w:rsidR="00F76168" w:rsidRDefault="00F76168" w:rsidP="00F7616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20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CD6DD46" w14:textId="0E88D8B5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11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9F375B5" w14:textId="076937A4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11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BF79233" w14:textId="50054371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3B0624E" w14:textId="77777777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76168" w:rsidRPr="00D17260" w14:paraId="3C5F4FA9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238646D" w14:textId="3EE6830E" w:rsidR="00F76168" w:rsidRDefault="00F76168" w:rsidP="00F7616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21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8718324" w14:textId="78DA7E59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10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5C0B1E1" w14:textId="119286ED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10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C74C840" w14:textId="5178BFC7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7330BFA" w14:textId="77777777" w:rsidR="00F76168" w:rsidRPr="00D17260" w:rsidRDefault="00F76168" w:rsidP="00F7616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</w:tbl>
    <w:p w14:paraId="708B3934" w14:textId="77777777" w:rsidR="007F649C" w:rsidRPr="00D17260" w:rsidRDefault="007F649C" w:rsidP="007305EA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&lt;Notes&gt;</w:t>
      </w:r>
    </w:p>
    <w:p w14:paraId="281E7FDF" w14:textId="77777777" w:rsidR="003E562F" w:rsidRPr="00D17260" w:rsidRDefault="007F649C" w:rsidP="007305EA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b/>
          <w:snapToGrid w:val="0"/>
          <w:sz w:val="20"/>
          <w:szCs w:val="20"/>
          <w:lang w:val="en-GB" w:eastAsia="zh-CN"/>
        </w:rPr>
        <w:tab/>
      </w:r>
      <w:proofErr w:type="spellStart"/>
      <w:r w:rsidRPr="00D17260">
        <w:rPr>
          <w:rFonts w:cs="Arial"/>
          <w:b/>
          <w:snapToGrid w:val="0"/>
          <w:sz w:val="20"/>
          <w:szCs w:val="20"/>
          <w:lang w:val="en-GB" w:eastAsia="zh-CN"/>
        </w:rPr>
        <w:t>nReload</w:t>
      </w:r>
      <w:proofErr w:type="spellEnd"/>
      <w:r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Pin function</w:t>
      </w:r>
      <w:r w:rsidR="00E71E48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: </w:t>
      </w:r>
    </w:p>
    <w:p w14:paraId="351C4AC8" w14:textId="77777777" w:rsidR="0040313B" w:rsidRPr="00D17260" w:rsidRDefault="007305EA" w:rsidP="00DB500D">
      <w:pPr>
        <w:pStyle w:val="ae"/>
        <w:numPr>
          <w:ilvl w:val="0"/>
          <w:numId w:val="25"/>
        </w:numPr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eastAsia="zh-CN"/>
        </w:rPr>
        <w:t>Put this pin low before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the device powered on</w:t>
      </w:r>
      <w:r w:rsidR="001948D6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>(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or </w:t>
      </w:r>
      <w:r w:rsidR="001948D6" w:rsidRPr="00D17260">
        <w:rPr>
          <w:rFonts w:cs="Arial"/>
          <w:snapToGrid w:val="0"/>
          <w:sz w:val="20"/>
          <w:szCs w:val="20"/>
          <w:lang w:val="en-GB" w:eastAsia="zh-CN"/>
        </w:rPr>
        <w:t>Reset)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, This device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works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in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mass production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mode to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>upgrade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its firmware, t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his mode is used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for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>upgrade cus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 xml:space="preserve">tomized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firmware.</w:t>
      </w:r>
      <w:r w:rsidR="0040313B" w:rsidRPr="00D17260">
        <w:rPr>
          <w:rFonts w:cs="Arial"/>
          <w:sz w:val="18"/>
          <w:szCs w:val="18"/>
        </w:rPr>
        <w:t xml:space="preserve">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The corresponding PC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tools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 can be download on High Flying website.</w:t>
      </w:r>
    </w:p>
    <w:p w14:paraId="196D9A0C" w14:textId="77777777" w:rsidR="005A0827" w:rsidRPr="00D17260" w:rsidRDefault="0040313B" w:rsidP="00DB500D">
      <w:pPr>
        <w:pStyle w:val="ae"/>
        <w:numPr>
          <w:ilvl w:val="0"/>
          <w:numId w:val="25"/>
        </w:numPr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After device is powered up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>,</w:t>
      </w:r>
      <w:r w:rsidR="001948D6" w:rsidRPr="00D17260">
        <w:rPr>
          <w:rFonts w:cs="Arial"/>
          <w:snapToGrid w:val="0"/>
          <w:sz w:val="20"/>
          <w:szCs w:val="20"/>
          <w:lang w:val="en-GB" w:eastAsia="zh-CN"/>
        </w:rPr>
        <w:t xml:space="preserve"> I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 xml:space="preserve">f put this pin to low more than 3 seconds and then put to 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 xml:space="preserve">High, It 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>will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 xml:space="preserve">restore 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>the product parameters to factory setting.</w:t>
      </w:r>
    </w:p>
    <w:p w14:paraId="1CBB8B77" w14:textId="77777777" w:rsidR="005A0827" w:rsidRPr="00D17260" w:rsidRDefault="005A0827" w:rsidP="003E562F">
      <w:pPr>
        <w:pStyle w:val="ae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We strongly suggest user to fan out this pin.</w:t>
      </w:r>
    </w:p>
    <w:p w14:paraId="61E2042F" w14:textId="77777777" w:rsidR="003E562F" w:rsidRPr="00D17260" w:rsidRDefault="003E562F" w:rsidP="003E562F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36C76281" w14:textId="77777777" w:rsidR="003E562F" w:rsidRPr="00D17260" w:rsidRDefault="003E562F" w:rsidP="003E562F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b/>
          <w:snapToGrid w:val="0"/>
          <w:sz w:val="20"/>
          <w:szCs w:val="20"/>
          <w:lang w:val="en-GB" w:eastAsia="zh-CN"/>
        </w:rPr>
        <w:t>LED2_Data</w:t>
      </w:r>
      <w:r w:rsidR="005A0827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Pin</w:t>
      </w:r>
    </w:p>
    <w:p w14:paraId="1A1ACA21" w14:textId="77777777" w:rsidR="005A0827" w:rsidRPr="00D17260" w:rsidRDefault="005A0827" w:rsidP="00DB500D">
      <w:pPr>
        <w:pStyle w:val="ae"/>
        <w:numPr>
          <w:ilvl w:val="0"/>
          <w:numId w:val="27"/>
        </w:numPr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When t</w:t>
      </w:r>
      <w:r w:rsidR="00000EE0" w:rsidRPr="00D17260">
        <w:rPr>
          <w:rFonts w:cs="Arial"/>
          <w:snapToGrid w:val="0"/>
          <w:sz w:val="20"/>
          <w:szCs w:val="20"/>
          <w:lang w:val="en-GB" w:eastAsia="zh-CN"/>
        </w:rPr>
        <w:t xml:space="preserve">here are data </w:t>
      </w:r>
      <w:proofErr w:type="spellStart"/>
      <w:r w:rsidR="00000EE0" w:rsidRPr="00D17260">
        <w:rPr>
          <w:rFonts w:cs="Arial"/>
          <w:snapToGrid w:val="0"/>
          <w:sz w:val="20"/>
          <w:szCs w:val="20"/>
          <w:lang w:val="en-GB" w:eastAsia="zh-CN"/>
        </w:rPr>
        <w:t>transmiti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>ng</w:t>
      </w:r>
      <w:proofErr w:type="spellEnd"/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 xml:space="preserve"> and receiving, This LED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will flashing. </w:t>
      </w:r>
      <w:r w:rsidR="001B3BD1" w:rsidRPr="00D17260">
        <w:rPr>
          <w:rFonts w:cs="Arial"/>
          <w:snapToGrid w:val="0"/>
          <w:sz w:val="20"/>
          <w:szCs w:val="20"/>
          <w:lang w:val="en-GB" w:eastAsia="zh-CN"/>
        </w:rPr>
        <w:t xml:space="preserve">If there 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>is no</w:t>
      </w:r>
      <w:r w:rsidR="001B3BD1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000EE0" w:rsidRPr="00D17260">
        <w:rPr>
          <w:rFonts w:cs="Arial"/>
          <w:snapToGrid w:val="0"/>
          <w:sz w:val="20"/>
          <w:szCs w:val="20"/>
          <w:lang w:val="en-GB" w:eastAsia="zh-CN"/>
        </w:rPr>
        <w:t>data transmit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and receive, It will output High.</w:t>
      </w:r>
    </w:p>
    <w:p w14:paraId="10C9109C" w14:textId="77777777" w:rsidR="003E562F" w:rsidRPr="00D17260" w:rsidRDefault="003E562F" w:rsidP="003E562F">
      <w:pPr>
        <w:pStyle w:val="ae"/>
        <w:ind w:left="912"/>
        <w:rPr>
          <w:rFonts w:cs="Arial"/>
          <w:snapToGrid w:val="0"/>
          <w:sz w:val="20"/>
          <w:szCs w:val="20"/>
          <w:lang w:val="en-GB" w:eastAsia="zh-CN"/>
        </w:rPr>
      </w:pPr>
    </w:p>
    <w:p w14:paraId="0C8EE221" w14:textId="77777777" w:rsidR="003E562F" w:rsidRPr="001D45D4" w:rsidRDefault="00E635E6" w:rsidP="003E562F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  <w:r w:rsidRPr="001D45D4">
        <w:rPr>
          <w:rFonts w:cs="Arial"/>
          <w:b/>
          <w:snapToGrid w:val="0"/>
          <w:sz w:val="20"/>
          <w:szCs w:val="20"/>
          <w:lang w:val="en-GB" w:eastAsia="zh-CN"/>
        </w:rPr>
        <w:t>LED1</w:t>
      </w:r>
      <w:r w:rsidR="003E562F" w:rsidRPr="001D45D4">
        <w:rPr>
          <w:rFonts w:cs="Arial"/>
          <w:b/>
          <w:snapToGrid w:val="0"/>
          <w:sz w:val="20"/>
          <w:szCs w:val="20"/>
          <w:lang w:val="en-GB" w:eastAsia="zh-CN"/>
        </w:rPr>
        <w:t>_Link</w:t>
      </w:r>
      <w:r w:rsidR="001B3BD1" w:rsidRPr="001D45D4">
        <w:rPr>
          <w:rFonts w:cs="Arial"/>
          <w:b/>
          <w:snapToGrid w:val="0"/>
          <w:sz w:val="20"/>
          <w:szCs w:val="20"/>
          <w:lang w:val="en-GB" w:eastAsia="zh-CN"/>
        </w:rPr>
        <w:t xml:space="preserve"> Pin</w:t>
      </w:r>
    </w:p>
    <w:p w14:paraId="6085BAF7" w14:textId="77777777" w:rsidR="003E562F" w:rsidRDefault="001B3BD1" w:rsidP="00DB500D">
      <w:pPr>
        <w:pStyle w:val="ae"/>
        <w:numPr>
          <w:ilvl w:val="0"/>
          <w:numId w:val="29"/>
        </w:numPr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When Ethernet connected normal, It will output Low</w:t>
      </w:r>
      <w:r w:rsidR="00464E8F" w:rsidRPr="00D17260">
        <w:rPr>
          <w:rFonts w:cs="Arial"/>
          <w:snapToGrid w:val="0"/>
          <w:sz w:val="20"/>
          <w:szCs w:val="20"/>
          <w:lang w:val="en-GB" w:eastAsia="zh-CN"/>
        </w:rPr>
        <w:t>, If there is no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Ethernet </w:t>
      </w:r>
      <w:r w:rsidR="00464E8F" w:rsidRPr="00D17260">
        <w:rPr>
          <w:rFonts w:cs="Arial"/>
          <w:snapToGrid w:val="0"/>
          <w:sz w:val="20"/>
          <w:szCs w:val="20"/>
          <w:lang w:val="en-GB" w:eastAsia="zh-CN"/>
        </w:rPr>
        <w:t>connection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, It will output High.</w:t>
      </w:r>
    </w:p>
    <w:p w14:paraId="790968A3" w14:textId="77777777" w:rsidR="000C65B2" w:rsidRPr="00D17260" w:rsidRDefault="000C65B2" w:rsidP="00DB500D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1" w:name="_Toc453849935"/>
      <w:bookmarkStart w:id="32" w:name="_Toc12892451"/>
      <w:r w:rsidRPr="00D17260">
        <w:rPr>
          <w:rFonts w:ascii="Arial" w:hAnsi="Arial" w:cs="Arial"/>
          <w:lang w:eastAsia="zh-CN"/>
        </w:rPr>
        <w:t>Electrical Characteristics</w:t>
      </w:r>
      <w:bookmarkEnd w:id="31"/>
      <w:bookmarkEnd w:id="32"/>
    </w:p>
    <w:p w14:paraId="7900253B" w14:textId="77777777" w:rsidR="00B342B8" w:rsidRPr="00D17260" w:rsidRDefault="000C65B2" w:rsidP="00C2522E">
      <w:pPr>
        <w:pStyle w:val="tblcap"/>
        <w:rPr>
          <w:b/>
          <w:bCs/>
        </w:rPr>
      </w:pPr>
      <w:bookmarkStart w:id="33" w:name="_Toc12892432"/>
      <w:r w:rsidRPr="00D17260">
        <w:t>Absolute Maximum Ratings:</w:t>
      </w:r>
      <w:bookmarkEnd w:id="33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635"/>
        <w:gridCol w:w="2693"/>
        <w:gridCol w:w="726"/>
        <w:gridCol w:w="741"/>
        <w:gridCol w:w="780"/>
        <w:gridCol w:w="711"/>
      </w:tblGrid>
      <w:tr w:rsidR="00B342B8" w:rsidRPr="00D17260" w14:paraId="1E31AFEE" w14:textId="77777777" w:rsidTr="00D846DF">
        <w:trPr>
          <w:trHeight w:val="285"/>
          <w:jc w:val="center"/>
        </w:trPr>
        <w:tc>
          <w:tcPr>
            <w:tcW w:w="1957" w:type="pct"/>
            <w:shd w:val="clear" w:color="auto" w:fill="DDD9C3" w:themeFill="background2" w:themeFillShade="E6"/>
          </w:tcPr>
          <w:p w14:paraId="15A1378E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Parameter</w:t>
            </w:r>
          </w:p>
        </w:tc>
        <w:tc>
          <w:tcPr>
            <w:tcW w:w="1450" w:type="pct"/>
            <w:shd w:val="clear" w:color="auto" w:fill="DDD9C3" w:themeFill="background2" w:themeFillShade="E6"/>
          </w:tcPr>
          <w:p w14:paraId="64DD0472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Condition</w:t>
            </w:r>
          </w:p>
        </w:tc>
        <w:tc>
          <w:tcPr>
            <w:tcW w:w="391" w:type="pct"/>
            <w:shd w:val="clear" w:color="auto" w:fill="DDD9C3" w:themeFill="background2" w:themeFillShade="E6"/>
          </w:tcPr>
          <w:p w14:paraId="0E007CA8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Min. </w:t>
            </w:r>
          </w:p>
        </w:tc>
        <w:tc>
          <w:tcPr>
            <w:tcW w:w="399" w:type="pct"/>
            <w:shd w:val="clear" w:color="auto" w:fill="DDD9C3" w:themeFill="background2" w:themeFillShade="E6"/>
          </w:tcPr>
          <w:p w14:paraId="43BAFA72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Typ. </w:t>
            </w:r>
          </w:p>
        </w:tc>
        <w:tc>
          <w:tcPr>
            <w:tcW w:w="420" w:type="pct"/>
            <w:shd w:val="clear" w:color="auto" w:fill="DDD9C3" w:themeFill="background2" w:themeFillShade="E6"/>
          </w:tcPr>
          <w:p w14:paraId="7726B0D7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Max. </w:t>
            </w:r>
          </w:p>
        </w:tc>
        <w:tc>
          <w:tcPr>
            <w:tcW w:w="383" w:type="pct"/>
            <w:shd w:val="clear" w:color="auto" w:fill="DDD9C3" w:themeFill="background2" w:themeFillShade="E6"/>
          </w:tcPr>
          <w:p w14:paraId="225B289C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Unit </w:t>
            </w:r>
          </w:p>
        </w:tc>
      </w:tr>
      <w:tr w:rsidR="00B342B8" w:rsidRPr="00D17260" w14:paraId="3AFCE198" w14:textId="77777777" w:rsidTr="00217189">
        <w:trPr>
          <w:trHeight w:val="285"/>
          <w:jc w:val="center"/>
        </w:trPr>
        <w:tc>
          <w:tcPr>
            <w:tcW w:w="1957" w:type="pct"/>
          </w:tcPr>
          <w:p w14:paraId="73370D55" w14:textId="77777777" w:rsidR="00B342B8" w:rsidRPr="00D17260" w:rsidRDefault="00456D8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Storage Temperature R</w:t>
            </w:r>
            <w:r w:rsidR="00B342B8" w:rsidRPr="00D17260">
              <w:rPr>
                <w:rFonts w:ascii="Arial" w:hAnsi="Arial" w:cs="Arial"/>
                <w:lang w:eastAsia="zh-CN"/>
              </w:rPr>
              <w:t xml:space="preserve">ange </w:t>
            </w:r>
          </w:p>
        </w:tc>
        <w:tc>
          <w:tcPr>
            <w:tcW w:w="1450" w:type="pct"/>
          </w:tcPr>
          <w:p w14:paraId="220767D9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1" w:type="pct"/>
          </w:tcPr>
          <w:p w14:paraId="1127ADF3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</w:t>
            </w:r>
            <w:r w:rsidR="00DD363E" w:rsidRPr="00D17260">
              <w:rPr>
                <w:rFonts w:ascii="Arial" w:hAnsi="Arial" w:cs="Arial"/>
                <w:lang w:eastAsia="zh-CN"/>
              </w:rPr>
              <w:t>45</w:t>
            </w:r>
          </w:p>
        </w:tc>
        <w:tc>
          <w:tcPr>
            <w:tcW w:w="399" w:type="pct"/>
          </w:tcPr>
          <w:p w14:paraId="3A490D02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1F84D561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125 </w:t>
            </w:r>
          </w:p>
        </w:tc>
        <w:tc>
          <w:tcPr>
            <w:tcW w:w="383" w:type="pct"/>
            <w:shd w:val="clear" w:color="auto" w:fill="auto"/>
          </w:tcPr>
          <w:p w14:paraId="45FAA0F0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B342B8" w:rsidRPr="00D17260" w14:paraId="693A5FB6" w14:textId="77777777" w:rsidTr="00217189">
        <w:trPr>
          <w:trHeight w:val="285"/>
          <w:jc w:val="center"/>
        </w:trPr>
        <w:tc>
          <w:tcPr>
            <w:tcW w:w="1957" w:type="pct"/>
          </w:tcPr>
          <w:p w14:paraId="126745DC" w14:textId="77777777" w:rsidR="00B342B8" w:rsidRPr="00D17260" w:rsidRDefault="00456D8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Maximum Soldering T</w:t>
            </w:r>
            <w:r w:rsidR="00B342B8" w:rsidRPr="00D17260">
              <w:rPr>
                <w:rFonts w:ascii="Arial" w:hAnsi="Arial" w:cs="Arial"/>
                <w:lang w:eastAsia="zh-CN"/>
              </w:rPr>
              <w:t xml:space="preserve">emperature </w:t>
            </w:r>
          </w:p>
        </w:tc>
        <w:tc>
          <w:tcPr>
            <w:tcW w:w="1450" w:type="pct"/>
          </w:tcPr>
          <w:p w14:paraId="1EEFC0E5" w14:textId="77777777" w:rsidR="00B342B8" w:rsidRPr="00D17260" w:rsidRDefault="000C65B2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IPC/JEDEC J-STD-020</w:t>
            </w:r>
          </w:p>
        </w:tc>
        <w:tc>
          <w:tcPr>
            <w:tcW w:w="391" w:type="pct"/>
          </w:tcPr>
          <w:p w14:paraId="6EC7DEF7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9" w:type="pct"/>
          </w:tcPr>
          <w:p w14:paraId="04C19867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120065D6" w14:textId="77777777" w:rsidR="00B342B8" w:rsidRPr="00D17260" w:rsidRDefault="000C65B2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260</w:t>
            </w:r>
          </w:p>
        </w:tc>
        <w:tc>
          <w:tcPr>
            <w:tcW w:w="383" w:type="pct"/>
            <w:shd w:val="clear" w:color="auto" w:fill="auto"/>
          </w:tcPr>
          <w:p w14:paraId="344F81FC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B342B8" w:rsidRPr="00D17260" w14:paraId="3A8E5F62" w14:textId="77777777" w:rsidTr="00217189">
        <w:trPr>
          <w:trHeight w:val="285"/>
          <w:jc w:val="center"/>
        </w:trPr>
        <w:tc>
          <w:tcPr>
            <w:tcW w:w="1957" w:type="pct"/>
          </w:tcPr>
          <w:p w14:paraId="7F76A7AC" w14:textId="77777777" w:rsidR="00B342B8" w:rsidRPr="00D17260" w:rsidRDefault="00456D8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Supply V</w:t>
            </w:r>
            <w:r w:rsidR="00B342B8" w:rsidRPr="00D17260">
              <w:rPr>
                <w:rFonts w:ascii="Arial" w:hAnsi="Arial" w:cs="Arial"/>
                <w:lang w:eastAsia="zh-CN"/>
              </w:rPr>
              <w:t xml:space="preserve">oltage </w:t>
            </w:r>
          </w:p>
        </w:tc>
        <w:tc>
          <w:tcPr>
            <w:tcW w:w="1450" w:type="pct"/>
          </w:tcPr>
          <w:p w14:paraId="060B7A88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1" w:type="pct"/>
          </w:tcPr>
          <w:p w14:paraId="01686F6E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0 </w:t>
            </w:r>
          </w:p>
        </w:tc>
        <w:tc>
          <w:tcPr>
            <w:tcW w:w="399" w:type="pct"/>
          </w:tcPr>
          <w:p w14:paraId="1E876F08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4CBB55DB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3.8</w:t>
            </w:r>
          </w:p>
        </w:tc>
        <w:tc>
          <w:tcPr>
            <w:tcW w:w="383" w:type="pct"/>
            <w:shd w:val="clear" w:color="auto" w:fill="auto"/>
          </w:tcPr>
          <w:p w14:paraId="49D990A1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0C65B2" w:rsidRPr="00D17260" w14:paraId="5D4E796D" w14:textId="77777777" w:rsidTr="00217189">
        <w:trPr>
          <w:trHeight w:val="285"/>
          <w:jc w:val="center"/>
        </w:trPr>
        <w:tc>
          <w:tcPr>
            <w:tcW w:w="1957" w:type="pct"/>
          </w:tcPr>
          <w:p w14:paraId="02EE05DA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Voltage on any I/O pin </w:t>
            </w:r>
          </w:p>
        </w:tc>
        <w:tc>
          <w:tcPr>
            <w:tcW w:w="1450" w:type="pct"/>
          </w:tcPr>
          <w:p w14:paraId="0063281C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1" w:type="pct"/>
          </w:tcPr>
          <w:p w14:paraId="77065838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399" w:type="pct"/>
          </w:tcPr>
          <w:p w14:paraId="497346F6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6676274D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3.3 </w:t>
            </w:r>
          </w:p>
        </w:tc>
        <w:tc>
          <w:tcPr>
            <w:tcW w:w="383" w:type="pct"/>
            <w:shd w:val="clear" w:color="auto" w:fill="auto"/>
          </w:tcPr>
          <w:p w14:paraId="5DCEB04E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0C65B2" w:rsidRPr="00D17260" w14:paraId="15F754DE" w14:textId="77777777" w:rsidTr="00217189">
        <w:trPr>
          <w:trHeight w:val="285"/>
          <w:jc w:val="center"/>
        </w:trPr>
        <w:tc>
          <w:tcPr>
            <w:tcW w:w="1957" w:type="pct"/>
          </w:tcPr>
          <w:p w14:paraId="26952351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ESD (Human Body Model</w:t>
            </w:r>
            <w:r w:rsidRPr="00D17260">
              <w:rPr>
                <w:rFonts w:ascii="Arial" w:hAnsi="Arial" w:cs="Arial"/>
                <w:lang w:val="en-US" w:eastAsia="zh-CN"/>
              </w:rPr>
              <w:t xml:space="preserve"> </w:t>
            </w:r>
            <w:r w:rsidRPr="00D17260">
              <w:rPr>
                <w:rFonts w:ascii="Arial" w:hAnsi="Arial" w:cs="Arial"/>
                <w:lang w:eastAsia="zh-CN"/>
              </w:rPr>
              <w:t>HBM)</w:t>
            </w:r>
          </w:p>
        </w:tc>
        <w:tc>
          <w:tcPr>
            <w:tcW w:w="1450" w:type="pct"/>
          </w:tcPr>
          <w:p w14:paraId="4278904D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TAMB=25°C</w:t>
            </w:r>
          </w:p>
        </w:tc>
        <w:tc>
          <w:tcPr>
            <w:tcW w:w="391" w:type="pct"/>
          </w:tcPr>
          <w:p w14:paraId="2644A474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9" w:type="pct"/>
          </w:tcPr>
          <w:p w14:paraId="3265BEBF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04537F9B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383" w:type="pct"/>
            <w:shd w:val="clear" w:color="auto" w:fill="auto"/>
          </w:tcPr>
          <w:p w14:paraId="12530519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KV</w:t>
            </w:r>
          </w:p>
        </w:tc>
      </w:tr>
      <w:tr w:rsidR="000C65B2" w:rsidRPr="00D17260" w14:paraId="5EB6E25F" w14:textId="77777777" w:rsidTr="00217189">
        <w:trPr>
          <w:trHeight w:val="285"/>
          <w:jc w:val="center"/>
        </w:trPr>
        <w:tc>
          <w:tcPr>
            <w:tcW w:w="1957" w:type="pct"/>
          </w:tcPr>
          <w:p w14:paraId="4C7F98BF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ESD (Charged Device</w:t>
            </w:r>
            <w:r w:rsidRPr="00D17260">
              <w:rPr>
                <w:rFonts w:ascii="Arial" w:hAnsi="Arial" w:cs="Arial"/>
                <w:lang w:val="en-US" w:eastAsia="zh-CN"/>
              </w:rPr>
              <w:t xml:space="preserve"> </w:t>
            </w:r>
            <w:r w:rsidRPr="00D17260">
              <w:rPr>
                <w:rFonts w:ascii="Arial" w:hAnsi="Arial" w:cs="Arial"/>
                <w:lang w:eastAsia="zh-CN"/>
              </w:rPr>
              <w:t>Model, CDM)</w:t>
            </w:r>
          </w:p>
        </w:tc>
        <w:tc>
          <w:tcPr>
            <w:tcW w:w="1450" w:type="pct"/>
          </w:tcPr>
          <w:p w14:paraId="5613B7E5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TAMB=25°C</w:t>
            </w:r>
          </w:p>
        </w:tc>
        <w:tc>
          <w:tcPr>
            <w:tcW w:w="391" w:type="pct"/>
          </w:tcPr>
          <w:p w14:paraId="4D82A43B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9" w:type="pct"/>
          </w:tcPr>
          <w:p w14:paraId="27E355AF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575AE3C7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383" w:type="pct"/>
            <w:shd w:val="clear" w:color="auto" w:fill="auto"/>
          </w:tcPr>
          <w:p w14:paraId="54E134E4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KV </w:t>
            </w:r>
          </w:p>
        </w:tc>
      </w:tr>
    </w:tbl>
    <w:p w14:paraId="291744A8" w14:textId="77777777" w:rsidR="000C65B2" w:rsidRPr="00D17260" w:rsidRDefault="005610B4" w:rsidP="00C2522E">
      <w:pPr>
        <w:pStyle w:val="tblcap"/>
      </w:pPr>
      <w:bookmarkStart w:id="34" w:name="_Toc12892433"/>
      <w:r w:rsidRPr="00D17260">
        <w:t>Power Supply &amp; Power Consumption:</w:t>
      </w:r>
      <w:bookmarkEnd w:id="34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4504"/>
        <w:gridCol w:w="1818"/>
        <w:gridCol w:w="721"/>
        <w:gridCol w:w="735"/>
        <w:gridCol w:w="774"/>
        <w:gridCol w:w="734"/>
      </w:tblGrid>
      <w:tr w:rsidR="000C65B2" w:rsidRPr="00D17260" w14:paraId="6D5AF8F2" w14:textId="77777777" w:rsidTr="00D846DF">
        <w:trPr>
          <w:trHeight w:val="285"/>
          <w:jc w:val="center"/>
        </w:trPr>
        <w:tc>
          <w:tcPr>
            <w:tcW w:w="2425" w:type="pct"/>
            <w:shd w:val="clear" w:color="auto" w:fill="DDD9C3" w:themeFill="background2" w:themeFillShade="E6"/>
          </w:tcPr>
          <w:p w14:paraId="7CB1BB51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Parameter</w:t>
            </w:r>
          </w:p>
        </w:tc>
        <w:tc>
          <w:tcPr>
            <w:tcW w:w="979" w:type="pct"/>
            <w:shd w:val="clear" w:color="auto" w:fill="DDD9C3" w:themeFill="background2" w:themeFillShade="E6"/>
          </w:tcPr>
          <w:p w14:paraId="496C0DE8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Condition</w:t>
            </w:r>
          </w:p>
        </w:tc>
        <w:tc>
          <w:tcPr>
            <w:tcW w:w="388" w:type="pct"/>
            <w:shd w:val="clear" w:color="auto" w:fill="DDD9C3" w:themeFill="background2" w:themeFillShade="E6"/>
          </w:tcPr>
          <w:p w14:paraId="515E644F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Min. </w:t>
            </w:r>
          </w:p>
        </w:tc>
        <w:tc>
          <w:tcPr>
            <w:tcW w:w="396" w:type="pct"/>
            <w:shd w:val="clear" w:color="auto" w:fill="DDD9C3" w:themeFill="background2" w:themeFillShade="E6"/>
          </w:tcPr>
          <w:p w14:paraId="2D3AFB2C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Typ. </w:t>
            </w:r>
          </w:p>
        </w:tc>
        <w:tc>
          <w:tcPr>
            <w:tcW w:w="417" w:type="pct"/>
            <w:shd w:val="clear" w:color="auto" w:fill="DDD9C3" w:themeFill="background2" w:themeFillShade="E6"/>
          </w:tcPr>
          <w:p w14:paraId="4AC2A3F8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Max. </w:t>
            </w:r>
          </w:p>
        </w:tc>
        <w:tc>
          <w:tcPr>
            <w:tcW w:w="395" w:type="pct"/>
            <w:shd w:val="clear" w:color="auto" w:fill="DDD9C3" w:themeFill="background2" w:themeFillShade="E6"/>
          </w:tcPr>
          <w:p w14:paraId="28194AE5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Unit </w:t>
            </w:r>
          </w:p>
        </w:tc>
      </w:tr>
      <w:tr w:rsidR="000C65B2" w:rsidRPr="00D17260" w14:paraId="33D1357C" w14:textId="77777777" w:rsidTr="00217189">
        <w:trPr>
          <w:trHeight w:val="285"/>
          <w:jc w:val="center"/>
        </w:trPr>
        <w:tc>
          <w:tcPr>
            <w:tcW w:w="2425" w:type="pct"/>
          </w:tcPr>
          <w:p w14:paraId="560D603D" w14:textId="77777777" w:rsidR="000C65B2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Supply V</w:t>
            </w:r>
            <w:r w:rsidR="005610B4" w:rsidRPr="00D17260">
              <w:rPr>
                <w:rFonts w:ascii="Arial" w:hAnsi="Arial" w:cs="Arial"/>
                <w:lang w:eastAsia="zh-CN"/>
              </w:rPr>
              <w:t xml:space="preserve">oltage </w:t>
            </w:r>
          </w:p>
        </w:tc>
        <w:tc>
          <w:tcPr>
            <w:tcW w:w="979" w:type="pct"/>
          </w:tcPr>
          <w:p w14:paraId="5A31D59B" w14:textId="77777777" w:rsidR="000C65B2" w:rsidRPr="00D17260" w:rsidRDefault="000C65B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44DC8628" w14:textId="77777777" w:rsidR="000C65B2" w:rsidRPr="00D1726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</w:t>
            </w:r>
            <w:r w:rsidR="008875BE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396" w:type="pct"/>
          </w:tcPr>
          <w:p w14:paraId="5B13871E" w14:textId="77777777" w:rsidR="000C65B2" w:rsidRPr="00D1726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3.3</w:t>
            </w:r>
          </w:p>
        </w:tc>
        <w:tc>
          <w:tcPr>
            <w:tcW w:w="417" w:type="pct"/>
          </w:tcPr>
          <w:p w14:paraId="17337AE5" w14:textId="77777777" w:rsidR="000C65B2" w:rsidRPr="00D1726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3.6</w:t>
            </w:r>
            <w:r w:rsidR="000C65B2" w:rsidRPr="00D17260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395" w:type="pct"/>
            <w:shd w:val="clear" w:color="auto" w:fill="auto"/>
          </w:tcPr>
          <w:p w14:paraId="2CFE535F" w14:textId="77777777" w:rsidR="000C65B2" w:rsidRPr="00D1726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  <w:r w:rsidR="000C65B2" w:rsidRPr="00D1726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217189" w:rsidRPr="00D17260" w14:paraId="799B0EDC" w14:textId="77777777" w:rsidTr="00217189">
        <w:trPr>
          <w:trHeight w:val="285"/>
          <w:jc w:val="center"/>
        </w:trPr>
        <w:tc>
          <w:tcPr>
            <w:tcW w:w="2425" w:type="pct"/>
          </w:tcPr>
          <w:p w14:paraId="7BFDA4F1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Operating Temperature Range </w:t>
            </w:r>
          </w:p>
        </w:tc>
        <w:tc>
          <w:tcPr>
            <w:tcW w:w="979" w:type="pct"/>
          </w:tcPr>
          <w:p w14:paraId="4CADBC05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4012D911" w14:textId="77777777" w:rsidR="00217189" w:rsidRPr="00D17260" w:rsidRDefault="00E706D7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-2</w:t>
            </w:r>
            <w:r w:rsidR="00217189" w:rsidRPr="00D17260"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396" w:type="pct"/>
          </w:tcPr>
          <w:p w14:paraId="2E1E456E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5A5A6826" w14:textId="77777777" w:rsidR="00217189" w:rsidRPr="00D17260" w:rsidRDefault="008875BE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70</w:t>
            </w:r>
          </w:p>
        </w:tc>
        <w:tc>
          <w:tcPr>
            <w:tcW w:w="395" w:type="pct"/>
            <w:shd w:val="clear" w:color="auto" w:fill="auto"/>
          </w:tcPr>
          <w:p w14:paraId="595A55D1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217189" w:rsidRPr="00D17260" w14:paraId="391C2525" w14:textId="77777777" w:rsidTr="00217189">
        <w:trPr>
          <w:trHeight w:val="285"/>
          <w:jc w:val="center"/>
        </w:trPr>
        <w:tc>
          <w:tcPr>
            <w:tcW w:w="2425" w:type="pct"/>
          </w:tcPr>
          <w:p w14:paraId="4C960941" w14:textId="77777777" w:rsidR="00217189" w:rsidRPr="00D17260" w:rsidRDefault="00217189" w:rsidP="00D6093C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Supply Current (10BASE-T activity)@ 96MHz</w:t>
            </w:r>
          </w:p>
        </w:tc>
        <w:tc>
          <w:tcPr>
            <w:tcW w:w="979" w:type="pct"/>
          </w:tcPr>
          <w:p w14:paraId="32EDDBDB" w14:textId="77777777" w:rsidR="00217189" w:rsidRPr="00D17260" w:rsidRDefault="001B3BD1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</w:t>
            </w:r>
            <w:r w:rsidR="00000EE0" w:rsidRPr="00D17260">
              <w:rPr>
                <w:rFonts w:ascii="Arial" w:hAnsi="Arial" w:cs="Arial"/>
                <w:lang w:eastAsia="zh-CN"/>
              </w:rPr>
              <w:t>ithout date transmit</w:t>
            </w:r>
            <w:r w:rsidRPr="00D17260">
              <w:rPr>
                <w:rFonts w:ascii="Arial" w:hAnsi="Arial" w:cs="Arial"/>
                <w:lang w:eastAsia="zh-CN"/>
              </w:rPr>
              <w:t xml:space="preserve"> and receive</w:t>
            </w:r>
          </w:p>
        </w:tc>
        <w:tc>
          <w:tcPr>
            <w:tcW w:w="388" w:type="pct"/>
          </w:tcPr>
          <w:p w14:paraId="6A1820D8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3AB0F8D4" w14:textId="77777777" w:rsidR="00217189" w:rsidRPr="00D17260" w:rsidRDefault="00A31AC8" w:rsidP="0092391B">
            <w:pPr>
              <w:pStyle w:val="txtr"/>
              <w:ind w:firstLineChars="50" w:firstLine="100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/>
                <w:color w:val="000000" w:themeColor="text1"/>
                <w:lang w:eastAsia="zh-CN"/>
              </w:rPr>
              <w:t>150</w:t>
            </w:r>
          </w:p>
        </w:tc>
        <w:tc>
          <w:tcPr>
            <w:tcW w:w="417" w:type="pct"/>
          </w:tcPr>
          <w:p w14:paraId="3246A83F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5BB13A73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mA</w:t>
            </w:r>
          </w:p>
        </w:tc>
      </w:tr>
      <w:tr w:rsidR="00217189" w:rsidRPr="00D17260" w14:paraId="2973E4E8" w14:textId="77777777" w:rsidTr="00217189">
        <w:trPr>
          <w:trHeight w:val="285"/>
          <w:jc w:val="center"/>
        </w:trPr>
        <w:tc>
          <w:tcPr>
            <w:tcW w:w="2425" w:type="pct"/>
          </w:tcPr>
          <w:p w14:paraId="07C9CE57" w14:textId="77777777" w:rsidR="00217189" w:rsidRPr="00D17260" w:rsidRDefault="00217189" w:rsidP="00D6093C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lastRenderedPageBreak/>
              <w:t>Supply Current (100BASE-T activity)@ 96MHz</w:t>
            </w:r>
          </w:p>
        </w:tc>
        <w:tc>
          <w:tcPr>
            <w:tcW w:w="979" w:type="pct"/>
          </w:tcPr>
          <w:p w14:paraId="63FDA789" w14:textId="77777777" w:rsidR="00217189" w:rsidRPr="00D17260" w:rsidRDefault="001B3BD1" w:rsidP="001B3BD1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5KB/S data</w:t>
            </w:r>
          </w:p>
        </w:tc>
        <w:tc>
          <w:tcPr>
            <w:tcW w:w="388" w:type="pct"/>
          </w:tcPr>
          <w:p w14:paraId="15111AFF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4C457583" w14:textId="77777777" w:rsidR="00217189" w:rsidRPr="00D17260" w:rsidRDefault="00A31AC8" w:rsidP="0092391B">
            <w:pPr>
              <w:pStyle w:val="txtr"/>
              <w:ind w:firstLineChars="50" w:firstLine="100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/>
                <w:color w:val="000000" w:themeColor="text1"/>
                <w:lang w:eastAsia="zh-CN"/>
              </w:rPr>
              <w:t>20</w:t>
            </w:r>
            <w:r w:rsidR="001B3BD1" w:rsidRPr="00D17260">
              <w:rPr>
                <w:rFonts w:ascii="Arial" w:hAnsi="Arial" w:cs="Arial"/>
                <w:color w:val="000000" w:themeColor="text1"/>
                <w:lang w:eastAsia="zh-CN"/>
              </w:rPr>
              <w:t>0</w:t>
            </w:r>
          </w:p>
        </w:tc>
        <w:tc>
          <w:tcPr>
            <w:tcW w:w="417" w:type="pct"/>
          </w:tcPr>
          <w:p w14:paraId="1FBA0A5E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3F2C819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mA</w:t>
            </w:r>
          </w:p>
        </w:tc>
      </w:tr>
      <w:tr w:rsidR="00217189" w:rsidRPr="00D17260" w14:paraId="3F02E0B4" w14:textId="77777777" w:rsidTr="00217189">
        <w:trPr>
          <w:trHeight w:val="285"/>
          <w:jc w:val="center"/>
        </w:trPr>
        <w:tc>
          <w:tcPr>
            <w:tcW w:w="2425" w:type="pct"/>
          </w:tcPr>
          <w:p w14:paraId="5E215F76" w14:textId="77777777" w:rsidR="00217189" w:rsidRPr="00D17260" w:rsidRDefault="00217189" w:rsidP="00F26839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Input Leakage Current</w:t>
            </w:r>
          </w:p>
        </w:tc>
        <w:tc>
          <w:tcPr>
            <w:tcW w:w="979" w:type="pct"/>
          </w:tcPr>
          <w:p w14:paraId="41582123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Ii</w:t>
            </w:r>
          </w:p>
        </w:tc>
        <w:tc>
          <w:tcPr>
            <w:tcW w:w="388" w:type="pct"/>
          </w:tcPr>
          <w:p w14:paraId="6CFC0B7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-10</w:t>
            </w:r>
          </w:p>
        </w:tc>
        <w:tc>
          <w:tcPr>
            <w:tcW w:w="396" w:type="pct"/>
          </w:tcPr>
          <w:p w14:paraId="1C4FABB8" w14:textId="77777777" w:rsidR="00217189" w:rsidRPr="00D17260" w:rsidRDefault="00217189" w:rsidP="0092391B">
            <w:pPr>
              <w:pStyle w:val="txtr"/>
              <w:ind w:firstLineChars="50" w:firstLine="10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377B783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395" w:type="pct"/>
            <w:shd w:val="clear" w:color="auto" w:fill="auto"/>
          </w:tcPr>
          <w:p w14:paraId="16BF2BE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uA</w:t>
            </w:r>
            <w:proofErr w:type="spellEnd"/>
          </w:p>
        </w:tc>
      </w:tr>
      <w:tr w:rsidR="00217189" w:rsidRPr="00D17260" w14:paraId="768E7CC1" w14:textId="77777777" w:rsidTr="00217189">
        <w:trPr>
          <w:trHeight w:val="285"/>
          <w:jc w:val="center"/>
        </w:trPr>
        <w:tc>
          <w:tcPr>
            <w:tcW w:w="2425" w:type="pct"/>
          </w:tcPr>
          <w:p w14:paraId="6C73394C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Output high voltage </w:t>
            </w:r>
          </w:p>
        </w:tc>
        <w:tc>
          <w:tcPr>
            <w:tcW w:w="979" w:type="pct"/>
          </w:tcPr>
          <w:p w14:paraId="1B6A05A2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@IOH=2mA</w:t>
            </w:r>
          </w:p>
        </w:tc>
        <w:tc>
          <w:tcPr>
            <w:tcW w:w="388" w:type="pct"/>
          </w:tcPr>
          <w:p w14:paraId="4D66D66B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2.8</w:t>
            </w:r>
          </w:p>
        </w:tc>
        <w:tc>
          <w:tcPr>
            <w:tcW w:w="396" w:type="pct"/>
          </w:tcPr>
          <w:p w14:paraId="7D3C940B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18086DA6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1663325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17189" w:rsidRPr="00D17260" w14:paraId="41DD4852" w14:textId="77777777" w:rsidTr="00217189">
        <w:trPr>
          <w:trHeight w:val="285"/>
          <w:jc w:val="center"/>
        </w:trPr>
        <w:tc>
          <w:tcPr>
            <w:tcW w:w="2425" w:type="pct"/>
          </w:tcPr>
          <w:p w14:paraId="5354F9D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Output Low Voltage </w:t>
            </w:r>
          </w:p>
        </w:tc>
        <w:tc>
          <w:tcPr>
            <w:tcW w:w="979" w:type="pct"/>
          </w:tcPr>
          <w:p w14:paraId="7E008A95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@IOL=2mA</w:t>
            </w:r>
          </w:p>
        </w:tc>
        <w:tc>
          <w:tcPr>
            <w:tcW w:w="388" w:type="pct"/>
          </w:tcPr>
          <w:p w14:paraId="75D17727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7FD50B46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2B1E833A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0.3</w:t>
            </w:r>
          </w:p>
        </w:tc>
        <w:tc>
          <w:tcPr>
            <w:tcW w:w="395" w:type="pct"/>
            <w:shd w:val="clear" w:color="auto" w:fill="auto"/>
          </w:tcPr>
          <w:p w14:paraId="4C9D1938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17189" w:rsidRPr="00D17260" w14:paraId="19F54982" w14:textId="77777777" w:rsidTr="00217189">
        <w:trPr>
          <w:trHeight w:val="285"/>
          <w:jc w:val="center"/>
        </w:trPr>
        <w:tc>
          <w:tcPr>
            <w:tcW w:w="2425" w:type="pct"/>
          </w:tcPr>
          <w:p w14:paraId="612C367F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Input High Voltage </w:t>
            </w:r>
          </w:p>
        </w:tc>
        <w:tc>
          <w:tcPr>
            <w:tcW w:w="979" w:type="pct"/>
          </w:tcPr>
          <w:p w14:paraId="783395A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6E00261D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1.6</w:t>
            </w:r>
          </w:p>
        </w:tc>
        <w:tc>
          <w:tcPr>
            <w:tcW w:w="396" w:type="pct"/>
          </w:tcPr>
          <w:p w14:paraId="16C324A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57617607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3.6</w:t>
            </w:r>
          </w:p>
        </w:tc>
        <w:tc>
          <w:tcPr>
            <w:tcW w:w="395" w:type="pct"/>
            <w:shd w:val="clear" w:color="auto" w:fill="auto"/>
          </w:tcPr>
          <w:p w14:paraId="50F9CB33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17189" w:rsidRPr="00D17260" w14:paraId="6FFCF553" w14:textId="77777777" w:rsidTr="00217189">
        <w:trPr>
          <w:trHeight w:val="285"/>
          <w:jc w:val="center"/>
        </w:trPr>
        <w:tc>
          <w:tcPr>
            <w:tcW w:w="2425" w:type="pct"/>
          </w:tcPr>
          <w:p w14:paraId="7211BBDE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Input Low Voltage </w:t>
            </w:r>
          </w:p>
        </w:tc>
        <w:tc>
          <w:tcPr>
            <w:tcW w:w="979" w:type="pct"/>
          </w:tcPr>
          <w:p w14:paraId="2D6123F8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02AD9F5D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-0.3</w:t>
            </w:r>
          </w:p>
        </w:tc>
        <w:tc>
          <w:tcPr>
            <w:tcW w:w="396" w:type="pct"/>
          </w:tcPr>
          <w:p w14:paraId="59C76416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51578DC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1.4</w:t>
            </w:r>
          </w:p>
        </w:tc>
        <w:tc>
          <w:tcPr>
            <w:tcW w:w="395" w:type="pct"/>
            <w:shd w:val="clear" w:color="auto" w:fill="auto"/>
          </w:tcPr>
          <w:p w14:paraId="26E666A8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17189" w:rsidRPr="00D17260" w14:paraId="0F8900DF" w14:textId="77777777" w:rsidTr="00217189">
        <w:trPr>
          <w:trHeight w:val="285"/>
          <w:jc w:val="center"/>
        </w:trPr>
        <w:tc>
          <w:tcPr>
            <w:tcW w:w="2425" w:type="pct"/>
          </w:tcPr>
          <w:p w14:paraId="565C5721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 Input pull-up resistor</w:t>
            </w:r>
          </w:p>
        </w:tc>
        <w:tc>
          <w:tcPr>
            <w:tcW w:w="979" w:type="pct"/>
          </w:tcPr>
          <w:p w14:paraId="2F876F12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79BCD675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5C7C4D4C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200</w:t>
            </w:r>
          </w:p>
        </w:tc>
        <w:tc>
          <w:tcPr>
            <w:tcW w:w="417" w:type="pct"/>
          </w:tcPr>
          <w:p w14:paraId="27AE541F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65DDF83C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kΩ</w:t>
            </w:r>
            <w:proofErr w:type="spellEnd"/>
          </w:p>
        </w:tc>
      </w:tr>
      <w:tr w:rsidR="00217189" w:rsidRPr="00D17260" w14:paraId="3EB47F17" w14:textId="77777777" w:rsidTr="00217189">
        <w:trPr>
          <w:trHeight w:val="285"/>
          <w:jc w:val="center"/>
        </w:trPr>
        <w:tc>
          <w:tcPr>
            <w:tcW w:w="2425" w:type="pct"/>
          </w:tcPr>
          <w:p w14:paraId="15F33425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 Input pull-down resistor</w:t>
            </w:r>
          </w:p>
        </w:tc>
        <w:tc>
          <w:tcPr>
            <w:tcW w:w="979" w:type="pct"/>
          </w:tcPr>
          <w:p w14:paraId="2E242DB5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3CFA506C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69EC06A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200</w:t>
            </w:r>
          </w:p>
        </w:tc>
        <w:tc>
          <w:tcPr>
            <w:tcW w:w="417" w:type="pct"/>
          </w:tcPr>
          <w:p w14:paraId="1EC79F6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6B3A82B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kΩ</w:t>
            </w:r>
            <w:proofErr w:type="spellEnd"/>
          </w:p>
        </w:tc>
      </w:tr>
    </w:tbl>
    <w:p w14:paraId="4A0289D5" w14:textId="10AC6226" w:rsidR="00B67012" w:rsidRPr="00D17260" w:rsidRDefault="00E063AA" w:rsidP="00DB500D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5" w:name="_Toc453849938"/>
      <w:bookmarkStart w:id="36" w:name="_Toc12892452"/>
      <w:proofErr w:type="spellStart"/>
      <w:r>
        <w:rPr>
          <w:rFonts w:ascii="Arial" w:hAnsi="Arial" w:cs="Arial"/>
          <w:lang w:eastAsia="zh-CN"/>
        </w:rPr>
        <w:t>Eport</w:t>
      </w:r>
      <w:proofErr w:type="spellEnd"/>
      <w:r>
        <w:rPr>
          <w:rFonts w:ascii="Arial" w:hAnsi="Arial" w:cs="Arial"/>
          <w:lang w:eastAsia="zh-CN"/>
        </w:rPr>
        <w:t xml:space="preserve"> Pro-</w:t>
      </w:r>
      <w:r w:rsidR="001A5123">
        <w:rPr>
          <w:rFonts w:ascii="Arial" w:hAnsi="Arial" w:cs="Arial"/>
          <w:lang w:eastAsia="zh-CN"/>
        </w:rPr>
        <w:t>EP40</w:t>
      </w:r>
      <w:r>
        <w:rPr>
          <w:rFonts w:ascii="Arial" w:hAnsi="Arial" w:cs="Arial"/>
          <w:lang w:eastAsia="zh-CN"/>
        </w:rPr>
        <w:t xml:space="preserve"> </w:t>
      </w:r>
      <w:r w:rsidR="00893182" w:rsidRPr="00D17260">
        <w:rPr>
          <w:rFonts w:ascii="Arial" w:hAnsi="Arial" w:cs="Arial"/>
          <w:lang w:eastAsia="zh-CN"/>
        </w:rPr>
        <w:t>Mechanical Size</w:t>
      </w:r>
      <w:bookmarkEnd w:id="35"/>
      <w:bookmarkEnd w:id="36"/>
    </w:p>
    <w:p w14:paraId="5E6E8532" w14:textId="1D604641" w:rsidR="00625E9C" w:rsidRPr="00D17260" w:rsidRDefault="00157D55" w:rsidP="006569BE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</w:rPr>
        <w:t xml:space="preserve">The dimensions of </w:t>
      </w:r>
      <w:proofErr w:type="spellStart"/>
      <w:r w:rsidR="00B4495E">
        <w:rPr>
          <w:rFonts w:ascii="Arial" w:hAnsi="Arial" w:cs="Arial"/>
        </w:rPr>
        <w:t>Eport</w:t>
      </w:r>
      <w:proofErr w:type="spellEnd"/>
      <w:r w:rsidR="00B4495E">
        <w:rPr>
          <w:rFonts w:ascii="Arial" w:hAnsi="Arial" w:cs="Arial"/>
        </w:rPr>
        <w:t xml:space="preserve"> Pro-EP40</w:t>
      </w:r>
      <w:r w:rsidR="006569BE" w:rsidRPr="00D17260">
        <w:rPr>
          <w:rFonts w:ascii="Arial" w:hAnsi="Arial" w:cs="Arial"/>
        </w:rPr>
        <w:t xml:space="preserve"> </w:t>
      </w:r>
      <w:r w:rsidRPr="00D17260">
        <w:rPr>
          <w:rFonts w:ascii="Arial" w:hAnsi="Arial" w:cs="Arial"/>
          <w:lang w:eastAsia="zh-CN"/>
        </w:rPr>
        <w:t>are defined as follow</w:t>
      </w:r>
      <w:r w:rsidR="0028333B" w:rsidRPr="00D17260">
        <w:rPr>
          <w:rFonts w:ascii="Arial" w:hAnsi="Arial" w:cs="Arial"/>
          <w:lang w:eastAsia="zh-CN"/>
        </w:rPr>
        <w:t>ing picture</w:t>
      </w:r>
      <w:r w:rsidRPr="00D17260">
        <w:rPr>
          <w:rFonts w:ascii="Arial" w:hAnsi="Arial" w:cs="Arial"/>
          <w:lang w:eastAsia="zh-CN"/>
        </w:rPr>
        <w:t xml:space="preserve"> </w:t>
      </w:r>
      <w:r w:rsidR="00514F49" w:rsidRPr="00D17260">
        <w:rPr>
          <w:rFonts w:ascii="Arial" w:hAnsi="Arial" w:cs="Arial"/>
          <w:lang w:eastAsia="zh-CN"/>
        </w:rPr>
        <w:t>(mm):</w:t>
      </w:r>
    </w:p>
    <w:p w14:paraId="7BF71B30" w14:textId="77777777" w:rsidR="00D94F5C" w:rsidRDefault="00D94F5C" w:rsidP="00D94F5C">
      <w:pPr>
        <w:pStyle w:val="ae"/>
        <w:ind w:left="0"/>
        <w:rPr>
          <w:rFonts w:cs="Arial"/>
          <w:lang w:eastAsia="zh-CN"/>
        </w:rPr>
      </w:pPr>
      <w:r>
        <w:rPr>
          <w:noProof/>
        </w:rPr>
        <w:drawing>
          <wp:inline distT="0" distB="0" distL="0" distR="0" wp14:anchorId="16099339" wp14:editId="5EB6F7CC">
            <wp:extent cx="5759450" cy="41821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B42A" w14:textId="2725314D" w:rsidR="00514F49" w:rsidRDefault="00B4495E" w:rsidP="0028333B">
      <w:pPr>
        <w:pStyle w:val="figcap"/>
        <w:spacing w:before="0" w:after="0"/>
        <w:rPr>
          <w:rFonts w:cs="Arial"/>
          <w:lang w:eastAsia="zh-CN"/>
        </w:rPr>
      </w:pPr>
      <w:bookmarkStart w:id="37" w:name="_Toc453849957"/>
      <w:bookmarkStart w:id="38" w:name="_Toc12892436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Pro-EP40</w:t>
      </w:r>
      <w:r w:rsidR="000634BB" w:rsidRPr="00D17260">
        <w:rPr>
          <w:rFonts w:cs="Arial"/>
          <w:lang w:eastAsia="zh-CN"/>
        </w:rPr>
        <w:t xml:space="preserve"> Mechanical Dimension</w:t>
      </w:r>
      <w:bookmarkEnd w:id="37"/>
      <w:bookmarkEnd w:id="38"/>
    </w:p>
    <w:p w14:paraId="7731494C" w14:textId="77777777" w:rsidR="00A222BC" w:rsidRPr="00D17260" w:rsidRDefault="00A222BC" w:rsidP="00A222BC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9" w:name="_Toc12892453"/>
      <w:bookmarkStart w:id="40" w:name="_Toc453849942"/>
      <w:r w:rsidRPr="00D17260">
        <w:rPr>
          <w:rFonts w:ascii="Arial" w:hAnsi="Arial" w:cs="Arial"/>
          <w:lang w:eastAsia="zh-CN"/>
        </w:rPr>
        <w:t>Order Information</w:t>
      </w:r>
      <w:bookmarkEnd w:id="39"/>
      <w:r w:rsidRPr="00D17260">
        <w:rPr>
          <w:rFonts w:ascii="Arial" w:hAnsi="Arial" w:cs="Arial"/>
          <w:lang w:eastAsia="zh-CN"/>
        </w:rPr>
        <w:t xml:space="preserve"> </w:t>
      </w:r>
    </w:p>
    <w:p w14:paraId="38D5ECA2" w14:textId="682C362F" w:rsidR="00A222BC" w:rsidRPr="00D17260" w:rsidRDefault="00A222BC" w:rsidP="00A222BC">
      <w:pPr>
        <w:rPr>
          <w:rFonts w:ascii="Arial" w:hAnsi="Arial" w:cs="Arial"/>
          <w:snapToGrid w:val="0"/>
          <w:lang w:eastAsia="zh-CN"/>
        </w:rPr>
      </w:pPr>
      <w:r w:rsidRPr="00D17260">
        <w:rPr>
          <w:rFonts w:ascii="Arial" w:hAnsi="Arial" w:cs="Arial"/>
          <w:snapToGrid w:val="0"/>
          <w:lang w:eastAsia="zh-CN"/>
        </w:rPr>
        <w:t xml:space="preserve">Base on customer detailed requirement, </w:t>
      </w:r>
      <w:proofErr w:type="spellStart"/>
      <w:r w:rsidR="00B4495E">
        <w:rPr>
          <w:rFonts w:ascii="Arial" w:hAnsi="Arial" w:cs="Arial"/>
          <w:snapToGrid w:val="0"/>
          <w:lang w:eastAsia="zh-CN"/>
        </w:rPr>
        <w:t>Eport</w:t>
      </w:r>
      <w:proofErr w:type="spellEnd"/>
      <w:r w:rsidR="00B4495E">
        <w:rPr>
          <w:rFonts w:ascii="Arial" w:hAnsi="Arial" w:cs="Arial"/>
          <w:snapToGrid w:val="0"/>
          <w:lang w:eastAsia="zh-CN"/>
        </w:rPr>
        <w:t xml:space="preserve"> Pro-EP40</w:t>
      </w:r>
      <w:r w:rsidRPr="00D17260">
        <w:rPr>
          <w:rFonts w:ascii="Arial" w:hAnsi="Arial" w:cs="Arial"/>
          <w:snapToGrid w:val="0"/>
          <w:lang w:eastAsia="zh-CN"/>
        </w:rPr>
        <w:t xml:space="preserve"> provide different configuration version, Details as below:</w:t>
      </w:r>
    </w:p>
    <w:p w14:paraId="01E3DECB" w14:textId="45ECB0D4" w:rsidR="00A222BC" w:rsidRPr="00D17260" w:rsidRDefault="00BE4AF7" w:rsidP="00BE4AF7">
      <w:pPr>
        <w:jc w:val="center"/>
        <w:rPr>
          <w:rFonts w:ascii="Arial" w:hAnsi="Arial" w:cs="Arial"/>
          <w:snapToGrid w:val="0"/>
          <w:lang w:eastAsia="zh-CN"/>
        </w:rPr>
      </w:pPr>
      <w:r>
        <w:rPr>
          <w:noProof/>
        </w:rPr>
        <w:lastRenderedPageBreak/>
        <w:drawing>
          <wp:inline distT="0" distB="0" distL="0" distR="0" wp14:anchorId="24489646" wp14:editId="71455FB3">
            <wp:extent cx="4488697" cy="156238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3987" cy="157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C05B" w14:textId="1E1B1994" w:rsidR="00A222BC" w:rsidRPr="00D17260" w:rsidRDefault="00A222BC" w:rsidP="00A222BC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r w:rsidRPr="00D17260">
        <w:rPr>
          <w:rFonts w:cs="Arial"/>
          <w:lang w:eastAsia="zh-CN"/>
        </w:rPr>
        <w:t xml:space="preserve"> </w:t>
      </w:r>
      <w:bookmarkStart w:id="41" w:name="_Toc12892437"/>
      <w:proofErr w:type="spellStart"/>
      <w:r w:rsidR="00B4495E">
        <w:rPr>
          <w:rFonts w:cs="Arial"/>
          <w:lang w:eastAsia="zh-CN"/>
        </w:rPr>
        <w:t>Eport</w:t>
      </w:r>
      <w:proofErr w:type="spellEnd"/>
      <w:r w:rsidR="00B4495E">
        <w:rPr>
          <w:rFonts w:cs="Arial"/>
          <w:lang w:eastAsia="zh-CN"/>
        </w:rPr>
        <w:t xml:space="preserve"> Pro-EP40</w:t>
      </w:r>
      <w:r w:rsidRPr="00D17260">
        <w:rPr>
          <w:rFonts w:cs="Arial"/>
          <w:lang w:eastAsia="zh-CN"/>
        </w:rPr>
        <w:t xml:space="preserve"> Product Number </w:t>
      </w:r>
      <w:proofErr w:type="spellStart"/>
      <w:r w:rsidRPr="00D17260">
        <w:rPr>
          <w:rFonts w:cs="Arial"/>
          <w:lang w:eastAsia="zh-CN"/>
        </w:rPr>
        <w:t>Defination</w:t>
      </w:r>
      <w:bookmarkEnd w:id="41"/>
      <w:proofErr w:type="spellEnd"/>
    </w:p>
    <w:p w14:paraId="386E15CA" w14:textId="77777777" w:rsidR="0001765E" w:rsidRPr="00D17260" w:rsidRDefault="00A56462" w:rsidP="00DB500D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42" w:name="_Toc12892454"/>
      <w:r w:rsidRPr="00D17260">
        <w:rPr>
          <w:rFonts w:ascii="Arial" w:hAnsi="Arial" w:cs="Arial"/>
          <w:szCs w:val="28"/>
          <w:lang w:eastAsia="zh-CN"/>
        </w:rPr>
        <w:t>Typical Application</w:t>
      </w:r>
      <w:bookmarkEnd w:id="40"/>
      <w:bookmarkEnd w:id="42"/>
    </w:p>
    <w:p w14:paraId="7246AFBC" w14:textId="50D929AE" w:rsidR="00B67012" w:rsidRPr="00D17260" w:rsidRDefault="00736CA2" w:rsidP="00736CA2">
      <w:pPr>
        <w:pStyle w:val="ae"/>
        <w:ind w:left="0"/>
        <w:rPr>
          <w:rFonts w:cs="Arial"/>
          <w:lang w:eastAsia="zh-CN"/>
        </w:rPr>
      </w:pPr>
      <w:r>
        <w:rPr>
          <w:noProof/>
        </w:rPr>
        <w:drawing>
          <wp:inline distT="0" distB="0" distL="0" distR="0" wp14:anchorId="3620D127" wp14:editId="577A19A9">
            <wp:extent cx="5759450" cy="2863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B8D5" w14:textId="157E50B1" w:rsidR="00B67012" w:rsidRPr="00D17260" w:rsidRDefault="00B4495E" w:rsidP="00F543C2">
      <w:pPr>
        <w:pStyle w:val="figcap"/>
        <w:rPr>
          <w:rFonts w:cs="Arial"/>
          <w:lang w:eastAsia="zh-CN"/>
        </w:rPr>
      </w:pPr>
      <w:bookmarkStart w:id="43" w:name="_Toc453849960"/>
      <w:bookmarkStart w:id="44" w:name="_Toc12892438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Pro-EP40</w:t>
      </w:r>
      <w:r w:rsidR="00F543C2" w:rsidRPr="00D17260">
        <w:rPr>
          <w:rFonts w:cs="Arial"/>
          <w:lang w:eastAsia="zh-CN"/>
        </w:rPr>
        <w:t xml:space="preserve"> </w:t>
      </w:r>
      <w:r w:rsidR="00320535" w:rsidRPr="00D17260">
        <w:rPr>
          <w:rFonts w:cs="Arial"/>
          <w:lang w:eastAsia="zh-CN"/>
        </w:rPr>
        <w:t>Hardware Typical Application</w:t>
      </w:r>
      <w:bookmarkEnd w:id="43"/>
      <w:bookmarkEnd w:id="44"/>
    </w:p>
    <w:p w14:paraId="0E4F8ED6" w14:textId="77777777" w:rsidR="00B67012" w:rsidRPr="00D17260" w:rsidRDefault="00560EAE" w:rsidP="002F5A7B">
      <w:pPr>
        <w:pStyle w:val="ae"/>
        <w:ind w:left="0"/>
        <w:rPr>
          <w:rFonts w:cs="Arial"/>
          <w:b/>
          <w:snapToGrid w:val="0"/>
          <w:sz w:val="20"/>
          <w:szCs w:val="20"/>
          <w:u w:val="single"/>
          <w:lang w:val="en-GB"/>
        </w:rPr>
      </w:pPr>
      <w:r w:rsidRPr="00D17260">
        <w:rPr>
          <w:rFonts w:cs="Arial"/>
          <w:b/>
          <w:snapToGrid w:val="0"/>
          <w:sz w:val="20"/>
          <w:szCs w:val="20"/>
          <w:u w:val="single"/>
          <w:lang w:val="en-GB"/>
        </w:rPr>
        <w:t>Notes</w:t>
      </w:r>
      <w:r w:rsidR="00955EFE" w:rsidRPr="00D17260">
        <w:rPr>
          <w:rFonts w:cs="Arial"/>
          <w:b/>
          <w:snapToGrid w:val="0"/>
          <w:sz w:val="20"/>
          <w:szCs w:val="20"/>
          <w:u w:val="single"/>
          <w:lang w:val="en-GB"/>
        </w:rPr>
        <w:t>:</w:t>
      </w:r>
    </w:p>
    <w:p w14:paraId="1D2757D9" w14:textId="77777777" w:rsidR="006F7C5B" w:rsidRPr="00D17260" w:rsidRDefault="00BC63C8" w:rsidP="002F5A7B">
      <w:pPr>
        <w:pStyle w:val="ae"/>
        <w:ind w:left="0"/>
        <w:rPr>
          <w:rFonts w:cs="Arial"/>
          <w:snapToGrid w:val="0"/>
          <w:sz w:val="20"/>
          <w:szCs w:val="20"/>
          <w:lang w:eastAsia="zh-CN"/>
        </w:rPr>
      </w:pPr>
      <w:proofErr w:type="spellStart"/>
      <w:r w:rsidRPr="00D17260">
        <w:rPr>
          <w:rFonts w:cs="Arial"/>
          <w:b/>
          <w:snapToGrid w:val="0"/>
          <w:sz w:val="20"/>
          <w:szCs w:val="20"/>
          <w:lang w:val="en-GB"/>
        </w:rPr>
        <w:t>nR</w:t>
      </w:r>
      <w:r w:rsidR="0001765E" w:rsidRPr="00D17260">
        <w:rPr>
          <w:rFonts w:cs="Arial"/>
          <w:b/>
          <w:snapToGrid w:val="0"/>
          <w:sz w:val="20"/>
          <w:szCs w:val="20"/>
          <w:lang w:val="en-GB" w:eastAsia="zh-CN"/>
        </w:rPr>
        <w:t>ST</w:t>
      </w:r>
      <w:proofErr w:type="spellEnd"/>
      <w:r w:rsidR="002F5A7B" w:rsidRPr="00D17260">
        <w:rPr>
          <w:rFonts w:cs="Arial"/>
          <w:b/>
          <w:snapToGrid w:val="0"/>
          <w:sz w:val="20"/>
          <w:szCs w:val="20"/>
          <w:lang w:val="en-GB"/>
        </w:rPr>
        <w:t xml:space="preserve">- </w:t>
      </w:r>
      <w:r w:rsidR="00BA6DCD" w:rsidRPr="00D17260">
        <w:rPr>
          <w:rFonts w:cs="Arial"/>
          <w:snapToGrid w:val="0"/>
          <w:sz w:val="20"/>
          <w:szCs w:val="20"/>
        </w:rPr>
        <w:t>Input</w:t>
      </w:r>
      <w:r w:rsidR="00BA6DCD" w:rsidRPr="00D17260">
        <w:rPr>
          <w:rFonts w:cs="Arial"/>
          <w:snapToGrid w:val="0"/>
          <w:sz w:val="20"/>
          <w:szCs w:val="20"/>
          <w:lang w:eastAsia="zh-CN"/>
        </w:rPr>
        <w:t>.</w:t>
      </w:r>
      <w:r w:rsidR="00BA6DCD" w:rsidRPr="00D17260">
        <w:rPr>
          <w:rFonts w:cs="Arial"/>
          <w:snapToGrid w:val="0"/>
          <w:sz w:val="20"/>
          <w:szCs w:val="20"/>
          <w:lang w:val="en-GB"/>
        </w:rPr>
        <w:t>H</w:t>
      </w:r>
      <w:r w:rsidR="006F7C5B" w:rsidRPr="00D17260">
        <w:rPr>
          <w:rFonts w:cs="Arial"/>
          <w:snapToGrid w:val="0"/>
          <w:sz w:val="20"/>
          <w:szCs w:val="20"/>
          <w:lang w:val="en-GB"/>
        </w:rPr>
        <w:t>ardware reset signal.</w:t>
      </w:r>
      <w:r w:rsidR="000C53DB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BA6DCD" w:rsidRPr="00D17260">
        <w:rPr>
          <w:rFonts w:cs="Arial"/>
          <w:snapToGrid w:val="0"/>
          <w:sz w:val="20"/>
          <w:szCs w:val="20"/>
        </w:rPr>
        <w:t>Effective</w:t>
      </w:r>
      <w:r w:rsidR="00BA6DCD" w:rsidRPr="00D17260">
        <w:rPr>
          <w:rFonts w:cs="Arial"/>
          <w:snapToGrid w:val="0"/>
          <w:sz w:val="20"/>
          <w:szCs w:val="20"/>
          <w:lang w:eastAsia="zh-CN"/>
        </w:rPr>
        <w:t xml:space="preserve"> </w:t>
      </w:r>
      <w:r w:rsidR="00193752" w:rsidRPr="00D17260">
        <w:rPr>
          <w:rFonts w:cs="Arial"/>
          <w:snapToGrid w:val="0"/>
          <w:sz w:val="20"/>
          <w:szCs w:val="20"/>
          <w:lang w:eastAsia="zh-CN"/>
        </w:rPr>
        <w:t>Low</w:t>
      </w:r>
      <w:r w:rsidR="00BA6DCD" w:rsidRPr="00D17260">
        <w:rPr>
          <w:rFonts w:cs="Arial"/>
          <w:snapToGrid w:val="0"/>
          <w:sz w:val="20"/>
          <w:szCs w:val="20"/>
          <w:lang w:eastAsia="zh-CN"/>
        </w:rPr>
        <w:t>.</w:t>
      </w:r>
    </w:p>
    <w:p w14:paraId="0961EAD7" w14:textId="77777777" w:rsidR="00EE4213" w:rsidRPr="00D17260" w:rsidRDefault="006F7C5B" w:rsidP="002F5A7B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/>
        </w:rPr>
        <w:t xml:space="preserve">There is </w:t>
      </w:r>
      <w:r w:rsidR="00F56AD3" w:rsidRPr="00D17260">
        <w:rPr>
          <w:rFonts w:cs="Arial"/>
          <w:snapToGrid w:val="0"/>
          <w:sz w:val="20"/>
          <w:szCs w:val="20"/>
          <w:lang w:val="en-GB"/>
        </w:rPr>
        <w:t>internal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F56AD3" w:rsidRPr="00D17260">
        <w:rPr>
          <w:rFonts w:cs="Arial"/>
          <w:snapToGrid w:val="0"/>
          <w:sz w:val="20"/>
          <w:szCs w:val="20"/>
          <w:lang w:val="en-GB"/>
        </w:rPr>
        <w:t>pull-up resist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>o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r </w:t>
      </w:r>
      <w:r w:rsidR="005F0174" w:rsidRPr="00D17260">
        <w:rPr>
          <w:rFonts w:cs="Arial"/>
          <w:snapToGrid w:val="0"/>
          <w:sz w:val="20"/>
          <w:szCs w:val="20"/>
          <w:lang w:val="en-GB" w:eastAsia="zh-CN"/>
        </w:rPr>
        <w:t>to 3.3V</w:t>
      </w:r>
      <w:r w:rsidR="00A53F01" w:rsidRPr="00D17260">
        <w:rPr>
          <w:rFonts w:cs="Arial"/>
          <w:snapToGrid w:val="0"/>
          <w:sz w:val="20"/>
          <w:szCs w:val="20"/>
          <w:lang w:val="en-GB"/>
        </w:rPr>
        <w:t xml:space="preserve"> and no external pull-up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resistor</w:t>
      </w:r>
      <w:r w:rsidR="00A53F01" w:rsidRPr="00D17260">
        <w:rPr>
          <w:rFonts w:cs="Arial"/>
          <w:snapToGrid w:val="0"/>
          <w:sz w:val="20"/>
          <w:szCs w:val="20"/>
          <w:lang w:val="en-GB"/>
        </w:rPr>
        <w:t xml:space="preserve"> 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>needed</w:t>
      </w:r>
      <w:r w:rsidR="00A53F01" w:rsidRPr="00D17260">
        <w:rPr>
          <w:rFonts w:cs="Arial"/>
          <w:snapToGrid w:val="0"/>
          <w:sz w:val="20"/>
          <w:szCs w:val="20"/>
          <w:lang w:val="en-GB"/>
        </w:rPr>
        <w:t>.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MCU 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>put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 </w:t>
      </w:r>
      <w:proofErr w:type="spellStart"/>
      <w:r w:rsidRPr="00D17260">
        <w:rPr>
          <w:rFonts w:cs="Arial"/>
          <w:snapToGrid w:val="0"/>
          <w:sz w:val="20"/>
          <w:szCs w:val="20"/>
          <w:lang w:val="en-GB"/>
        </w:rPr>
        <w:t>nRST</w:t>
      </w:r>
      <w:proofErr w:type="spellEnd"/>
      <w:r w:rsidRPr="00D17260">
        <w:rPr>
          <w:rFonts w:cs="Arial"/>
          <w:snapToGrid w:val="0"/>
          <w:sz w:val="20"/>
          <w:szCs w:val="20"/>
          <w:lang w:val="en-GB"/>
        </w:rPr>
        <w:t xml:space="preserve"> signal </w:t>
      </w:r>
      <w:proofErr w:type="spellStart"/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>to</w:t>
      </w:r>
      <w:proofErr w:type="spellEnd"/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low for at</w:t>
      </w:r>
      <w:r w:rsidR="002F5A7B" w:rsidRPr="00D17260">
        <w:rPr>
          <w:rFonts w:cs="Arial"/>
          <w:snapToGrid w:val="0"/>
          <w:sz w:val="20"/>
          <w:szCs w:val="20"/>
          <w:lang w:val="en-GB"/>
        </w:rPr>
        <w:t xml:space="preserve"> least</w:t>
      </w:r>
      <w:r w:rsidR="00AA7D39" w:rsidRPr="00D17260">
        <w:rPr>
          <w:rFonts w:cs="Arial"/>
          <w:snapToGrid w:val="0"/>
          <w:sz w:val="20"/>
          <w:szCs w:val="20"/>
          <w:lang w:val="en-GB"/>
        </w:rPr>
        <w:t xml:space="preserve"> 1</w:t>
      </w:r>
      <w:r w:rsidR="00A53F01" w:rsidRPr="00D17260">
        <w:rPr>
          <w:rFonts w:cs="Arial"/>
          <w:snapToGrid w:val="0"/>
          <w:sz w:val="20"/>
          <w:szCs w:val="20"/>
          <w:lang w:val="en-GB"/>
        </w:rPr>
        <w:t>0</w:t>
      </w:r>
      <w:r w:rsidR="005F0174" w:rsidRPr="00D17260">
        <w:rPr>
          <w:rFonts w:cs="Arial"/>
          <w:snapToGrid w:val="0"/>
          <w:sz w:val="20"/>
          <w:szCs w:val="20"/>
          <w:lang w:val="en-GB"/>
        </w:rPr>
        <w:t>ms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if need to reset the device.</w:t>
      </w:r>
    </w:p>
    <w:p w14:paraId="0C7AE6C4" w14:textId="77777777" w:rsidR="00F56AD3" w:rsidRPr="00D17260" w:rsidRDefault="00F56AD3" w:rsidP="002F5A7B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1F3AA91" w14:textId="77777777" w:rsidR="005F0174" w:rsidRPr="00D17260" w:rsidRDefault="00B67012" w:rsidP="00193752">
      <w:pPr>
        <w:pStyle w:val="ae"/>
        <w:ind w:leftChars="1" w:left="203" w:hangingChars="100" w:hanging="201"/>
        <w:rPr>
          <w:rFonts w:cs="Arial"/>
          <w:b/>
          <w:snapToGrid w:val="0"/>
          <w:sz w:val="20"/>
          <w:szCs w:val="20"/>
          <w:lang w:val="en-GB" w:eastAsia="zh-CN"/>
        </w:rPr>
      </w:pPr>
      <w:proofErr w:type="spellStart"/>
      <w:r w:rsidRPr="00D17260">
        <w:rPr>
          <w:rFonts w:cs="Arial"/>
          <w:b/>
          <w:snapToGrid w:val="0"/>
          <w:sz w:val="20"/>
          <w:szCs w:val="20"/>
          <w:lang w:val="en-GB"/>
        </w:rPr>
        <w:t>nReload</w:t>
      </w:r>
      <w:proofErr w:type="spellEnd"/>
      <w:r w:rsidR="002F5A7B" w:rsidRPr="00D17260">
        <w:rPr>
          <w:rFonts w:cs="Arial"/>
          <w:snapToGrid w:val="0"/>
          <w:sz w:val="20"/>
          <w:szCs w:val="20"/>
          <w:lang w:val="en-GB"/>
        </w:rPr>
        <w:t xml:space="preserve">- </w:t>
      </w:r>
      <w:proofErr w:type="spellStart"/>
      <w:r w:rsidR="000C53DB" w:rsidRPr="00D17260">
        <w:rPr>
          <w:rFonts w:cs="Arial"/>
          <w:snapToGrid w:val="0"/>
          <w:sz w:val="20"/>
          <w:szCs w:val="20"/>
          <w:lang w:val="en-GB"/>
        </w:rPr>
        <w:t>Input.</w:t>
      </w:r>
      <w:r w:rsidR="0001765E" w:rsidRPr="00D17260">
        <w:rPr>
          <w:rFonts w:cs="Arial"/>
          <w:snapToGrid w:val="0"/>
          <w:sz w:val="20"/>
          <w:szCs w:val="20"/>
          <w:lang w:val="en-GB" w:eastAsia="zh-CN"/>
        </w:rPr>
        <w:t>Device</w:t>
      </w:r>
      <w:proofErr w:type="spellEnd"/>
      <w:r w:rsidR="002F5A7B" w:rsidRPr="00D17260">
        <w:rPr>
          <w:rFonts w:cs="Arial"/>
          <w:snapToGrid w:val="0"/>
          <w:sz w:val="20"/>
          <w:szCs w:val="20"/>
          <w:lang w:val="en-GB"/>
        </w:rPr>
        <w:t xml:space="preserve"> restore 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 xml:space="preserve">to </w:t>
      </w:r>
      <w:r w:rsidR="002F5A7B" w:rsidRPr="00D17260">
        <w:rPr>
          <w:rFonts w:cs="Arial"/>
          <w:snapToGrid w:val="0"/>
          <w:sz w:val="20"/>
          <w:szCs w:val="20"/>
          <w:lang w:val="en-GB"/>
        </w:rPr>
        <w:t>factory default configuration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 xml:space="preserve">. </w:t>
      </w:r>
      <w:r w:rsidR="000C53DB" w:rsidRPr="00D17260">
        <w:rPr>
          <w:rFonts w:cs="Arial"/>
          <w:snapToGrid w:val="0"/>
          <w:sz w:val="20"/>
          <w:szCs w:val="20"/>
          <w:lang w:eastAsia="zh-CN"/>
        </w:rPr>
        <w:t>E</w:t>
      </w:r>
      <w:r w:rsidR="005F0174" w:rsidRPr="00D17260">
        <w:rPr>
          <w:rFonts w:cs="Arial"/>
          <w:snapToGrid w:val="0"/>
          <w:sz w:val="20"/>
          <w:szCs w:val="20"/>
        </w:rPr>
        <w:t>ffective</w:t>
      </w:r>
      <w:r w:rsidR="000C53DB" w:rsidRPr="00D17260">
        <w:rPr>
          <w:rFonts w:cs="Arial"/>
          <w:snapToGrid w:val="0"/>
          <w:sz w:val="20"/>
          <w:szCs w:val="20"/>
          <w:lang w:eastAsia="zh-CN"/>
        </w:rPr>
        <w:t xml:space="preserve"> </w:t>
      </w:r>
      <w:r w:rsidR="00193752" w:rsidRPr="00D17260">
        <w:rPr>
          <w:rFonts w:cs="Arial"/>
          <w:snapToGrid w:val="0"/>
          <w:sz w:val="20"/>
          <w:szCs w:val="20"/>
          <w:lang w:eastAsia="zh-CN"/>
        </w:rPr>
        <w:t>Low;</w:t>
      </w:r>
      <w:r w:rsidR="005F0174" w:rsidRPr="00D17260">
        <w:rPr>
          <w:rFonts w:cs="Arial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 w:rsidR="005F0174" w:rsidRPr="00D17260">
        <w:rPr>
          <w:rFonts w:cs="Arial"/>
          <w:b/>
          <w:snapToGrid w:val="0"/>
          <w:sz w:val="20"/>
          <w:szCs w:val="20"/>
          <w:lang w:val="en-GB" w:eastAsia="zh-CN"/>
        </w:rPr>
        <w:t>（</w:t>
      </w:r>
      <w:r w:rsidR="005F0174" w:rsidRPr="00D17260">
        <w:rPr>
          <w:rFonts w:cs="Arial"/>
          <w:b/>
          <w:snapToGrid w:val="0"/>
          <w:sz w:val="20"/>
          <w:szCs w:val="20"/>
          <w:lang w:val="en-GB" w:eastAsia="zh-CN"/>
        </w:rPr>
        <w:t>Recommend</w:t>
      </w:r>
      <w:r w:rsidR="00AA186E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this pin to</w:t>
      </w:r>
      <w:r w:rsidR="005F0174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connect button or jumper </w:t>
      </w:r>
      <w:r w:rsidR="00E30DB2" w:rsidRPr="00D17260">
        <w:rPr>
          <w:rFonts w:cs="Arial"/>
          <w:b/>
          <w:snapToGrid w:val="0"/>
          <w:sz w:val="20"/>
          <w:szCs w:val="20"/>
          <w:lang w:val="en-GB" w:eastAsia="zh-CN"/>
        </w:rPr>
        <w:t>header</w:t>
      </w:r>
      <w:r w:rsidR="00AA186E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, Used for batch upgrade </w:t>
      </w:r>
      <w:r w:rsidR="009842A9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and </w:t>
      </w:r>
      <w:r w:rsidR="00AA186E" w:rsidRPr="00D17260">
        <w:rPr>
          <w:rFonts w:cs="Arial"/>
          <w:b/>
          <w:snapToGrid w:val="0"/>
          <w:sz w:val="20"/>
          <w:szCs w:val="20"/>
          <w:lang w:val="en-GB" w:eastAsia="zh-CN"/>
        </w:rPr>
        <w:t>configur</w:t>
      </w:r>
      <w:r w:rsidR="009842A9" w:rsidRPr="00D17260">
        <w:rPr>
          <w:rFonts w:cs="Arial"/>
          <w:b/>
          <w:snapToGrid w:val="0"/>
          <w:sz w:val="20"/>
          <w:szCs w:val="20"/>
          <w:lang w:val="en-GB" w:eastAsia="zh-CN"/>
        </w:rPr>
        <w:t>ation</w:t>
      </w:r>
      <w:r w:rsidR="00AA186E" w:rsidRPr="00D17260">
        <w:rPr>
          <w:rFonts w:cs="Arial"/>
          <w:b/>
          <w:snapToGrid w:val="0"/>
          <w:sz w:val="20"/>
          <w:szCs w:val="20"/>
          <w:lang w:val="en-GB" w:eastAsia="zh-CN"/>
        </w:rPr>
        <w:t>）</w:t>
      </w:r>
    </w:p>
    <w:p w14:paraId="5BE373CF" w14:textId="77777777" w:rsidR="00AA186E" w:rsidRPr="00D17260" w:rsidRDefault="00AA186E" w:rsidP="00AA186E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Can connect with external button or chip pin, When press</w:t>
      </w:r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proofErr w:type="spellStart"/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>nReload</w:t>
      </w:r>
      <w:proofErr w:type="spellEnd"/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button,</w:t>
      </w:r>
      <w:r w:rsidR="00DA207A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pull the pin to Low level more than 3s, then </w:t>
      </w:r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>loose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,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device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 will restore to factory default </w:t>
      </w:r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>setting</w:t>
      </w:r>
      <w:r w:rsidR="00712AE5" w:rsidRPr="00D17260">
        <w:rPr>
          <w:rFonts w:cs="Arial"/>
          <w:snapToGrid w:val="0"/>
          <w:sz w:val="20"/>
          <w:szCs w:val="20"/>
          <w:lang w:val="en-GB"/>
        </w:rPr>
        <w:t xml:space="preserve"> and re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start </w:t>
      </w:r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 xml:space="preserve">itself. 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If </w:t>
      </w:r>
      <w:proofErr w:type="spellStart"/>
      <w:r w:rsidRPr="00D17260">
        <w:rPr>
          <w:rFonts w:cs="Arial"/>
          <w:snapToGrid w:val="0"/>
          <w:sz w:val="20"/>
          <w:szCs w:val="20"/>
          <w:lang w:val="en-GB"/>
        </w:rPr>
        <w:t>n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Reload</w:t>
      </w:r>
      <w:proofErr w:type="spellEnd"/>
      <w:r w:rsidRPr="00D17260">
        <w:rPr>
          <w:rFonts w:cs="Arial"/>
          <w:snapToGrid w:val="0"/>
          <w:sz w:val="20"/>
          <w:szCs w:val="20"/>
          <w:lang w:val="en-GB"/>
        </w:rPr>
        <w:t xml:space="preserve"> function</w:t>
      </w:r>
      <w:r w:rsidR="00795FB1" w:rsidRPr="00D17260">
        <w:rPr>
          <w:rFonts w:cs="Arial"/>
          <w:snapToGrid w:val="0"/>
          <w:sz w:val="20"/>
          <w:szCs w:val="20"/>
          <w:lang w:val="en-GB" w:eastAsia="zh-CN"/>
        </w:rPr>
        <w:t xml:space="preserve"> is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 not re</w:t>
      </w:r>
      <w:r w:rsidR="009842A9" w:rsidRPr="00D17260">
        <w:rPr>
          <w:rFonts w:cs="Arial"/>
          <w:snapToGrid w:val="0"/>
          <w:sz w:val="20"/>
          <w:szCs w:val="20"/>
          <w:lang w:val="en-GB"/>
        </w:rPr>
        <w:t xml:space="preserve">quired, </w:t>
      </w:r>
      <w:r w:rsidR="009842A9" w:rsidRPr="00D17260">
        <w:rPr>
          <w:rFonts w:cs="Arial"/>
          <w:snapToGrid w:val="0"/>
          <w:sz w:val="20"/>
          <w:szCs w:val="20"/>
          <w:lang w:val="en-GB" w:eastAsia="zh-CN"/>
        </w:rPr>
        <w:t>C</w:t>
      </w:r>
      <w:r w:rsidRPr="00D17260">
        <w:rPr>
          <w:rFonts w:cs="Arial"/>
          <w:snapToGrid w:val="0"/>
          <w:sz w:val="20"/>
          <w:szCs w:val="20"/>
          <w:lang w:val="en-GB"/>
        </w:rPr>
        <w:t>an leave this pin open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, Don’t need any connection.</w:t>
      </w:r>
    </w:p>
    <w:p w14:paraId="3FDEC50F" w14:textId="77777777" w:rsidR="00AA186E" w:rsidRPr="00D17260" w:rsidRDefault="00AA186E" w:rsidP="00B528B7">
      <w:pPr>
        <w:pStyle w:val="ae"/>
        <w:ind w:left="0"/>
        <w:jc w:val="both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603AA9C3" w14:textId="77777777" w:rsidR="00B528B7" w:rsidRDefault="00B67012" w:rsidP="00B528B7">
      <w:pPr>
        <w:pStyle w:val="ae"/>
        <w:ind w:left="0"/>
        <w:jc w:val="both"/>
        <w:rPr>
          <w:rFonts w:cs="Arial"/>
          <w:snapToGrid w:val="0"/>
          <w:sz w:val="20"/>
          <w:szCs w:val="20"/>
          <w:lang w:val="en-GB"/>
        </w:rPr>
      </w:pPr>
      <w:r w:rsidRPr="00D17260">
        <w:rPr>
          <w:rFonts w:cs="Arial"/>
          <w:b/>
          <w:snapToGrid w:val="0"/>
          <w:sz w:val="20"/>
          <w:szCs w:val="20"/>
          <w:lang w:val="en-GB"/>
        </w:rPr>
        <w:t>TXD/RXD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 xml:space="preserve">- UART port </w:t>
      </w:r>
      <w:r w:rsidR="009263F5" w:rsidRPr="00D17260">
        <w:rPr>
          <w:rFonts w:cs="Arial"/>
          <w:snapToGrid w:val="0"/>
          <w:sz w:val="20"/>
          <w:szCs w:val="20"/>
          <w:lang w:val="en-GB"/>
        </w:rPr>
        <w:t>data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 xml:space="preserve"> transmit and receive signal.</w:t>
      </w:r>
    </w:p>
    <w:p w14:paraId="458F8B76" w14:textId="77777777" w:rsidR="00DD40ED" w:rsidRDefault="00DD40ED" w:rsidP="00DD40ED">
      <w:pPr>
        <w:pStyle w:val="20"/>
        <w:keepLines w:val="0"/>
        <w:numPr>
          <w:ilvl w:val="1"/>
          <w:numId w:val="23"/>
        </w:numPr>
        <w:tabs>
          <w:tab w:val="num" w:pos="567"/>
        </w:tabs>
        <w:rPr>
          <w:rFonts w:ascii="Arial" w:hAnsi="Arial" w:cs="Arial"/>
          <w:lang w:eastAsia="zh-CN"/>
        </w:rPr>
      </w:pPr>
      <w:bookmarkStart w:id="45" w:name="_Toc6314850"/>
      <w:bookmarkStart w:id="46" w:name="_Toc12892455"/>
      <w:r>
        <w:rPr>
          <w:rFonts w:ascii="Arial" w:hAnsi="Arial" w:cs="Arial" w:hint="eastAsia"/>
          <w:lang w:eastAsia="zh-CN"/>
        </w:rPr>
        <w:lastRenderedPageBreak/>
        <w:t>Software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Function</w:t>
      </w:r>
      <w:bookmarkEnd w:id="45"/>
      <w:bookmarkEnd w:id="46"/>
    </w:p>
    <w:p w14:paraId="2EE5FDBE" w14:textId="77777777" w:rsidR="00DD40ED" w:rsidRPr="000D2406" w:rsidRDefault="00DD40ED" w:rsidP="00DD40ED">
      <w:pPr>
        <w:rPr>
          <w:lang w:eastAsia="zh-CN"/>
        </w:rPr>
      </w:pPr>
      <w:r>
        <w:rPr>
          <w:rFonts w:hint="eastAsia"/>
          <w:lang w:eastAsia="zh-CN"/>
        </w:rPr>
        <w:t>Refer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to</w:t>
      </w:r>
      <w:r>
        <w:rPr>
          <w:lang w:eastAsia="zh-CN"/>
        </w:rPr>
        <w:t xml:space="preserve"> “</w:t>
      </w:r>
      <w:proofErr w:type="spellStart"/>
      <w:r w:rsidRPr="000D2406">
        <w:rPr>
          <w:lang w:eastAsia="zh-CN"/>
        </w:rPr>
        <w:t>IOT_Device_Series_Software_Funtion</w:t>
      </w:r>
      <w:proofErr w:type="spellEnd"/>
      <w:r>
        <w:rPr>
          <w:lang w:eastAsia="zh-CN"/>
        </w:rPr>
        <w:t>” document</w:t>
      </w:r>
      <w:r>
        <w:rPr>
          <w:rFonts w:hint="eastAsia"/>
          <w:lang w:eastAsia="zh-CN"/>
        </w:rPr>
        <w:t xml:space="preserve"> for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detailed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usage.</w:t>
      </w:r>
    </w:p>
    <w:p w14:paraId="48442DA0" w14:textId="77777777" w:rsidR="00DD40ED" w:rsidRPr="00D17260" w:rsidRDefault="00DD40ED" w:rsidP="00DD40ED">
      <w:pPr>
        <w:pStyle w:val="ae"/>
        <w:spacing w:line="360" w:lineRule="auto"/>
        <w:ind w:left="431"/>
        <w:rPr>
          <w:rFonts w:cs="Arial"/>
          <w:lang w:eastAsia="zh-CN"/>
        </w:rPr>
        <w:sectPr w:rsidR="00DD40ED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A973787" w14:textId="77777777" w:rsidR="00F53331" w:rsidRPr="00D17260" w:rsidRDefault="00F53331" w:rsidP="00F53331">
      <w:pPr>
        <w:pStyle w:val="1"/>
        <w:keepNext/>
        <w:numPr>
          <w:ilvl w:val="0"/>
          <w:numId w:val="0"/>
        </w:numPr>
        <w:spacing w:before="480"/>
        <w:rPr>
          <w:rFonts w:ascii="Arial" w:hAnsi="Arial" w:cs="Arial"/>
          <w:b w:val="0"/>
          <w:caps w:val="0"/>
          <w:kern w:val="20"/>
          <w:szCs w:val="32"/>
          <w:lang w:eastAsia="zh-CN"/>
        </w:rPr>
      </w:pPr>
      <w:bookmarkStart w:id="47" w:name="_Toc313802519"/>
      <w:bookmarkStart w:id="48" w:name="_Toc316847299"/>
      <w:bookmarkStart w:id="49" w:name="_Toc453849949"/>
      <w:bookmarkStart w:id="50" w:name="_Toc476325954"/>
      <w:bookmarkStart w:id="51" w:name="_Toc12892456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 xml:space="preserve">Appendix A: </w:t>
      </w:r>
      <w:bookmarkEnd w:id="47"/>
      <w:bookmarkEnd w:id="48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 xml:space="preserve">HW Reference </w:t>
      </w:r>
      <w:r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>Design</w:t>
      </w:r>
      <w:bookmarkEnd w:id="49"/>
      <w:bookmarkEnd w:id="50"/>
      <w:bookmarkEnd w:id="51"/>
    </w:p>
    <w:p w14:paraId="163A1F2C" w14:textId="71448C78" w:rsidR="00F53331" w:rsidRDefault="00DC493C" w:rsidP="00DC493C">
      <w:pPr>
        <w:pStyle w:val="txtp"/>
        <w:ind w:firstLineChars="50" w:firstLine="100"/>
        <w:rPr>
          <w:rFonts w:ascii="Arial" w:hAnsi="Arial" w:cs="Arial"/>
          <w:noProof/>
          <w:snapToGrid/>
          <w:kern w:val="20"/>
          <w:lang w:val="en-US" w:eastAsia="zh-CN"/>
        </w:rPr>
      </w:pPr>
      <w:r>
        <w:rPr>
          <w:noProof/>
        </w:rPr>
        <w:drawing>
          <wp:inline distT="0" distB="0" distL="0" distR="0" wp14:anchorId="6DCDCEA7" wp14:editId="78626299">
            <wp:extent cx="5759450" cy="18707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8877" w14:textId="77777777" w:rsidR="00F53331" w:rsidRPr="00D17260" w:rsidRDefault="00F53331" w:rsidP="00F53331">
      <w:pPr>
        <w:pStyle w:val="figcap"/>
        <w:rPr>
          <w:noProof/>
          <w:snapToGrid/>
          <w:lang w:eastAsia="zh-CN"/>
        </w:rPr>
      </w:pPr>
      <w:bookmarkStart w:id="52" w:name="_Toc476325705"/>
      <w:bookmarkStart w:id="53" w:name="_Toc12892439"/>
      <w:r w:rsidRPr="004D2518">
        <w:rPr>
          <w:noProof/>
          <w:snapToGrid/>
          <w:lang w:eastAsia="zh-CN"/>
        </w:rPr>
        <w:t xml:space="preserve">HW REFERENCE </w:t>
      </w:r>
      <w:r>
        <w:rPr>
          <w:noProof/>
          <w:snapToGrid/>
          <w:lang w:eastAsia="zh-CN"/>
        </w:rPr>
        <w:t>DESIGN</w:t>
      </w:r>
      <w:bookmarkEnd w:id="52"/>
      <w:bookmarkEnd w:id="53"/>
    </w:p>
    <w:p w14:paraId="1F6873CF" w14:textId="77777777" w:rsidR="00E24C15" w:rsidRDefault="00E24C15" w:rsidP="00F53331">
      <w:pPr>
        <w:pStyle w:val="1"/>
        <w:keepNext/>
        <w:numPr>
          <w:ilvl w:val="0"/>
          <w:numId w:val="0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sectPr w:rsidR="00E24C15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54" w:name="_Toc453849954"/>
      <w:bookmarkStart w:id="55" w:name="_Toc474343062"/>
      <w:bookmarkStart w:id="56" w:name="_Toc476325962"/>
    </w:p>
    <w:p w14:paraId="0AD723B0" w14:textId="726B74B0" w:rsidR="00F53331" w:rsidRPr="00D17260" w:rsidRDefault="00F53331" w:rsidP="00F53331">
      <w:pPr>
        <w:pStyle w:val="1"/>
        <w:keepNext/>
        <w:numPr>
          <w:ilvl w:val="0"/>
          <w:numId w:val="0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7" w:name="_Toc12892457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 xml:space="preserve">Appendix </w:t>
      </w:r>
      <w:r w:rsidR="00DF260A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>B</w:t>
      </w:r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>: Contact Information</w:t>
      </w:r>
      <w:bookmarkEnd w:id="54"/>
      <w:bookmarkEnd w:id="55"/>
      <w:bookmarkEnd w:id="56"/>
      <w:bookmarkEnd w:id="57"/>
    </w:p>
    <w:p w14:paraId="7A80C983" w14:textId="77777777" w:rsidR="00F53331" w:rsidRPr="00D17260" w:rsidRDefault="00F53331" w:rsidP="00F53331">
      <w:pPr>
        <w:rPr>
          <w:rFonts w:ascii="Arial" w:hAnsi="Arial" w:cs="Arial"/>
          <w:lang w:eastAsia="zh-CN"/>
        </w:rPr>
      </w:pPr>
    </w:p>
    <w:p w14:paraId="39BF97BB" w14:textId="77777777" w:rsidR="00F53331" w:rsidRPr="00D17260" w:rsidRDefault="00F53331" w:rsidP="00F53331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062CC591" w14:textId="77777777" w:rsidR="00F53331" w:rsidRPr="00D17260" w:rsidRDefault="00F53331" w:rsidP="00F53331">
      <w:pPr>
        <w:pStyle w:val="ae"/>
        <w:ind w:left="0"/>
        <w:rPr>
          <w:rFonts w:cs="Arial"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Address:</w:t>
      </w:r>
      <w:r w:rsidRPr="00D17260">
        <w:rPr>
          <w:rFonts w:cs="Arial"/>
          <w:snapToGrid w:val="0"/>
          <w:lang w:val="en-GB" w:eastAsia="zh-CN"/>
        </w:rPr>
        <w:t xml:space="preserve">  </w:t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 xml:space="preserve">Room 1002,Building 1,No.3000,Longdong </w:t>
      </w:r>
      <w:proofErr w:type="spellStart"/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>Avenue,Pudong</w:t>
      </w:r>
      <w:proofErr w:type="spellEnd"/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 xml:space="preserve"> New </w:t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  <w:t>Area,Shanghai,China,201203</w:t>
      </w:r>
    </w:p>
    <w:p w14:paraId="7EA3FCFA" w14:textId="77777777" w:rsidR="00F53331" w:rsidRPr="00D17260" w:rsidRDefault="00F53331" w:rsidP="00F53331">
      <w:pPr>
        <w:pStyle w:val="ae"/>
        <w:ind w:left="0"/>
        <w:rPr>
          <w:rFonts w:cs="Arial"/>
          <w:snapToGrid w:val="0"/>
          <w:u w:val="single"/>
          <w:lang w:eastAsia="zh-CN"/>
        </w:rPr>
      </w:pPr>
      <w:r w:rsidRPr="00D17260">
        <w:rPr>
          <w:rFonts w:cs="Arial"/>
          <w:b/>
          <w:snapToGrid w:val="0"/>
          <w:lang w:eastAsia="zh-CN"/>
        </w:rPr>
        <w:t>Web:</w:t>
      </w:r>
      <w:r w:rsidRPr="00D17260">
        <w:rPr>
          <w:rFonts w:cs="Arial"/>
          <w:snapToGrid w:val="0"/>
          <w:lang w:eastAsia="zh-CN"/>
        </w:rPr>
        <w:t xml:space="preserve">      </w:t>
      </w:r>
      <w:hyperlink r:id="rId19" w:history="1">
        <w:r w:rsidRPr="00D17260">
          <w:rPr>
            <w:rStyle w:val="a7"/>
            <w:rFonts w:cs="Arial"/>
            <w:snapToGrid w:val="0"/>
            <w:lang w:eastAsia="zh-CN"/>
          </w:rPr>
          <w:t>www.iotworkshop.com</w:t>
        </w:r>
      </w:hyperlink>
      <w:r w:rsidRPr="00D17260">
        <w:rPr>
          <w:rFonts w:cs="Arial"/>
          <w:snapToGrid w:val="0"/>
          <w:lang w:eastAsia="zh-CN"/>
        </w:rPr>
        <w:t xml:space="preserve"> or </w:t>
      </w:r>
      <w:hyperlink r:id="rId20" w:history="1">
        <w:r w:rsidRPr="00D17260">
          <w:rPr>
            <w:rStyle w:val="a7"/>
            <w:rFonts w:cs="Arial"/>
            <w:snapToGrid w:val="0"/>
            <w:lang w:eastAsia="zh-CN"/>
          </w:rPr>
          <w:t>www.hi-flying.com</w:t>
        </w:r>
      </w:hyperlink>
    </w:p>
    <w:p w14:paraId="742CF096" w14:textId="77777777" w:rsidR="00F53331" w:rsidRPr="00D17260" w:rsidRDefault="00F53331" w:rsidP="00F53331">
      <w:pPr>
        <w:pStyle w:val="af8"/>
        <w:rPr>
          <w:rFonts w:ascii="Arial" w:hAnsi="Arial" w:cs="Arial"/>
          <w:b/>
          <w:snapToGrid w:val="0"/>
          <w:sz w:val="22"/>
          <w:szCs w:val="22"/>
          <w:lang w:eastAsia="zh-CN"/>
        </w:rPr>
      </w:pPr>
      <w:r w:rsidRPr="00D17260">
        <w:rPr>
          <w:rFonts w:ascii="Arial" w:hAnsi="Arial" w:cs="Arial"/>
          <w:b/>
          <w:snapToGrid w:val="0"/>
          <w:sz w:val="22"/>
          <w:szCs w:val="22"/>
          <w:lang w:eastAsia="zh-CN"/>
        </w:rPr>
        <w:t xml:space="preserve">Contact:  </w:t>
      </w:r>
    </w:p>
    <w:p w14:paraId="7B16AEBD" w14:textId="77777777" w:rsidR="00F53331" w:rsidRPr="00D17260" w:rsidRDefault="00F53331" w:rsidP="00F53331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Sales: </w:t>
      </w:r>
      <w:hyperlink r:id="rId21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sales@iotworkshop.com</w:t>
        </w:r>
      </w:hyperlink>
    </w:p>
    <w:p w14:paraId="303A796E" w14:textId="77777777" w:rsidR="00F53331" w:rsidRPr="00D17260" w:rsidRDefault="00F53331" w:rsidP="00F53331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Support: </w:t>
      </w:r>
      <w:hyperlink r:id="rId22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support@iotworkshop.com</w:t>
        </w:r>
      </w:hyperlink>
    </w:p>
    <w:p w14:paraId="4E5132AC" w14:textId="77777777" w:rsidR="00F53331" w:rsidRPr="00D17260" w:rsidRDefault="00F53331" w:rsidP="00F53331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Service: </w:t>
      </w:r>
      <w:hyperlink r:id="rId23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service@iotworkshop.com</w:t>
        </w:r>
      </w:hyperlink>
    </w:p>
    <w:p w14:paraId="1C11D5CA" w14:textId="77777777" w:rsidR="00F53331" w:rsidRPr="00D17260" w:rsidRDefault="00F53331" w:rsidP="00F53331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Business: </w:t>
      </w:r>
      <w:hyperlink r:id="rId24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business@iotworkshop.com</w:t>
        </w:r>
      </w:hyperlink>
    </w:p>
    <w:p w14:paraId="73437009" w14:textId="77777777" w:rsidR="00F53331" w:rsidRPr="00D17260" w:rsidRDefault="00F53331" w:rsidP="00F53331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7D2DF84F" w14:textId="77777777" w:rsidR="00F53331" w:rsidRPr="00D17260" w:rsidRDefault="00F53331" w:rsidP="00F53331">
      <w:pPr>
        <w:pStyle w:val="ae"/>
        <w:ind w:left="0"/>
        <w:rPr>
          <w:rFonts w:cs="Arial"/>
          <w:lang w:eastAsia="zh-CN"/>
        </w:rPr>
      </w:pPr>
    </w:p>
    <w:p w14:paraId="679BF664" w14:textId="77777777" w:rsidR="00F53331" w:rsidRPr="00D17260" w:rsidRDefault="00F53331" w:rsidP="00F53331">
      <w:pPr>
        <w:pStyle w:val="ae"/>
        <w:ind w:left="0"/>
        <w:rPr>
          <w:rFonts w:cs="Arial"/>
          <w:lang w:eastAsia="zh-CN"/>
        </w:rPr>
      </w:pPr>
    </w:p>
    <w:p w14:paraId="654858BB" w14:textId="77777777" w:rsidR="00F53331" w:rsidRPr="00D17260" w:rsidRDefault="00F53331" w:rsidP="00F53331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For more information about </w:t>
      </w:r>
      <w:proofErr w:type="spellStart"/>
      <w:r w:rsidRPr="00D17260">
        <w:rPr>
          <w:rFonts w:cs="Arial"/>
          <w:snapToGrid w:val="0"/>
          <w:sz w:val="20"/>
          <w:szCs w:val="20"/>
          <w:lang w:val="en-GB" w:eastAsia="zh-CN"/>
        </w:rPr>
        <w:t>IOTworkshop</w:t>
      </w:r>
      <w:proofErr w:type="spellEnd"/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modules, applications, and solutions, please visit our web site www.iotworkshop.com</w:t>
      </w:r>
    </w:p>
    <w:p w14:paraId="2380E82F" w14:textId="77777777" w:rsidR="00F53331" w:rsidRPr="00D17260" w:rsidRDefault="00F53331" w:rsidP="00F53331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23581C48" w14:textId="77777777" w:rsidR="00F53331" w:rsidRPr="00D17260" w:rsidRDefault="00F53331" w:rsidP="00F53331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641BB65" w14:textId="77777777" w:rsidR="00F53331" w:rsidRPr="00D17260" w:rsidRDefault="00F53331" w:rsidP="00F53331">
      <w:pPr>
        <w:pStyle w:val="ae"/>
        <w:ind w:left="0"/>
        <w:rPr>
          <w:rFonts w:cs="Arial"/>
          <w:lang w:val="en-GB" w:eastAsia="zh-CN"/>
        </w:rPr>
      </w:pPr>
    </w:p>
    <w:p w14:paraId="22BEBEE0" w14:textId="77777777" w:rsidR="00F53331" w:rsidRPr="00D17260" w:rsidRDefault="00F53331" w:rsidP="00F53331">
      <w:pPr>
        <w:pStyle w:val="ae"/>
        <w:ind w:left="0"/>
        <w:rPr>
          <w:rFonts w:cs="Arial"/>
          <w:lang w:val="en-GB" w:eastAsia="zh-CN"/>
        </w:rPr>
      </w:pPr>
    </w:p>
    <w:p w14:paraId="0AAD5F29" w14:textId="77777777" w:rsidR="00F53331" w:rsidRPr="00D17260" w:rsidRDefault="00F53331" w:rsidP="00F53331">
      <w:pPr>
        <w:pStyle w:val="ae"/>
        <w:ind w:left="0"/>
        <w:rPr>
          <w:rFonts w:cs="Arial"/>
          <w:lang w:eastAsia="zh-CN"/>
        </w:rPr>
      </w:pPr>
    </w:p>
    <w:p w14:paraId="38285BD2" w14:textId="77777777" w:rsidR="00F53331" w:rsidRPr="00D17260" w:rsidRDefault="00F53331" w:rsidP="00F53331">
      <w:pPr>
        <w:ind w:firstLineChars="795" w:firstLine="2873"/>
        <w:rPr>
          <w:rFonts w:ascii="Arial" w:hAnsi="Arial" w:cs="Arial"/>
          <w:b/>
          <w:bCs/>
          <w:sz w:val="36"/>
          <w:szCs w:val="36"/>
          <w:lang w:eastAsia="zh-CN"/>
        </w:rPr>
      </w:pPr>
      <w:r w:rsidRPr="00D17260">
        <w:rPr>
          <w:rFonts w:ascii="Arial" w:hAnsi="Arial" w:cs="Arial"/>
          <w:b/>
          <w:bCs/>
          <w:sz w:val="36"/>
          <w:szCs w:val="36"/>
          <w:lang w:eastAsia="zh-CN"/>
        </w:rPr>
        <w:t>&lt;</w:t>
      </w:r>
      <w:r w:rsidRPr="00D17260">
        <w:rPr>
          <w:rFonts w:ascii="Arial" w:hAnsi="Arial" w:cs="Arial"/>
          <w:b/>
          <w:bCs/>
          <w:sz w:val="36"/>
          <w:szCs w:val="36"/>
        </w:rPr>
        <w:t>END OF DOCUMENT</w:t>
      </w:r>
      <w:r w:rsidRPr="00D17260">
        <w:rPr>
          <w:rFonts w:ascii="Arial" w:hAnsi="Arial" w:cs="Arial"/>
          <w:b/>
          <w:bCs/>
          <w:sz w:val="36"/>
          <w:szCs w:val="36"/>
          <w:lang w:eastAsia="zh-CN"/>
        </w:rPr>
        <w:t>&gt;</w:t>
      </w:r>
    </w:p>
    <w:p w14:paraId="7F575C67" w14:textId="77777777" w:rsidR="00F53331" w:rsidRPr="00D17260" w:rsidRDefault="00F53331" w:rsidP="00F53331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5580E8CF" w14:textId="77777777" w:rsidR="00F53331" w:rsidRPr="00D17260" w:rsidRDefault="00F53331" w:rsidP="00F53331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4D701DBF" w14:textId="77777777" w:rsidR="00E775C4" w:rsidRPr="00D17260" w:rsidRDefault="00E775C4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61320C57" w14:textId="77777777" w:rsidR="00E775C4" w:rsidRPr="00D17260" w:rsidRDefault="00E775C4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58104B48" w14:textId="77777777" w:rsidR="0016522F" w:rsidRPr="00D1726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0424F5A8" w14:textId="77777777" w:rsidR="0016522F" w:rsidRPr="00D1726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16522F" w:rsidRPr="00D1726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108BD" w14:textId="77777777" w:rsidR="001C366F" w:rsidRDefault="001C366F">
      <w:r>
        <w:separator/>
      </w:r>
    </w:p>
  </w:endnote>
  <w:endnote w:type="continuationSeparator" w:id="0">
    <w:p w14:paraId="00C6ABEB" w14:textId="77777777" w:rsidR="001C366F" w:rsidRDefault="001C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Arial"/>
    <w:charset w:val="00"/>
    <w:family w:val="auto"/>
    <w:pitch w:val="default"/>
    <w:sig w:usb0="00000087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F8EBC" w14:textId="77777777" w:rsidR="00736CA2" w:rsidRDefault="001C366F" w:rsidP="00982ABF">
    <w:pPr>
      <w:pStyle w:val="a5"/>
      <w:pBdr>
        <w:top w:val="single" w:sz="4" w:space="1" w:color="auto"/>
      </w:pBdr>
      <w:rPr>
        <w:lang w:eastAsia="zh-CN"/>
      </w:rPr>
    </w:pPr>
    <w:hyperlink r:id="rId1" w:history="1">
      <w:r w:rsidR="00736CA2">
        <w:rPr>
          <w:rStyle w:val="a7"/>
          <w:rFonts w:cs="Arial"/>
        </w:rPr>
        <w:t>http://www.iotworkshop.com</w:t>
      </w:r>
    </w:hyperlink>
    <w:r w:rsidR="00736CA2" w:rsidRPr="00106D06">
      <w:rPr>
        <w:szCs w:val="21"/>
      </w:rPr>
      <w:tab/>
    </w:r>
    <w:r w:rsidR="00736CA2">
      <w:rPr>
        <w:rFonts w:hint="eastAsia"/>
        <w:szCs w:val="21"/>
        <w:lang w:eastAsia="zh-CN"/>
      </w:rPr>
      <w:tab/>
    </w:r>
    <w:r w:rsidR="00736CA2" w:rsidRPr="00106D06">
      <w:t xml:space="preserve">- </w:t>
    </w:r>
    <w:r w:rsidR="00736CA2">
      <w:fldChar w:fldCharType="begin"/>
    </w:r>
    <w:r w:rsidR="00736CA2">
      <w:instrText xml:space="preserve"> PAGE </w:instrText>
    </w:r>
    <w:r w:rsidR="00736CA2">
      <w:fldChar w:fldCharType="separate"/>
    </w:r>
    <w:r w:rsidR="00736CA2">
      <w:rPr>
        <w:noProof/>
      </w:rPr>
      <w:t>6</w:t>
    </w:r>
    <w:r w:rsidR="00736CA2">
      <w:rPr>
        <w:noProof/>
      </w:rPr>
      <w:fldChar w:fldCharType="end"/>
    </w:r>
    <w:r w:rsidR="00736CA2" w:rsidRPr="00106D06"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695B8" w14:textId="77777777" w:rsidR="00736CA2" w:rsidRDefault="00736CA2" w:rsidP="0083796D">
    <w:pPr>
      <w:pStyle w:val="a5"/>
      <w:pBdr>
        <w:top w:val="single" w:sz="4" w:space="1" w:color="auto"/>
      </w:pBdr>
      <w:jc w:val="both"/>
    </w:pPr>
    <w:r w:rsidRPr="0003062D">
      <w:rPr>
        <w:rFonts w:ascii="Arial" w:hAnsi="Arial" w:cs="Arial"/>
        <w:lang w:eastAsia="zh-CN"/>
      </w:rPr>
      <w:t>Shanghai High-Flying Electronics Technology Co., Ltd</w:t>
    </w:r>
    <w:r w:rsidRPr="00106D06">
      <w:rPr>
        <w:szCs w:val="21"/>
      </w:rPr>
      <w:tab/>
    </w:r>
    <w:r w:rsidRPr="00106D06"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56</w:t>
    </w:r>
    <w:r>
      <w:rPr>
        <w:noProof/>
      </w:rPr>
      <w:fldChar w:fldCharType="end"/>
    </w:r>
    <w:r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88877" w14:textId="77777777" w:rsidR="001C366F" w:rsidRDefault="001C366F">
      <w:pPr>
        <w:tabs>
          <w:tab w:val="right" w:pos="1418"/>
        </w:tabs>
      </w:pPr>
      <w:r>
        <w:t>_____________</w:t>
      </w:r>
    </w:p>
  </w:footnote>
  <w:footnote w:type="continuationSeparator" w:id="0">
    <w:p w14:paraId="75546C16" w14:textId="77777777" w:rsidR="001C366F" w:rsidRDefault="001C3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7F411" w14:textId="30AF9024" w:rsidR="00736CA2" w:rsidRPr="00416DE6" w:rsidRDefault="00736CA2" w:rsidP="00416DE6">
    <w:pPr>
      <w:pStyle w:val="a5"/>
      <w:pBdr>
        <w:bottom w:val="single" w:sz="4" w:space="1" w:color="auto"/>
      </w:pBdr>
      <w:rPr>
        <w:lang w:eastAsia="zh-CN"/>
      </w:rPr>
    </w:pPr>
    <w:proofErr w:type="spellStart"/>
    <w:r w:rsidRPr="00416DE6">
      <w:rPr>
        <w:rFonts w:ascii="Arial" w:hAnsi="Arial" w:cs="Arial"/>
      </w:rPr>
      <w:t>Eport</w:t>
    </w:r>
    <w:proofErr w:type="spellEnd"/>
    <w:r>
      <w:rPr>
        <w:rFonts w:ascii="Arial" w:hAnsi="Arial" w:cs="Arial"/>
      </w:rPr>
      <w:t xml:space="preserve"> Pro</w:t>
    </w:r>
    <w:r w:rsidRPr="00416DE6">
      <w:rPr>
        <w:rFonts w:ascii="Arial" w:hAnsi="Arial" w:cs="Arial"/>
      </w:rPr>
      <w:t>-</w:t>
    </w:r>
    <w:r>
      <w:rPr>
        <w:rFonts w:ascii="Arial" w:hAnsi="Arial" w:cs="Arial"/>
      </w:rPr>
      <w:t>EP</w:t>
    </w:r>
    <w:r>
      <w:rPr>
        <w:rFonts w:ascii="Arial" w:hAnsi="Arial" w:cs="Arial" w:hint="eastAsia"/>
        <w:lang w:eastAsia="zh-CN"/>
      </w:rPr>
      <w:t>4</w:t>
    </w:r>
    <w:r>
      <w:rPr>
        <w:rFonts w:ascii="Arial" w:hAnsi="Arial" w:cs="Arial"/>
      </w:rPr>
      <w:t xml:space="preserve">0 </w:t>
    </w:r>
    <w:r>
      <w:rPr>
        <w:rFonts w:ascii="Arial" w:hAnsi="Arial" w:cs="Arial" w:hint="eastAsia"/>
        <w:lang w:eastAsia="zh-CN"/>
      </w:rPr>
      <w:t>User</w:t>
    </w:r>
    <w:r>
      <w:rPr>
        <w:rFonts w:ascii="Arial" w:hAnsi="Arial" w:cs="Arial"/>
      </w:rPr>
      <w:t xml:space="preserve"> </w:t>
    </w:r>
    <w:r>
      <w:rPr>
        <w:rFonts w:ascii="Arial" w:hAnsi="Arial" w:cs="Arial" w:hint="eastAsia"/>
        <w:lang w:eastAsia="zh-CN"/>
      </w:rPr>
      <w:t>Manual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01EC273D" wp14:editId="5BA9F96B">
          <wp:extent cx="1257300" cy="189230"/>
          <wp:effectExtent l="0" t="0" r="0" b="127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0"/>
      <w:lvlText w:val="%1.%2.%3.%4"/>
      <w:legacy w:legacy="1" w:legacySpace="144" w:legacyIndent="0"/>
      <w:lvlJc w:val="left"/>
    </w:lvl>
    <w:lvl w:ilvl="4">
      <w:start w:val="1"/>
      <w:numFmt w:val="decimal"/>
      <w:pStyle w:val="50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74272E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6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hybridMultilevel"/>
    <w:tmpl w:val="39027E6E"/>
    <w:lvl w:ilvl="0" w:tplc="DDBE753A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8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9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0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1E04092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1" w15:restartNumberingAfterBreak="0">
    <w:nsid w:val="5C4C1936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2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3" w15:restartNumberingAfterBreak="0">
    <w:nsid w:val="70D87060"/>
    <w:multiLevelType w:val="multilevel"/>
    <w:tmpl w:val="D8AAA1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4" w15:restartNumberingAfterBreak="0">
    <w:nsid w:val="72365B5B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5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9CE333C"/>
    <w:multiLevelType w:val="multilevel"/>
    <w:tmpl w:val="D96C876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10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6"/>
  </w:num>
  <w:num w:numId="3">
    <w:abstractNumId w:val="18"/>
  </w:num>
  <w:num w:numId="4">
    <w:abstractNumId w:val="22"/>
  </w:num>
  <w:num w:numId="5">
    <w:abstractNumId w:val="24"/>
  </w:num>
  <w:num w:numId="6">
    <w:abstractNumId w:val="32"/>
  </w:num>
  <w:num w:numId="7">
    <w:abstractNumId w:val="21"/>
  </w:num>
  <w:num w:numId="8">
    <w:abstractNumId w:val="29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7"/>
  </w:num>
  <w:num w:numId="14">
    <w:abstractNumId w:val="20"/>
  </w:num>
  <w:num w:numId="15">
    <w:abstractNumId w:val="16"/>
  </w:num>
  <w:num w:numId="16">
    <w:abstractNumId w:val="25"/>
  </w:num>
  <w:num w:numId="17">
    <w:abstractNumId w:val="11"/>
  </w:num>
  <w:num w:numId="18">
    <w:abstractNumId w:val="30"/>
  </w:num>
  <w:num w:numId="19">
    <w:abstractNumId w:val="15"/>
  </w:num>
  <w:num w:numId="20">
    <w:abstractNumId w:val="13"/>
  </w:num>
  <w:num w:numId="21">
    <w:abstractNumId w:val="27"/>
  </w:num>
  <w:num w:numId="22">
    <w:abstractNumId w:val="35"/>
  </w:num>
  <w:num w:numId="23">
    <w:abstractNumId w:val="8"/>
  </w:num>
  <w:num w:numId="24">
    <w:abstractNumId w:val="28"/>
  </w:num>
  <w:num w:numId="25">
    <w:abstractNumId w:val="34"/>
  </w:num>
  <w:num w:numId="26">
    <w:abstractNumId w:val="14"/>
  </w:num>
  <w:num w:numId="27">
    <w:abstractNumId w:val="31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10"/>
  </w:num>
  <w:num w:numId="31">
    <w:abstractNumId w:val="33"/>
  </w:num>
  <w:num w:numId="32">
    <w:abstractNumId w:val="36"/>
  </w:num>
  <w:num w:numId="33">
    <w:abstractNumId w:val="17"/>
  </w:num>
  <w:num w:numId="34">
    <w:abstractNumId w:val="6"/>
  </w:num>
  <w:num w:numId="35">
    <w:abstractNumId w:val="19"/>
  </w:num>
  <w:num w:numId="36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4AB4"/>
    <w:rsid w:val="00000EE0"/>
    <w:rsid w:val="00001C8A"/>
    <w:rsid w:val="00004166"/>
    <w:rsid w:val="00004C2A"/>
    <w:rsid w:val="00004F91"/>
    <w:rsid w:val="00006586"/>
    <w:rsid w:val="00010D9C"/>
    <w:rsid w:val="000113B9"/>
    <w:rsid w:val="000116CE"/>
    <w:rsid w:val="00011C8D"/>
    <w:rsid w:val="000128C6"/>
    <w:rsid w:val="00012D74"/>
    <w:rsid w:val="00013341"/>
    <w:rsid w:val="0001385A"/>
    <w:rsid w:val="00014302"/>
    <w:rsid w:val="00014595"/>
    <w:rsid w:val="000146CA"/>
    <w:rsid w:val="000168AD"/>
    <w:rsid w:val="00016E03"/>
    <w:rsid w:val="00017309"/>
    <w:rsid w:val="0001765E"/>
    <w:rsid w:val="00017E55"/>
    <w:rsid w:val="00017FDD"/>
    <w:rsid w:val="0002036D"/>
    <w:rsid w:val="0002090B"/>
    <w:rsid w:val="00020F0A"/>
    <w:rsid w:val="0002314F"/>
    <w:rsid w:val="00023FB8"/>
    <w:rsid w:val="00024073"/>
    <w:rsid w:val="00024A51"/>
    <w:rsid w:val="00024FC3"/>
    <w:rsid w:val="00025846"/>
    <w:rsid w:val="00026896"/>
    <w:rsid w:val="000277CD"/>
    <w:rsid w:val="00030112"/>
    <w:rsid w:val="000301A8"/>
    <w:rsid w:val="00030418"/>
    <w:rsid w:val="0003062D"/>
    <w:rsid w:val="0003063B"/>
    <w:rsid w:val="000306DA"/>
    <w:rsid w:val="00030AE5"/>
    <w:rsid w:val="00030C67"/>
    <w:rsid w:val="00030E4A"/>
    <w:rsid w:val="000316C2"/>
    <w:rsid w:val="00031B2C"/>
    <w:rsid w:val="00031C3A"/>
    <w:rsid w:val="00032F21"/>
    <w:rsid w:val="00032F50"/>
    <w:rsid w:val="0003462F"/>
    <w:rsid w:val="00034758"/>
    <w:rsid w:val="0003659A"/>
    <w:rsid w:val="00036825"/>
    <w:rsid w:val="00036A42"/>
    <w:rsid w:val="0003771B"/>
    <w:rsid w:val="00040D9A"/>
    <w:rsid w:val="000419E0"/>
    <w:rsid w:val="00042010"/>
    <w:rsid w:val="000422EE"/>
    <w:rsid w:val="00043F77"/>
    <w:rsid w:val="000447AA"/>
    <w:rsid w:val="00044B97"/>
    <w:rsid w:val="00046082"/>
    <w:rsid w:val="000464C5"/>
    <w:rsid w:val="00046AD0"/>
    <w:rsid w:val="00046C27"/>
    <w:rsid w:val="00047695"/>
    <w:rsid w:val="00047702"/>
    <w:rsid w:val="00050A43"/>
    <w:rsid w:val="00050B33"/>
    <w:rsid w:val="0005162F"/>
    <w:rsid w:val="000520A6"/>
    <w:rsid w:val="00054262"/>
    <w:rsid w:val="0005472A"/>
    <w:rsid w:val="0005501A"/>
    <w:rsid w:val="000555D6"/>
    <w:rsid w:val="00056B0F"/>
    <w:rsid w:val="0005738D"/>
    <w:rsid w:val="000577FE"/>
    <w:rsid w:val="000609E5"/>
    <w:rsid w:val="00060E37"/>
    <w:rsid w:val="000614F5"/>
    <w:rsid w:val="00061BA1"/>
    <w:rsid w:val="00062FB9"/>
    <w:rsid w:val="000634BB"/>
    <w:rsid w:val="00065CA2"/>
    <w:rsid w:val="000670BC"/>
    <w:rsid w:val="00067B47"/>
    <w:rsid w:val="00067BBE"/>
    <w:rsid w:val="0007000C"/>
    <w:rsid w:val="00070134"/>
    <w:rsid w:val="000701DF"/>
    <w:rsid w:val="000720D1"/>
    <w:rsid w:val="0007254A"/>
    <w:rsid w:val="00073196"/>
    <w:rsid w:val="000740F1"/>
    <w:rsid w:val="00074D33"/>
    <w:rsid w:val="000750EF"/>
    <w:rsid w:val="0007619D"/>
    <w:rsid w:val="000761EF"/>
    <w:rsid w:val="00081232"/>
    <w:rsid w:val="00081354"/>
    <w:rsid w:val="00081A39"/>
    <w:rsid w:val="000820F5"/>
    <w:rsid w:val="00082285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C3"/>
    <w:rsid w:val="00092EF3"/>
    <w:rsid w:val="0009323A"/>
    <w:rsid w:val="000932D7"/>
    <w:rsid w:val="00093883"/>
    <w:rsid w:val="00093955"/>
    <w:rsid w:val="00093E2E"/>
    <w:rsid w:val="000943BE"/>
    <w:rsid w:val="0009445B"/>
    <w:rsid w:val="00094BDD"/>
    <w:rsid w:val="00094F04"/>
    <w:rsid w:val="000963A5"/>
    <w:rsid w:val="000975B8"/>
    <w:rsid w:val="00097F3A"/>
    <w:rsid w:val="000A09EA"/>
    <w:rsid w:val="000A1A58"/>
    <w:rsid w:val="000A2B5C"/>
    <w:rsid w:val="000A40CB"/>
    <w:rsid w:val="000A454D"/>
    <w:rsid w:val="000A5773"/>
    <w:rsid w:val="000A5866"/>
    <w:rsid w:val="000A59AD"/>
    <w:rsid w:val="000B085E"/>
    <w:rsid w:val="000B2676"/>
    <w:rsid w:val="000B43C7"/>
    <w:rsid w:val="000B56D5"/>
    <w:rsid w:val="000B5A1B"/>
    <w:rsid w:val="000B6282"/>
    <w:rsid w:val="000C0124"/>
    <w:rsid w:val="000C20FA"/>
    <w:rsid w:val="000C20FE"/>
    <w:rsid w:val="000C2FCE"/>
    <w:rsid w:val="000C323B"/>
    <w:rsid w:val="000C4C36"/>
    <w:rsid w:val="000C53DB"/>
    <w:rsid w:val="000C6242"/>
    <w:rsid w:val="000C65B2"/>
    <w:rsid w:val="000C773D"/>
    <w:rsid w:val="000D1479"/>
    <w:rsid w:val="000D18E3"/>
    <w:rsid w:val="000D2D1D"/>
    <w:rsid w:val="000D2F4B"/>
    <w:rsid w:val="000D4BCF"/>
    <w:rsid w:val="000D5CA4"/>
    <w:rsid w:val="000D5D14"/>
    <w:rsid w:val="000D610C"/>
    <w:rsid w:val="000D6867"/>
    <w:rsid w:val="000D73F3"/>
    <w:rsid w:val="000D7460"/>
    <w:rsid w:val="000E0DF8"/>
    <w:rsid w:val="000E105F"/>
    <w:rsid w:val="000E11B8"/>
    <w:rsid w:val="000E2489"/>
    <w:rsid w:val="000E3BE3"/>
    <w:rsid w:val="000E42B3"/>
    <w:rsid w:val="000E4864"/>
    <w:rsid w:val="000E4ABB"/>
    <w:rsid w:val="000E6561"/>
    <w:rsid w:val="000E65AD"/>
    <w:rsid w:val="000F055D"/>
    <w:rsid w:val="000F0B0D"/>
    <w:rsid w:val="000F0B62"/>
    <w:rsid w:val="000F612B"/>
    <w:rsid w:val="000F6220"/>
    <w:rsid w:val="000F71B6"/>
    <w:rsid w:val="000F7F16"/>
    <w:rsid w:val="00100031"/>
    <w:rsid w:val="001010E7"/>
    <w:rsid w:val="00103672"/>
    <w:rsid w:val="0010525F"/>
    <w:rsid w:val="00105ADE"/>
    <w:rsid w:val="001076CA"/>
    <w:rsid w:val="00107944"/>
    <w:rsid w:val="0010797A"/>
    <w:rsid w:val="00107A90"/>
    <w:rsid w:val="00110D53"/>
    <w:rsid w:val="00112A43"/>
    <w:rsid w:val="00113F58"/>
    <w:rsid w:val="00113FF7"/>
    <w:rsid w:val="00120A7C"/>
    <w:rsid w:val="0012169D"/>
    <w:rsid w:val="00123488"/>
    <w:rsid w:val="001239B2"/>
    <w:rsid w:val="00123C0D"/>
    <w:rsid w:val="00123C67"/>
    <w:rsid w:val="00123CFD"/>
    <w:rsid w:val="00124298"/>
    <w:rsid w:val="00124C02"/>
    <w:rsid w:val="001277B2"/>
    <w:rsid w:val="00127905"/>
    <w:rsid w:val="00130046"/>
    <w:rsid w:val="00130138"/>
    <w:rsid w:val="00131C08"/>
    <w:rsid w:val="0013221E"/>
    <w:rsid w:val="00134705"/>
    <w:rsid w:val="00135CAC"/>
    <w:rsid w:val="001379D2"/>
    <w:rsid w:val="0014007F"/>
    <w:rsid w:val="0014107C"/>
    <w:rsid w:val="00142243"/>
    <w:rsid w:val="00142E72"/>
    <w:rsid w:val="00143841"/>
    <w:rsid w:val="00143F09"/>
    <w:rsid w:val="00145093"/>
    <w:rsid w:val="00145D3B"/>
    <w:rsid w:val="00145EF1"/>
    <w:rsid w:val="001460EC"/>
    <w:rsid w:val="001463F1"/>
    <w:rsid w:val="00150509"/>
    <w:rsid w:val="00151AA0"/>
    <w:rsid w:val="00151B25"/>
    <w:rsid w:val="00152071"/>
    <w:rsid w:val="001535EC"/>
    <w:rsid w:val="00154A1B"/>
    <w:rsid w:val="00154D96"/>
    <w:rsid w:val="00154E6D"/>
    <w:rsid w:val="0015536C"/>
    <w:rsid w:val="0015561A"/>
    <w:rsid w:val="00155D41"/>
    <w:rsid w:val="001564E8"/>
    <w:rsid w:val="00156A02"/>
    <w:rsid w:val="00156F12"/>
    <w:rsid w:val="00157506"/>
    <w:rsid w:val="00157D55"/>
    <w:rsid w:val="00160025"/>
    <w:rsid w:val="00160C65"/>
    <w:rsid w:val="0016213E"/>
    <w:rsid w:val="00162E1B"/>
    <w:rsid w:val="00163732"/>
    <w:rsid w:val="00163C23"/>
    <w:rsid w:val="0016418D"/>
    <w:rsid w:val="00164663"/>
    <w:rsid w:val="00164C3E"/>
    <w:rsid w:val="00165059"/>
    <w:rsid w:val="0016522F"/>
    <w:rsid w:val="00167A67"/>
    <w:rsid w:val="001702A2"/>
    <w:rsid w:val="00170366"/>
    <w:rsid w:val="001703C3"/>
    <w:rsid w:val="00170894"/>
    <w:rsid w:val="00170976"/>
    <w:rsid w:val="00170D00"/>
    <w:rsid w:val="00171680"/>
    <w:rsid w:val="00171A51"/>
    <w:rsid w:val="00173477"/>
    <w:rsid w:val="0017358C"/>
    <w:rsid w:val="00173FCF"/>
    <w:rsid w:val="00174E95"/>
    <w:rsid w:val="0017564F"/>
    <w:rsid w:val="00176022"/>
    <w:rsid w:val="0017628E"/>
    <w:rsid w:val="001764DD"/>
    <w:rsid w:val="001807B7"/>
    <w:rsid w:val="00180B31"/>
    <w:rsid w:val="00180EA1"/>
    <w:rsid w:val="00180FAF"/>
    <w:rsid w:val="00181CB5"/>
    <w:rsid w:val="00184088"/>
    <w:rsid w:val="00184095"/>
    <w:rsid w:val="001855CE"/>
    <w:rsid w:val="00186D5B"/>
    <w:rsid w:val="00187752"/>
    <w:rsid w:val="0018792E"/>
    <w:rsid w:val="001910C4"/>
    <w:rsid w:val="00191E75"/>
    <w:rsid w:val="001928F1"/>
    <w:rsid w:val="00193752"/>
    <w:rsid w:val="001948D6"/>
    <w:rsid w:val="001949A3"/>
    <w:rsid w:val="00195FC8"/>
    <w:rsid w:val="00196138"/>
    <w:rsid w:val="001966B7"/>
    <w:rsid w:val="00196920"/>
    <w:rsid w:val="001A05B4"/>
    <w:rsid w:val="001A4249"/>
    <w:rsid w:val="001A5123"/>
    <w:rsid w:val="001A58B6"/>
    <w:rsid w:val="001A64B9"/>
    <w:rsid w:val="001B006C"/>
    <w:rsid w:val="001B11F3"/>
    <w:rsid w:val="001B2742"/>
    <w:rsid w:val="001B2CAC"/>
    <w:rsid w:val="001B3BD1"/>
    <w:rsid w:val="001B3F1A"/>
    <w:rsid w:val="001B475D"/>
    <w:rsid w:val="001B49DD"/>
    <w:rsid w:val="001B4ED8"/>
    <w:rsid w:val="001C07FE"/>
    <w:rsid w:val="001C110F"/>
    <w:rsid w:val="001C129B"/>
    <w:rsid w:val="001C13AD"/>
    <w:rsid w:val="001C1549"/>
    <w:rsid w:val="001C188A"/>
    <w:rsid w:val="001C2EE3"/>
    <w:rsid w:val="001C366F"/>
    <w:rsid w:val="001C3847"/>
    <w:rsid w:val="001C4AB4"/>
    <w:rsid w:val="001C4DA6"/>
    <w:rsid w:val="001C683B"/>
    <w:rsid w:val="001C692F"/>
    <w:rsid w:val="001C7938"/>
    <w:rsid w:val="001C7B8E"/>
    <w:rsid w:val="001D0AF2"/>
    <w:rsid w:val="001D12A2"/>
    <w:rsid w:val="001D22EF"/>
    <w:rsid w:val="001D31F5"/>
    <w:rsid w:val="001D45D4"/>
    <w:rsid w:val="001D4E3C"/>
    <w:rsid w:val="001D56A0"/>
    <w:rsid w:val="001D5E9C"/>
    <w:rsid w:val="001D69BF"/>
    <w:rsid w:val="001D78F1"/>
    <w:rsid w:val="001D7DDC"/>
    <w:rsid w:val="001E0943"/>
    <w:rsid w:val="001E2963"/>
    <w:rsid w:val="001E382D"/>
    <w:rsid w:val="001E3EFC"/>
    <w:rsid w:val="001E45F9"/>
    <w:rsid w:val="001E5320"/>
    <w:rsid w:val="001E5AEA"/>
    <w:rsid w:val="001E5D17"/>
    <w:rsid w:val="001E7A4B"/>
    <w:rsid w:val="001F07CF"/>
    <w:rsid w:val="001F0C91"/>
    <w:rsid w:val="001F1F7A"/>
    <w:rsid w:val="001F27CC"/>
    <w:rsid w:val="001F4DEE"/>
    <w:rsid w:val="001F5A72"/>
    <w:rsid w:val="001F7655"/>
    <w:rsid w:val="0020055E"/>
    <w:rsid w:val="0020087E"/>
    <w:rsid w:val="0020152F"/>
    <w:rsid w:val="002027FD"/>
    <w:rsid w:val="00203841"/>
    <w:rsid w:val="00203AB2"/>
    <w:rsid w:val="0020407E"/>
    <w:rsid w:val="00204174"/>
    <w:rsid w:val="002044EF"/>
    <w:rsid w:val="00204921"/>
    <w:rsid w:val="0020495E"/>
    <w:rsid w:val="00204D37"/>
    <w:rsid w:val="00204F58"/>
    <w:rsid w:val="00205387"/>
    <w:rsid w:val="00205844"/>
    <w:rsid w:val="002073E1"/>
    <w:rsid w:val="00207574"/>
    <w:rsid w:val="00207AAD"/>
    <w:rsid w:val="0021022B"/>
    <w:rsid w:val="00210381"/>
    <w:rsid w:val="00210E24"/>
    <w:rsid w:val="00211403"/>
    <w:rsid w:val="00211DC0"/>
    <w:rsid w:val="00212321"/>
    <w:rsid w:val="002124A5"/>
    <w:rsid w:val="00212A09"/>
    <w:rsid w:val="00212EB5"/>
    <w:rsid w:val="00214403"/>
    <w:rsid w:val="00216182"/>
    <w:rsid w:val="00217189"/>
    <w:rsid w:val="00217AE9"/>
    <w:rsid w:val="00220711"/>
    <w:rsid w:val="002212A8"/>
    <w:rsid w:val="002219B7"/>
    <w:rsid w:val="00221C6D"/>
    <w:rsid w:val="00221E70"/>
    <w:rsid w:val="0022235F"/>
    <w:rsid w:val="002228BF"/>
    <w:rsid w:val="00223EEF"/>
    <w:rsid w:val="0022443B"/>
    <w:rsid w:val="00225B98"/>
    <w:rsid w:val="00225C41"/>
    <w:rsid w:val="00225D2A"/>
    <w:rsid w:val="00225FF4"/>
    <w:rsid w:val="0022624A"/>
    <w:rsid w:val="00226D85"/>
    <w:rsid w:val="00227545"/>
    <w:rsid w:val="00227893"/>
    <w:rsid w:val="00227E1F"/>
    <w:rsid w:val="00230D7C"/>
    <w:rsid w:val="00231FE1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17E5"/>
    <w:rsid w:val="00241C23"/>
    <w:rsid w:val="002429FB"/>
    <w:rsid w:val="0024412A"/>
    <w:rsid w:val="00244CB3"/>
    <w:rsid w:val="00246053"/>
    <w:rsid w:val="002461ED"/>
    <w:rsid w:val="0024627D"/>
    <w:rsid w:val="00246BB5"/>
    <w:rsid w:val="00246CC5"/>
    <w:rsid w:val="0024725E"/>
    <w:rsid w:val="00250B24"/>
    <w:rsid w:val="00251C9B"/>
    <w:rsid w:val="00252B3D"/>
    <w:rsid w:val="0025369E"/>
    <w:rsid w:val="002538A8"/>
    <w:rsid w:val="00253D4F"/>
    <w:rsid w:val="0025416E"/>
    <w:rsid w:val="00254508"/>
    <w:rsid w:val="00254634"/>
    <w:rsid w:val="00254B37"/>
    <w:rsid w:val="00254C6A"/>
    <w:rsid w:val="002553D4"/>
    <w:rsid w:val="002601C7"/>
    <w:rsid w:val="0026039F"/>
    <w:rsid w:val="00262437"/>
    <w:rsid w:val="00263725"/>
    <w:rsid w:val="002639AA"/>
    <w:rsid w:val="002652C7"/>
    <w:rsid w:val="00265D33"/>
    <w:rsid w:val="00265F5D"/>
    <w:rsid w:val="00267314"/>
    <w:rsid w:val="002677F1"/>
    <w:rsid w:val="002702F4"/>
    <w:rsid w:val="00270756"/>
    <w:rsid w:val="0027083B"/>
    <w:rsid w:val="00270EDA"/>
    <w:rsid w:val="00272085"/>
    <w:rsid w:val="00272437"/>
    <w:rsid w:val="00272555"/>
    <w:rsid w:val="00272727"/>
    <w:rsid w:val="00272754"/>
    <w:rsid w:val="00272814"/>
    <w:rsid w:val="00272A49"/>
    <w:rsid w:val="00272B67"/>
    <w:rsid w:val="00274940"/>
    <w:rsid w:val="002750E2"/>
    <w:rsid w:val="002752A2"/>
    <w:rsid w:val="00275B4C"/>
    <w:rsid w:val="0028096B"/>
    <w:rsid w:val="0028143B"/>
    <w:rsid w:val="00281508"/>
    <w:rsid w:val="00281699"/>
    <w:rsid w:val="00281A38"/>
    <w:rsid w:val="00281B76"/>
    <w:rsid w:val="002826D3"/>
    <w:rsid w:val="0028275C"/>
    <w:rsid w:val="002830FB"/>
    <w:rsid w:val="0028333B"/>
    <w:rsid w:val="00283423"/>
    <w:rsid w:val="00283A84"/>
    <w:rsid w:val="00283E91"/>
    <w:rsid w:val="002846ED"/>
    <w:rsid w:val="00284A36"/>
    <w:rsid w:val="00284A44"/>
    <w:rsid w:val="00284C22"/>
    <w:rsid w:val="002858EF"/>
    <w:rsid w:val="00286771"/>
    <w:rsid w:val="00286F94"/>
    <w:rsid w:val="00287176"/>
    <w:rsid w:val="00287BCC"/>
    <w:rsid w:val="00290A45"/>
    <w:rsid w:val="00292DB2"/>
    <w:rsid w:val="00293E5C"/>
    <w:rsid w:val="00294C35"/>
    <w:rsid w:val="00295552"/>
    <w:rsid w:val="00295636"/>
    <w:rsid w:val="00295C20"/>
    <w:rsid w:val="00296738"/>
    <w:rsid w:val="00296E2B"/>
    <w:rsid w:val="002A093C"/>
    <w:rsid w:val="002A093D"/>
    <w:rsid w:val="002A129A"/>
    <w:rsid w:val="002A2451"/>
    <w:rsid w:val="002A272F"/>
    <w:rsid w:val="002A38BA"/>
    <w:rsid w:val="002A3BE8"/>
    <w:rsid w:val="002A3F94"/>
    <w:rsid w:val="002A4B9C"/>
    <w:rsid w:val="002A4ED0"/>
    <w:rsid w:val="002A5509"/>
    <w:rsid w:val="002A5611"/>
    <w:rsid w:val="002A5CBF"/>
    <w:rsid w:val="002A5F52"/>
    <w:rsid w:val="002B19BC"/>
    <w:rsid w:val="002B1E63"/>
    <w:rsid w:val="002B44FB"/>
    <w:rsid w:val="002B4B64"/>
    <w:rsid w:val="002B4F36"/>
    <w:rsid w:val="002B5025"/>
    <w:rsid w:val="002B5AF4"/>
    <w:rsid w:val="002B721B"/>
    <w:rsid w:val="002C0A73"/>
    <w:rsid w:val="002C13E9"/>
    <w:rsid w:val="002C1A1B"/>
    <w:rsid w:val="002C2740"/>
    <w:rsid w:val="002C2D2D"/>
    <w:rsid w:val="002C2E3F"/>
    <w:rsid w:val="002C2FDB"/>
    <w:rsid w:val="002C3635"/>
    <w:rsid w:val="002C50D9"/>
    <w:rsid w:val="002C52B5"/>
    <w:rsid w:val="002C5C9A"/>
    <w:rsid w:val="002C5E3C"/>
    <w:rsid w:val="002C5FE8"/>
    <w:rsid w:val="002C7D39"/>
    <w:rsid w:val="002C7FDF"/>
    <w:rsid w:val="002C7FF4"/>
    <w:rsid w:val="002D0551"/>
    <w:rsid w:val="002D1F32"/>
    <w:rsid w:val="002D2153"/>
    <w:rsid w:val="002D2CBB"/>
    <w:rsid w:val="002D3588"/>
    <w:rsid w:val="002D4430"/>
    <w:rsid w:val="002D49C2"/>
    <w:rsid w:val="002D51DA"/>
    <w:rsid w:val="002D72C3"/>
    <w:rsid w:val="002D7DFC"/>
    <w:rsid w:val="002E06E4"/>
    <w:rsid w:val="002E165E"/>
    <w:rsid w:val="002E397F"/>
    <w:rsid w:val="002E3B76"/>
    <w:rsid w:val="002E4C94"/>
    <w:rsid w:val="002E50A2"/>
    <w:rsid w:val="002E5596"/>
    <w:rsid w:val="002E685C"/>
    <w:rsid w:val="002E72A2"/>
    <w:rsid w:val="002E7471"/>
    <w:rsid w:val="002E7783"/>
    <w:rsid w:val="002E7D30"/>
    <w:rsid w:val="002F0C4C"/>
    <w:rsid w:val="002F451C"/>
    <w:rsid w:val="002F461F"/>
    <w:rsid w:val="002F5A7B"/>
    <w:rsid w:val="002F66C2"/>
    <w:rsid w:val="002F67EB"/>
    <w:rsid w:val="002F7515"/>
    <w:rsid w:val="002F7943"/>
    <w:rsid w:val="00300525"/>
    <w:rsid w:val="00300CC0"/>
    <w:rsid w:val="003010B4"/>
    <w:rsid w:val="00301650"/>
    <w:rsid w:val="00301CC7"/>
    <w:rsid w:val="003024AF"/>
    <w:rsid w:val="00303197"/>
    <w:rsid w:val="0030360B"/>
    <w:rsid w:val="0030521A"/>
    <w:rsid w:val="00305A9B"/>
    <w:rsid w:val="00306184"/>
    <w:rsid w:val="00307620"/>
    <w:rsid w:val="003124C1"/>
    <w:rsid w:val="00313FA3"/>
    <w:rsid w:val="00314300"/>
    <w:rsid w:val="00314F7B"/>
    <w:rsid w:val="00315368"/>
    <w:rsid w:val="003159CA"/>
    <w:rsid w:val="00316117"/>
    <w:rsid w:val="00316242"/>
    <w:rsid w:val="0031741E"/>
    <w:rsid w:val="00320535"/>
    <w:rsid w:val="00320A2D"/>
    <w:rsid w:val="00320AE5"/>
    <w:rsid w:val="003218A6"/>
    <w:rsid w:val="00321DAD"/>
    <w:rsid w:val="00321F54"/>
    <w:rsid w:val="00322EF3"/>
    <w:rsid w:val="00323821"/>
    <w:rsid w:val="00323F26"/>
    <w:rsid w:val="0032403D"/>
    <w:rsid w:val="003251FA"/>
    <w:rsid w:val="0032657E"/>
    <w:rsid w:val="003267D3"/>
    <w:rsid w:val="003276CD"/>
    <w:rsid w:val="003308B9"/>
    <w:rsid w:val="00330D77"/>
    <w:rsid w:val="0033110E"/>
    <w:rsid w:val="003311BA"/>
    <w:rsid w:val="00331E55"/>
    <w:rsid w:val="00331F97"/>
    <w:rsid w:val="00332A26"/>
    <w:rsid w:val="00332A68"/>
    <w:rsid w:val="00332FE7"/>
    <w:rsid w:val="00333622"/>
    <w:rsid w:val="00333B96"/>
    <w:rsid w:val="00335293"/>
    <w:rsid w:val="00336667"/>
    <w:rsid w:val="00336D74"/>
    <w:rsid w:val="0033744F"/>
    <w:rsid w:val="00337DAF"/>
    <w:rsid w:val="003404F3"/>
    <w:rsid w:val="003412AD"/>
    <w:rsid w:val="003415D3"/>
    <w:rsid w:val="00341829"/>
    <w:rsid w:val="003419E5"/>
    <w:rsid w:val="00341F4A"/>
    <w:rsid w:val="00343292"/>
    <w:rsid w:val="0034358A"/>
    <w:rsid w:val="00344275"/>
    <w:rsid w:val="003444B8"/>
    <w:rsid w:val="0034491A"/>
    <w:rsid w:val="00344D66"/>
    <w:rsid w:val="00345F26"/>
    <w:rsid w:val="00345F99"/>
    <w:rsid w:val="003465FD"/>
    <w:rsid w:val="00346679"/>
    <w:rsid w:val="003466D0"/>
    <w:rsid w:val="00347B93"/>
    <w:rsid w:val="0035000A"/>
    <w:rsid w:val="003506F3"/>
    <w:rsid w:val="0035097E"/>
    <w:rsid w:val="00351202"/>
    <w:rsid w:val="00351445"/>
    <w:rsid w:val="00351A0B"/>
    <w:rsid w:val="00351BB9"/>
    <w:rsid w:val="00352122"/>
    <w:rsid w:val="00352178"/>
    <w:rsid w:val="00353FF4"/>
    <w:rsid w:val="00354355"/>
    <w:rsid w:val="00354440"/>
    <w:rsid w:val="00355AA9"/>
    <w:rsid w:val="00356841"/>
    <w:rsid w:val="003570EF"/>
    <w:rsid w:val="003573E2"/>
    <w:rsid w:val="0036015C"/>
    <w:rsid w:val="003611D7"/>
    <w:rsid w:val="00361AF9"/>
    <w:rsid w:val="00365E11"/>
    <w:rsid w:val="00365FD0"/>
    <w:rsid w:val="00370850"/>
    <w:rsid w:val="003717BC"/>
    <w:rsid w:val="0037214E"/>
    <w:rsid w:val="00372325"/>
    <w:rsid w:val="00372500"/>
    <w:rsid w:val="003729FC"/>
    <w:rsid w:val="00372DB7"/>
    <w:rsid w:val="00372EEA"/>
    <w:rsid w:val="00372F93"/>
    <w:rsid w:val="003738AD"/>
    <w:rsid w:val="0037473A"/>
    <w:rsid w:val="00374AAA"/>
    <w:rsid w:val="00376431"/>
    <w:rsid w:val="00376788"/>
    <w:rsid w:val="003770ED"/>
    <w:rsid w:val="0037761C"/>
    <w:rsid w:val="00377A61"/>
    <w:rsid w:val="00377D79"/>
    <w:rsid w:val="0038005D"/>
    <w:rsid w:val="0038040C"/>
    <w:rsid w:val="00381ECF"/>
    <w:rsid w:val="0038240B"/>
    <w:rsid w:val="00382A85"/>
    <w:rsid w:val="00383E1B"/>
    <w:rsid w:val="00384C96"/>
    <w:rsid w:val="00384D70"/>
    <w:rsid w:val="00385219"/>
    <w:rsid w:val="00385D28"/>
    <w:rsid w:val="00386751"/>
    <w:rsid w:val="003872E4"/>
    <w:rsid w:val="003876D0"/>
    <w:rsid w:val="00390081"/>
    <w:rsid w:val="00390701"/>
    <w:rsid w:val="00390715"/>
    <w:rsid w:val="00390826"/>
    <w:rsid w:val="003914A2"/>
    <w:rsid w:val="00391F75"/>
    <w:rsid w:val="00392B11"/>
    <w:rsid w:val="00393EF7"/>
    <w:rsid w:val="00394BBB"/>
    <w:rsid w:val="00394FA3"/>
    <w:rsid w:val="0039535D"/>
    <w:rsid w:val="0039667F"/>
    <w:rsid w:val="003966DB"/>
    <w:rsid w:val="003968AF"/>
    <w:rsid w:val="00396E29"/>
    <w:rsid w:val="00396F14"/>
    <w:rsid w:val="003A16C5"/>
    <w:rsid w:val="003A33C5"/>
    <w:rsid w:val="003A4589"/>
    <w:rsid w:val="003A48BC"/>
    <w:rsid w:val="003A5765"/>
    <w:rsid w:val="003A59D9"/>
    <w:rsid w:val="003A6091"/>
    <w:rsid w:val="003A6B58"/>
    <w:rsid w:val="003A6D8A"/>
    <w:rsid w:val="003A7595"/>
    <w:rsid w:val="003A780F"/>
    <w:rsid w:val="003A796B"/>
    <w:rsid w:val="003B14EA"/>
    <w:rsid w:val="003B220B"/>
    <w:rsid w:val="003B2420"/>
    <w:rsid w:val="003B3B27"/>
    <w:rsid w:val="003B500C"/>
    <w:rsid w:val="003B513E"/>
    <w:rsid w:val="003B5425"/>
    <w:rsid w:val="003B614D"/>
    <w:rsid w:val="003B62B7"/>
    <w:rsid w:val="003B64EA"/>
    <w:rsid w:val="003B7A93"/>
    <w:rsid w:val="003B7C70"/>
    <w:rsid w:val="003C0B95"/>
    <w:rsid w:val="003C12E1"/>
    <w:rsid w:val="003C1B89"/>
    <w:rsid w:val="003C52FD"/>
    <w:rsid w:val="003C599F"/>
    <w:rsid w:val="003C5A54"/>
    <w:rsid w:val="003C7541"/>
    <w:rsid w:val="003C7547"/>
    <w:rsid w:val="003C7C15"/>
    <w:rsid w:val="003C7C75"/>
    <w:rsid w:val="003D0216"/>
    <w:rsid w:val="003D05DA"/>
    <w:rsid w:val="003D095A"/>
    <w:rsid w:val="003D1BE5"/>
    <w:rsid w:val="003D22A4"/>
    <w:rsid w:val="003D2310"/>
    <w:rsid w:val="003D26ED"/>
    <w:rsid w:val="003D2BA5"/>
    <w:rsid w:val="003D327A"/>
    <w:rsid w:val="003D39E9"/>
    <w:rsid w:val="003D42B5"/>
    <w:rsid w:val="003D4556"/>
    <w:rsid w:val="003D48E7"/>
    <w:rsid w:val="003D5048"/>
    <w:rsid w:val="003D71EB"/>
    <w:rsid w:val="003D743B"/>
    <w:rsid w:val="003E0CB6"/>
    <w:rsid w:val="003E1228"/>
    <w:rsid w:val="003E12FE"/>
    <w:rsid w:val="003E2B1F"/>
    <w:rsid w:val="003E2F99"/>
    <w:rsid w:val="003E45A5"/>
    <w:rsid w:val="003E4BDA"/>
    <w:rsid w:val="003E5074"/>
    <w:rsid w:val="003E5123"/>
    <w:rsid w:val="003E5582"/>
    <w:rsid w:val="003E562F"/>
    <w:rsid w:val="003E6844"/>
    <w:rsid w:val="003E735D"/>
    <w:rsid w:val="003E7999"/>
    <w:rsid w:val="003F089C"/>
    <w:rsid w:val="003F21D8"/>
    <w:rsid w:val="003F244E"/>
    <w:rsid w:val="003F266B"/>
    <w:rsid w:val="003F2A3B"/>
    <w:rsid w:val="003F36B1"/>
    <w:rsid w:val="003F3849"/>
    <w:rsid w:val="003F4939"/>
    <w:rsid w:val="003F6767"/>
    <w:rsid w:val="003F7673"/>
    <w:rsid w:val="003F78FF"/>
    <w:rsid w:val="004004AF"/>
    <w:rsid w:val="0040313B"/>
    <w:rsid w:val="0040411B"/>
    <w:rsid w:val="004043E6"/>
    <w:rsid w:val="004046C9"/>
    <w:rsid w:val="00406A47"/>
    <w:rsid w:val="00407D6C"/>
    <w:rsid w:val="00410019"/>
    <w:rsid w:val="00410596"/>
    <w:rsid w:val="00410635"/>
    <w:rsid w:val="0041090D"/>
    <w:rsid w:val="0041135D"/>
    <w:rsid w:val="00413A34"/>
    <w:rsid w:val="004144CC"/>
    <w:rsid w:val="004144EC"/>
    <w:rsid w:val="004145E8"/>
    <w:rsid w:val="00416AC7"/>
    <w:rsid w:val="00416CBB"/>
    <w:rsid w:val="00416DE6"/>
    <w:rsid w:val="0041717B"/>
    <w:rsid w:val="00417C82"/>
    <w:rsid w:val="00421ADB"/>
    <w:rsid w:val="00422F3C"/>
    <w:rsid w:val="00423049"/>
    <w:rsid w:val="004240D1"/>
    <w:rsid w:val="00424465"/>
    <w:rsid w:val="00425472"/>
    <w:rsid w:val="00425D45"/>
    <w:rsid w:val="00425D8F"/>
    <w:rsid w:val="00425EC5"/>
    <w:rsid w:val="00427294"/>
    <w:rsid w:val="00427A2B"/>
    <w:rsid w:val="0043334D"/>
    <w:rsid w:val="00434B8D"/>
    <w:rsid w:val="00435414"/>
    <w:rsid w:val="004359CC"/>
    <w:rsid w:val="00435A3F"/>
    <w:rsid w:val="00440658"/>
    <w:rsid w:val="00440F6B"/>
    <w:rsid w:val="00442DD9"/>
    <w:rsid w:val="00443E6B"/>
    <w:rsid w:val="00445FC6"/>
    <w:rsid w:val="004465DF"/>
    <w:rsid w:val="00450BB4"/>
    <w:rsid w:val="0045216B"/>
    <w:rsid w:val="00454F7B"/>
    <w:rsid w:val="00456031"/>
    <w:rsid w:val="004563E3"/>
    <w:rsid w:val="004565E8"/>
    <w:rsid w:val="00456C85"/>
    <w:rsid w:val="00456D88"/>
    <w:rsid w:val="00457035"/>
    <w:rsid w:val="00461358"/>
    <w:rsid w:val="004631BB"/>
    <w:rsid w:val="004636B6"/>
    <w:rsid w:val="00463D27"/>
    <w:rsid w:val="00464970"/>
    <w:rsid w:val="00464E8F"/>
    <w:rsid w:val="00465885"/>
    <w:rsid w:val="00465E1B"/>
    <w:rsid w:val="004671E1"/>
    <w:rsid w:val="00472A81"/>
    <w:rsid w:val="0047308C"/>
    <w:rsid w:val="00474E2E"/>
    <w:rsid w:val="00475A7A"/>
    <w:rsid w:val="00475B45"/>
    <w:rsid w:val="00476213"/>
    <w:rsid w:val="0047634E"/>
    <w:rsid w:val="00477EC4"/>
    <w:rsid w:val="00477FF8"/>
    <w:rsid w:val="00480545"/>
    <w:rsid w:val="00480D76"/>
    <w:rsid w:val="00480D8E"/>
    <w:rsid w:val="00480E95"/>
    <w:rsid w:val="004821C7"/>
    <w:rsid w:val="00483BA1"/>
    <w:rsid w:val="00483BB1"/>
    <w:rsid w:val="00483E8B"/>
    <w:rsid w:val="00484156"/>
    <w:rsid w:val="00484AC7"/>
    <w:rsid w:val="00485153"/>
    <w:rsid w:val="00486081"/>
    <w:rsid w:val="00486660"/>
    <w:rsid w:val="00486EDD"/>
    <w:rsid w:val="00487822"/>
    <w:rsid w:val="004901EB"/>
    <w:rsid w:val="00490488"/>
    <w:rsid w:val="004905D2"/>
    <w:rsid w:val="00492D03"/>
    <w:rsid w:val="0049328A"/>
    <w:rsid w:val="0049439A"/>
    <w:rsid w:val="00494535"/>
    <w:rsid w:val="004950C6"/>
    <w:rsid w:val="00495264"/>
    <w:rsid w:val="00495317"/>
    <w:rsid w:val="00495CC5"/>
    <w:rsid w:val="004966B2"/>
    <w:rsid w:val="00496BAD"/>
    <w:rsid w:val="00496BFD"/>
    <w:rsid w:val="00497741"/>
    <w:rsid w:val="004A0257"/>
    <w:rsid w:val="004A107D"/>
    <w:rsid w:val="004A2085"/>
    <w:rsid w:val="004A280D"/>
    <w:rsid w:val="004A2BDE"/>
    <w:rsid w:val="004A2E7B"/>
    <w:rsid w:val="004A2F67"/>
    <w:rsid w:val="004A304D"/>
    <w:rsid w:val="004A40DC"/>
    <w:rsid w:val="004A4D67"/>
    <w:rsid w:val="004A4E14"/>
    <w:rsid w:val="004A512D"/>
    <w:rsid w:val="004A6D45"/>
    <w:rsid w:val="004A77F3"/>
    <w:rsid w:val="004B132B"/>
    <w:rsid w:val="004B1634"/>
    <w:rsid w:val="004B31D1"/>
    <w:rsid w:val="004C0391"/>
    <w:rsid w:val="004C0DEF"/>
    <w:rsid w:val="004C0F50"/>
    <w:rsid w:val="004C410B"/>
    <w:rsid w:val="004C6C4A"/>
    <w:rsid w:val="004C794C"/>
    <w:rsid w:val="004C79F8"/>
    <w:rsid w:val="004C7A6B"/>
    <w:rsid w:val="004D22BD"/>
    <w:rsid w:val="004D2518"/>
    <w:rsid w:val="004D29E9"/>
    <w:rsid w:val="004D339E"/>
    <w:rsid w:val="004D38D5"/>
    <w:rsid w:val="004D4012"/>
    <w:rsid w:val="004D4201"/>
    <w:rsid w:val="004D4A91"/>
    <w:rsid w:val="004D4BF7"/>
    <w:rsid w:val="004D4C7A"/>
    <w:rsid w:val="004D5017"/>
    <w:rsid w:val="004D77BD"/>
    <w:rsid w:val="004D7DC0"/>
    <w:rsid w:val="004E0FF8"/>
    <w:rsid w:val="004E13BA"/>
    <w:rsid w:val="004E1886"/>
    <w:rsid w:val="004E31DF"/>
    <w:rsid w:val="004E3D74"/>
    <w:rsid w:val="004E5E90"/>
    <w:rsid w:val="004F0C31"/>
    <w:rsid w:val="004F2191"/>
    <w:rsid w:val="004F242C"/>
    <w:rsid w:val="004F26D5"/>
    <w:rsid w:val="004F34B4"/>
    <w:rsid w:val="004F472C"/>
    <w:rsid w:val="004F583E"/>
    <w:rsid w:val="004F663C"/>
    <w:rsid w:val="004F6E05"/>
    <w:rsid w:val="004F70DA"/>
    <w:rsid w:val="004F7D73"/>
    <w:rsid w:val="00500103"/>
    <w:rsid w:val="00500676"/>
    <w:rsid w:val="00500A5A"/>
    <w:rsid w:val="00501377"/>
    <w:rsid w:val="00501A68"/>
    <w:rsid w:val="00501B24"/>
    <w:rsid w:val="00501E7C"/>
    <w:rsid w:val="00502BA5"/>
    <w:rsid w:val="0050693D"/>
    <w:rsid w:val="00507441"/>
    <w:rsid w:val="005075A0"/>
    <w:rsid w:val="00507967"/>
    <w:rsid w:val="00512147"/>
    <w:rsid w:val="00512C9B"/>
    <w:rsid w:val="0051312E"/>
    <w:rsid w:val="0051339E"/>
    <w:rsid w:val="005138DB"/>
    <w:rsid w:val="0051391D"/>
    <w:rsid w:val="00513EF9"/>
    <w:rsid w:val="00513F4F"/>
    <w:rsid w:val="0051417C"/>
    <w:rsid w:val="00514F49"/>
    <w:rsid w:val="00515B52"/>
    <w:rsid w:val="005160B4"/>
    <w:rsid w:val="005164A3"/>
    <w:rsid w:val="005172AD"/>
    <w:rsid w:val="00517538"/>
    <w:rsid w:val="00520AD1"/>
    <w:rsid w:val="00520AD8"/>
    <w:rsid w:val="00520C10"/>
    <w:rsid w:val="00521A1C"/>
    <w:rsid w:val="00525546"/>
    <w:rsid w:val="00525693"/>
    <w:rsid w:val="00525DFB"/>
    <w:rsid w:val="00527889"/>
    <w:rsid w:val="00527DD6"/>
    <w:rsid w:val="00530C28"/>
    <w:rsid w:val="00530DF2"/>
    <w:rsid w:val="00531043"/>
    <w:rsid w:val="00531A98"/>
    <w:rsid w:val="00531BA9"/>
    <w:rsid w:val="00533313"/>
    <w:rsid w:val="005335EF"/>
    <w:rsid w:val="00533C18"/>
    <w:rsid w:val="005343A4"/>
    <w:rsid w:val="0053440C"/>
    <w:rsid w:val="00534439"/>
    <w:rsid w:val="00534972"/>
    <w:rsid w:val="00535B97"/>
    <w:rsid w:val="005362B2"/>
    <w:rsid w:val="005375CF"/>
    <w:rsid w:val="00537F92"/>
    <w:rsid w:val="00541F09"/>
    <w:rsid w:val="00542C0A"/>
    <w:rsid w:val="00543D67"/>
    <w:rsid w:val="00544203"/>
    <w:rsid w:val="005444F0"/>
    <w:rsid w:val="0054530C"/>
    <w:rsid w:val="00546C05"/>
    <w:rsid w:val="00550263"/>
    <w:rsid w:val="00550B35"/>
    <w:rsid w:val="00551244"/>
    <w:rsid w:val="00551263"/>
    <w:rsid w:val="00552446"/>
    <w:rsid w:val="00553634"/>
    <w:rsid w:val="00553B31"/>
    <w:rsid w:val="00553BBC"/>
    <w:rsid w:val="00554896"/>
    <w:rsid w:val="00554D50"/>
    <w:rsid w:val="0055554E"/>
    <w:rsid w:val="005560BC"/>
    <w:rsid w:val="00556644"/>
    <w:rsid w:val="0055668D"/>
    <w:rsid w:val="00557A69"/>
    <w:rsid w:val="00557CC7"/>
    <w:rsid w:val="0056044F"/>
    <w:rsid w:val="00560EAE"/>
    <w:rsid w:val="005610B4"/>
    <w:rsid w:val="005614B6"/>
    <w:rsid w:val="00562108"/>
    <w:rsid w:val="005624AF"/>
    <w:rsid w:val="00562E10"/>
    <w:rsid w:val="0056356C"/>
    <w:rsid w:val="00563BFE"/>
    <w:rsid w:val="005644DC"/>
    <w:rsid w:val="00564BCF"/>
    <w:rsid w:val="00565773"/>
    <w:rsid w:val="00565E4B"/>
    <w:rsid w:val="00566E47"/>
    <w:rsid w:val="00567E62"/>
    <w:rsid w:val="005715DF"/>
    <w:rsid w:val="0057249B"/>
    <w:rsid w:val="005724D3"/>
    <w:rsid w:val="00572CB8"/>
    <w:rsid w:val="0057798C"/>
    <w:rsid w:val="00580414"/>
    <w:rsid w:val="00580F26"/>
    <w:rsid w:val="00582636"/>
    <w:rsid w:val="00583A88"/>
    <w:rsid w:val="00583B72"/>
    <w:rsid w:val="00583E0E"/>
    <w:rsid w:val="00583F70"/>
    <w:rsid w:val="00584358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05"/>
    <w:rsid w:val="005917D2"/>
    <w:rsid w:val="005946B5"/>
    <w:rsid w:val="00594BFE"/>
    <w:rsid w:val="005952CF"/>
    <w:rsid w:val="005954EF"/>
    <w:rsid w:val="00597237"/>
    <w:rsid w:val="00597BA2"/>
    <w:rsid w:val="005A0827"/>
    <w:rsid w:val="005A18E8"/>
    <w:rsid w:val="005A25CC"/>
    <w:rsid w:val="005A3317"/>
    <w:rsid w:val="005A33F8"/>
    <w:rsid w:val="005A39C5"/>
    <w:rsid w:val="005A4D97"/>
    <w:rsid w:val="005A576C"/>
    <w:rsid w:val="005A5D1D"/>
    <w:rsid w:val="005A5EFA"/>
    <w:rsid w:val="005A77EA"/>
    <w:rsid w:val="005A7DB9"/>
    <w:rsid w:val="005B05E3"/>
    <w:rsid w:val="005B353A"/>
    <w:rsid w:val="005B4C95"/>
    <w:rsid w:val="005B5575"/>
    <w:rsid w:val="005B6CE6"/>
    <w:rsid w:val="005C01C8"/>
    <w:rsid w:val="005C0B1B"/>
    <w:rsid w:val="005C289F"/>
    <w:rsid w:val="005C2999"/>
    <w:rsid w:val="005C3CF1"/>
    <w:rsid w:val="005C54AD"/>
    <w:rsid w:val="005C6D60"/>
    <w:rsid w:val="005C717F"/>
    <w:rsid w:val="005C753D"/>
    <w:rsid w:val="005D039B"/>
    <w:rsid w:val="005D0C07"/>
    <w:rsid w:val="005D0CF4"/>
    <w:rsid w:val="005D20A0"/>
    <w:rsid w:val="005D2859"/>
    <w:rsid w:val="005D2D21"/>
    <w:rsid w:val="005D378B"/>
    <w:rsid w:val="005D3A9E"/>
    <w:rsid w:val="005D44E2"/>
    <w:rsid w:val="005D59E3"/>
    <w:rsid w:val="005D77EB"/>
    <w:rsid w:val="005E041A"/>
    <w:rsid w:val="005E1D52"/>
    <w:rsid w:val="005E1FBA"/>
    <w:rsid w:val="005E31C2"/>
    <w:rsid w:val="005E3A12"/>
    <w:rsid w:val="005E42B5"/>
    <w:rsid w:val="005E7828"/>
    <w:rsid w:val="005F0174"/>
    <w:rsid w:val="005F0BD1"/>
    <w:rsid w:val="005F1681"/>
    <w:rsid w:val="005F1C7F"/>
    <w:rsid w:val="005F2545"/>
    <w:rsid w:val="005F26BF"/>
    <w:rsid w:val="005F27A4"/>
    <w:rsid w:val="005F297A"/>
    <w:rsid w:val="005F30B7"/>
    <w:rsid w:val="005F3845"/>
    <w:rsid w:val="005F4846"/>
    <w:rsid w:val="005F4C2B"/>
    <w:rsid w:val="005F4F37"/>
    <w:rsid w:val="005F59DA"/>
    <w:rsid w:val="005F5B95"/>
    <w:rsid w:val="005F71BF"/>
    <w:rsid w:val="005F7644"/>
    <w:rsid w:val="006000DE"/>
    <w:rsid w:val="00600117"/>
    <w:rsid w:val="006008E2"/>
    <w:rsid w:val="00600EE1"/>
    <w:rsid w:val="006014E7"/>
    <w:rsid w:val="00601F0F"/>
    <w:rsid w:val="006029AC"/>
    <w:rsid w:val="00602BDE"/>
    <w:rsid w:val="00602D90"/>
    <w:rsid w:val="00603322"/>
    <w:rsid w:val="0060364C"/>
    <w:rsid w:val="00605C7D"/>
    <w:rsid w:val="0061001B"/>
    <w:rsid w:val="00610490"/>
    <w:rsid w:val="00610856"/>
    <w:rsid w:val="0061203D"/>
    <w:rsid w:val="00612480"/>
    <w:rsid w:val="006148A3"/>
    <w:rsid w:val="00615092"/>
    <w:rsid w:val="00615310"/>
    <w:rsid w:val="006155DB"/>
    <w:rsid w:val="00615C57"/>
    <w:rsid w:val="006163C8"/>
    <w:rsid w:val="0061669E"/>
    <w:rsid w:val="00616DB2"/>
    <w:rsid w:val="006170C8"/>
    <w:rsid w:val="00617560"/>
    <w:rsid w:val="00617F3E"/>
    <w:rsid w:val="00621289"/>
    <w:rsid w:val="0062188B"/>
    <w:rsid w:val="0062286D"/>
    <w:rsid w:val="00624099"/>
    <w:rsid w:val="0062493A"/>
    <w:rsid w:val="00625173"/>
    <w:rsid w:val="00625242"/>
    <w:rsid w:val="00625C96"/>
    <w:rsid w:val="00625E9C"/>
    <w:rsid w:val="0062613A"/>
    <w:rsid w:val="00626DEE"/>
    <w:rsid w:val="006275AA"/>
    <w:rsid w:val="00627631"/>
    <w:rsid w:val="006278E2"/>
    <w:rsid w:val="00627D21"/>
    <w:rsid w:val="006303A9"/>
    <w:rsid w:val="00630933"/>
    <w:rsid w:val="006309E8"/>
    <w:rsid w:val="00630B71"/>
    <w:rsid w:val="00633466"/>
    <w:rsid w:val="00634F01"/>
    <w:rsid w:val="00635035"/>
    <w:rsid w:val="00637689"/>
    <w:rsid w:val="00637880"/>
    <w:rsid w:val="00640ED6"/>
    <w:rsid w:val="00640F4F"/>
    <w:rsid w:val="006418D4"/>
    <w:rsid w:val="006418F6"/>
    <w:rsid w:val="006422BD"/>
    <w:rsid w:val="00643E35"/>
    <w:rsid w:val="006466D2"/>
    <w:rsid w:val="00646D2A"/>
    <w:rsid w:val="00647C01"/>
    <w:rsid w:val="00647D0D"/>
    <w:rsid w:val="00647F2A"/>
    <w:rsid w:val="006502DE"/>
    <w:rsid w:val="0065077E"/>
    <w:rsid w:val="00650C1D"/>
    <w:rsid w:val="0065113D"/>
    <w:rsid w:val="00652ABE"/>
    <w:rsid w:val="006532FE"/>
    <w:rsid w:val="00654C66"/>
    <w:rsid w:val="00655778"/>
    <w:rsid w:val="006569BE"/>
    <w:rsid w:val="00657D73"/>
    <w:rsid w:val="0066011B"/>
    <w:rsid w:val="006607D6"/>
    <w:rsid w:val="00661022"/>
    <w:rsid w:val="00662E01"/>
    <w:rsid w:val="00664A1C"/>
    <w:rsid w:val="006651DA"/>
    <w:rsid w:val="006663C2"/>
    <w:rsid w:val="00667292"/>
    <w:rsid w:val="00670AF8"/>
    <w:rsid w:val="0067137F"/>
    <w:rsid w:val="006715FA"/>
    <w:rsid w:val="00671CD2"/>
    <w:rsid w:val="0067223A"/>
    <w:rsid w:val="006724EB"/>
    <w:rsid w:val="00672714"/>
    <w:rsid w:val="0067299F"/>
    <w:rsid w:val="00672EA6"/>
    <w:rsid w:val="00672EC1"/>
    <w:rsid w:val="00675940"/>
    <w:rsid w:val="00675E30"/>
    <w:rsid w:val="006770FB"/>
    <w:rsid w:val="00677A38"/>
    <w:rsid w:val="00680B28"/>
    <w:rsid w:val="00681593"/>
    <w:rsid w:val="00681720"/>
    <w:rsid w:val="0068207F"/>
    <w:rsid w:val="006829C1"/>
    <w:rsid w:val="00682D04"/>
    <w:rsid w:val="0068361F"/>
    <w:rsid w:val="00683BAC"/>
    <w:rsid w:val="006840EA"/>
    <w:rsid w:val="00686529"/>
    <w:rsid w:val="0069261C"/>
    <w:rsid w:val="00693389"/>
    <w:rsid w:val="0069382F"/>
    <w:rsid w:val="00694D78"/>
    <w:rsid w:val="00694F4D"/>
    <w:rsid w:val="00695E70"/>
    <w:rsid w:val="00697644"/>
    <w:rsid w:val="006A2D62"/>
    <w:rsid w:val="006A392E"/>
    <w:rsid w:val="006A4998"/>
    <w:rsid w:val="006A6903"/>
    <w:rsid w:val="006A7147"/>
    <w:rsid w:val="006A75AF"/>
    <w:rsid w:val="006A7F5A"/>
    <w:rsid w:val="006B199D"/>
    <w:rsid w:val="006B2129"/>
    <w:rsid w:val="006B23D8"/>
    <w:rsid w:val="006B2938"/>
    <w:rsid w:val="006B2971"/>
    <w:rsid w:val="006B38E1"/>
    <w:rsid w:val="006B3D77"/>
    <w:rsid w:val="006B4ABF"/>
    <w:rsid w:val="006B4ED6"/>
    <w:rsid w:val="006B62E2"/>
    <w:rsid w:val="006B66D9"/>
    <w:rsid w:val="006B67CD"/>
    <w:rsid w:val="006B6813"/>
    <w:rsid w:val="006B74A3"/>
    <w:rsid w:val="006B7B1F"/>
    <w:rsid w:val="006C011C"/>
    <w:rsid w:val="006C02E1"/>
    <w:rsid w:val="006C0667"/>
    <w:rsid w:val="006C07DF"/>
    <w:rsid w:val="006C0B55"/>
    <w:rsid w:val="006C1844"/>
    <w:rsid w:val="006C224A"/>
    <w:rsid w:val="006C2877"/>
    <w:rsid w:val="006C3C7E"/>
    <w:rsid w:val="006C5448"/>
    <w:rsid w:val="006C57AB"/>
    <w:rsid w:val="006C59B3"/>
    <w:rsid w:val="006C6473"/>
    <w:rsid w:val="006C718B"/>
    <w:rsid w:val="006C7826"/>
    <w:rsid w:val="006D078B"/>
    <w:rsid w:val="006D244A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2E78"/>
    <w:rsid w:val="006E5A97"/>
    <w:rsid w:val="006E6B20"/>
    <w:rsid w:val="006F0E72"/>
    <w:rsid w:val="006F1510"/>
    <w:rsid w:val="006F2B3D"/>
    <w:rsid w:val="006F2DBA"/>
    <w:rsid w:val="006F3004"/>
    <w:rsid w:val="006F32C4"/>
    <w:rsid w:val="006F3B04"/>
    <w:rsid w:val="006F3F29"/>
    <w:rsid w:val="006F4283"/>
    <w:rsid w:val="006F49CB"/>
    <w:rsid w:val="006F6E9C"/>
    <w:rsid w:val="006F7071"/>
    <w:rsid w:val="006F7193"/>
    <w:rsid w:val="006F7945"/>
    <w:rsid w:val="006F7C5B"/>
    <w:rsid w:val="00700990"/>
    <w:rsid w:val="00701561"/>
    <w:rsid w:val="00702783"/>
    <w:rsid w:val="00704734"/>
    <w:rsid w:val="00704FA1"/>
    <w:rsid w:val="00704FD6"/>
    <w:rsid w:val="00705246"/>
    <w:rsid w:val="00705907"/>
    <w:rsid w:val="00705AE5"/>
    <w:rsid w:val="00706588"/>
    <w:rsid w:val="0071029F"/>
    <w:rsid w:val="00711466"/>
    <w:rsid w:val="007122F9"/>
    <w:rsid w:val="00712AE5"/>
    <w:rsid w:val="00713493"/>
    <w:rsid w:val="00713AC0"/>
    <w:rsid w:val="0071591F"/>
    <w:rsid w:val="00716013"/>
    <w:rsid w:val="0072080B"/>
    <w:rsid w:val="00720FD1"/>
    <w:rsid w:val="00721435"/>
    <w:rsid w:val="007218AA"/>
    <w:rsid w:val="007219B0"/>
    <w:rsid w:val="00722AB7"/>
    <w:rsid w:val="0072352F"/>
    <w:rsid w:val="00723680"/>
    <w:rsid w:val="00723C09"/>
    <w:rsid w:val="0072478E"/>
    <w:rsid w:val="00725FCA"/>
    <w:rsid w:val="00726F4C"/>
    <w:rsid w:val="007270A7"/>
    <w:rsid w:val="007305EA"/>
    <w:rsid w:val="00730864"/>
    <w:rsid w:val="007313B3"/>
    <w:rsid w:val="00731F17"/>
    <w:rsid w:val="00732539"/>
    <w:rsid w:val="00732B27"/>
    <w:rsid w:val="00733675"/>
    <w:rsid w:val="00733EE1"/>
    <w:rsid w:val="00735013"/>
    <w:rsid w:val="007354B2"/>
    <w:rsid w:val="00736CA2"/>
    <w:rsid w:val="007371B3"/>
    <w:rsid w:val="007376CA"/>
    <w:rsid w:val="00737723"/>
    <w:rsid w:val="00737A5B"/>
    <w:rsid w:val="00742339"/>
    <w:rsid w:val="007431B6"/>
    <w:rsid w:val="0074372A"/>
    <w:rsid w:val="007440BE"/>
    <w:rsid w:val="007449F2"/>
    <w:rsid w:val="00745A8E"/>
    <w:rsid w:val="007462DB"/>
    <w:rsid w:val="00747C13"/>
    <w:rsid w:val="00750CAF"/>
    <w:rsid w:val="00750D43"/>
    <w:rsid w:val="0075111B"/>
    <w:rsid w:val="0075198F"/>
    <w:rsid w:val="0075207D"/>
    <w:rsid w:val="007523EA"/>
    <w:rsid w:val="00752B14"/>
    <w:rsid w:val="00753D43"/>
    <w:rsid w:val="00755058"/>
    <w:rsid w:val="007556CA"/>
    <w:rsid w:val="00756B31"/>
    <w:rsid w:val="00757CF3"/>
    <w:rsid w:val="00757EC4"/>
    <w:rsid w:val="00761207"/>
    <w:rsid w:val="00761F51"/>
    <w:rsid w:val="00763561"/>
    <w:rsid w:val="00764340"/>
    <w:rsid w:val="0076551A"/>
    <w:rsid w:val="007655EF"/>
    <w:rsid w:val="007673F3"/>
    <w:rsid w:val="007675D1"/>
    <w:rsid w:val="00770AEC"/>
    <w:rsid w:val="00770E37"/>
    <w:rsid w:val="007722BB"/>
    <w:rsid w:val="00772759"/>
    <w:rsid w:val="007737BD"/>
    <w:rsid w:val="00774015"/>
    <w:rsid w:val="00774CCF"/>
    <w:rsid w:val="00775561"/>
    <w:rsid w:val="007758A4"/>
    <w:rsid w:val="0077592F"/>
    <w:rsid w:val="0077594F"/>
    <w:rsid w:val="00776ACA"/>
    <w:rsid w:val="00780537"/>
    <w:rsid w:val="00782A52"/>
    <w:rsid w:val="00782C95"/>
    <w:rsid w:val="00783125"/>
    <w:rsid w:val="00783A63"/>
    <w:rsid w:val="007844E6"/>
    <w:rsid w:val="00784787"/>
    <w:rsid w:val="007848AF"/>
    <w:rsid w:val="00784DD1"/>
    <w:rsid w:val="0078642C"/>
    <w:rsid w:val="007873F2"/>
    <w:rsid w:val="00787560"/>
    <w:rsid w:val="007905A7"/>
    <w:rsid w:val="00790890"/>
    <w:rsid w:val="00791B99"/>
    <w:rsid w:val="00793683"/>
    <w:rsid w:val="00793993"/>
    <w:rsid w:val="007946A0"/>
    <w:rsid w:val="0079502D"/>
    <w:rsid w:val="00795FB1"/>
    <w:rsid w:val="00796981"/>
    <w:rsid w:val="0079720B"/>
    <w:rsid w:val="007976E1"/>
    <w:rsid w:val="007A02A1"/>
    <w:rsid w:val="007A054A"/>
    <w:rsid w:val="007A07EF"/>
    <w:rsid w:val="007A0D9E"/>
    <w:rsid w:val="007A1468"/>
    <w:rsid w:val="007A1C01"/>
    <w:rsid w:val="007A2351"/>
    <w:rsid w:val="007A2CE1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D74"/>
    <w:rsid w:val="007B0FA2"/>
    <w:rsid w:val="007B21AB"/>
    <w:rsid w:val="007B2490"/>
    <w:rsid w:val="007B25AC"/>
    <w:rsid w:val="007B313E"/>
    <w:rsid w:val="007B3635"/>
    <w:rsid w:val="007B3759"/>
    <w:rsid w:val="007B513B"/>
    <w:rsid w:val="007B52AA"/>
    <w:rsid w:val="007B530F"/>
    <w:rsid w:val="007B5655"/>
    <w:rsid w:val="007B5A27"/>
    <w:rsid w:val="007B5E66"/>
    <w:rsid w:val="007B60D0"/>
    <w:rsid w:val="007B6772"/>
    <w:rsid w:val="007B711C"/>
    <w:rsid w:val="007C067D"/>
    <w:rsid w:val="007C14E4"/>
    <w:rsid w:val="007C2C76"/>
    <w:rsid w:val="007C2CA5"/>
    <w:rsid w:val="007C2FD2"/>
    <w:rsid w:val="007C3154"/>
    <w:rsid w:val="007C3CFF"/>
    <w:rsid w:val="007C47D5"/>
    <w:rsid w:val="007C4D86"/>
    <w:rsid w:val="007C5AF3"/>
    <w:rsid w:val="007C6A89"/>
    <w:rsid w:val="007D0A31"/>
    <w:rsid w:val="007D1686"/>
    <w:rsid w:val="007D184B"/>
    <w:rsid w:val="007D1E26"/>
    <w:rsid w:val="007D22B8"/>
    <w:rsid w:val="007D257A"/>
    <w:rsid w:val="007D380E"/>
    <w:rsid w:val="007D3F0C"/>
    <w:rsid w:val="007D3F6B"/>
    <w:rsid w:val="007D430D"/>
    <w:rsid w:val="007D5487"/>
    <w:rsid w:val="007D6AD6"/>
    <w:rsid w:val="007D6DE1"/>
    <w:rsid w:val="007D740E"/>
    <w:rsid w:val="007D74AA"/>
    <w:rsid w:val="007D7DB6"/>
    <w:rsid w:val="007E0B5C"/>
    <w:rsid w:val="007E0BCC"/>
    <w:rsid w:val="007E10AE"/>
    <w:rsid w:val="007E14C5"/>
    <w:rsid w:val="007E191C"/>
    <w:rsid w:val="007E2C7F"/>
    <w:rsid w:val="007E2CE0"/>
    <w:rsid w:val="007E2F8F"/>
    <w:rsid w:val="007E4A54"/>
    <w:rsid w:val="007E4E8D"/>
    <w:rsid w:val="007E5A98"/>
    <w:rsid w:val="007E6221"/>
    <w:rsid w:val="007E7503"/>
    <w:rsid w:val="007E7C92"/>
    <w:rsid w:val="007F0DD0"/>
    <w:rsid w:val="007F10FD"/>
    <w:rsid w:val="007F2331"/>
    <w:rsid w:val="007F2E3D"/>
    <w:rsid w:val="007F2F9D"/>
    <w:rsid w:val="007F45CD"/>
    <w:rsid w:val="007F4F6E"/>
    <w:rsid w:val="007F4FF0"/>
    <w:rsid w:val="007F5C2E"/>
    <w:rsid w:val="007F649C"/>
    <w:rsid w:val="007F7868"/>
    <w:rsid w:val="00800472"/>
    <w:rsid w:val="008022F7"/>
    <w:rsid w:val="008039D2"/>
    <w:rsid w:val="00803F8C"/>
    <w:rsid w:val="00804065"/>
    <w:rsid w:val="0080491C"/>
    <w:rsid w:val="00804EE5"/>
    <w:rsid w:val="00804FF5"/>
    <w:rsid w:val="008053F6"/>
    <w:rsid w:val="00805B7C"/>
    <w:rsid w:val="00806A6A"/>
    <w:rsid w:val="00806C4A"/>
    <w:rsid w:val="00806F2F"/>
    <w:rsid w:val="00807375"/>
    <w:rsid w:val="00807971"/>
    <w:rsid w:val="00807C06"/>
    <w:rsid w:val="00811359"/>
    <w:rsid w:val="00811813"/>
    <w:rsid w:val="00811C8E"/>
    <w:rsid w:val="00811F4E"/>
    <w:rsid w:val="00812B0E"/>
    <w:rsid w:val="00813F5A"/>
    <w:rsid w:val="00814552"/>
    <w:rsid w:val="00814D95"/>
    <w:rsid w:val="00814ED2"/>
    <w:rsid w:val="00814F50"/>
    <w:rsid w:val="00816298"/>
    <w:rsid w:val="008168F8"/>
    <w:rsid w:val="008169EA"/>
    <w:rsid w:val="00816D24"/>
    <w:rsid w:val="00816DA5"/>
    <w:rsid w:val="00817919"/>
    <w:rsid w:val="00817A58"/>
    <w:rsid w:val="00820714"/>
    <w:rsid w:val="00821E48"/>
    <w:rsid w:val="0082283D"/>
    <w:rsid w:val="00822B97"/>
    <w:rsid w:val="00822DE6"/>
    <w:rsid w:val="00823040"/>
    <w:rsid w:val="008238D3"/>
    <w:rsid w:val="00823BFB"/>
    <w:rsid w:val="0082576B"/>
    <w:rsid w:val="00825AE8"/>
    <w:rsid w:val="0082613C"/>
    <w:rsid w:val="00826EE2"/>
    <w:rsid w:val="00827CBD"/>
    <w:rsid w:val="00830BD6"/>
    <w:rsid w:val="00831B9B"/>
    <w:rsid w:val="008339AD"/>
    <w:rsid w:val="00833DC4"/>
    <w:rsid w:val="0083580C"/>
    <w:rsid w:val="00837872"/>
    <w:rsid w:val="0083796D"/>
    <w:rsid w:val="00840FEC"/>
    <w:rsid w:val="00841AAB"/>
    <w:rsid w:val="00842F50"/>
    <w:rsid w:val="00843003"/>
    <w:rsid w:val="0084334C"/>
    <w:rsid w:val="0084386A"/>
    <w:rsid w:val="00844334"/>
    <w:rsid w:val="0084476F"/>
    <w:rsid w:val="00844839"/>
    <w:rsid w:val="00844FEB"/>
    <w:rsid w:val="008450C2"/>
    <w:rsid w:val="008466FB"/>
    <w:rsid w:val="008471D4"/>
    <w:rsid w:val="00850BB3"/>
    <w:rsid w:val="00851323"/>
    <w:rsid w:val="00852421"/>
    <w:rsid w:val="00853740"/>
    <w:rsid w:val="008549F8"/>
    <w:rsid w:val="00854CE6"/>
    <w:rsid w:val="00855250"/>
    <w:rsid w:val="0085571A"/>
    <w:rsid w:val="00855CC5"/>
    <w:rsid w:val="008568EF"/>
    <w:rsid w:val="00857549"/>
    <w:rsid w:val="00857EB8"/>
    <w:rsid w:val="0086001C"/>
    <w:rsid w:val="00860601"/>
    <w:rsid w:val="0086244B"/>
    <w:rsid w:val="00862BEB"/>
    <w:rsid w:val="008631BC"/>
    <w:rsid w:val="008631DF"/>
    <w:rsid w:val="0086452A"/>
    <w:rsid w:val="008646AC"/>
    <w:rsid w:val="00865349"/>
    <w:rsid w:val="0086534B"/>
    <w:rsid w:val="008654D8"/>
    <w:rsid w:val="0086569B"/>
    <w:rsid w:val="0086613C"/>
    <w:rsid w:val="00866B2E"/>
    <w:rsid w:val="0086725B"/>
    <w:rsid w:val="00871334"/>
    <w:rsid w:val="00872336"/>
    <w:rsid w:val="00872DEF"/>
    <w:rsid w:val="008736E2"/>
    <w:rsid w:val="00873DC1"/>
    <w:rsid w:val="008775D3"/>
    <w:rsid w:val="00881DC1"/>
    <w:rsid w:val="008823E0"/>
    <w:rsid w:val="00882CF5"/>
    <w:rsid w:val="00883440"/>
    <w:rsid w:val="00884365"/>
    <w:rsid w:val="008859DC"/>
    <w:rsid w:val="00885DAE"/>
    <w:rsid w:val="0088720F"/>
    <w:rsid w:val="008875BE"/>
    <w:rsid w:val="0088773B"/>
    <w:rsid w:val="00887897"/>
    <w:rsid w:val="00887D1E"/>
    <w:rsid w:val="00890BA9"/>
    <w:rsid w:val="00890DC2"/>
    <w:rsid w:val="008910BD"/>
    <w:rsid w:val="00891503"/>
    <w:rsid w:val="00891555"/>
    <w:rsid w:val="008915ED"/>
    <w:rsid w:val="0089160A"/>
    <w:rsid w:val="00891CEC"/>
    <w:rsid w:val="00892C0F"/>
    <w:rsid w:val="00893182"/>
    <w:rsid w:val="00894C52"/>
    <w:rsid w:val="008950E9"/>
    <w:rsid w:val="00895D89"/>
    <w:rsid w:val="008961A9"/>
    <w:rsid w:val="00896D48"/>
    <w:rsid w:val="008A006B"/>
    <w:rsid w:val="008A14EA"/>
    <w:rsid w:val="008A3122"/>
    <w:rsid w:val="008A3293"/>
    <w:rsid w:val="008A3DC0"/>
    <w:rsid w:val="008A454B"/>
    <w:rsid w:val="008A4C5F"/>
    <w:rsid w:val="008A53C0"/>
    <w:rsid w:val="008A546A"/>
    <w:rsid w:val="008A5C79"/>
    <w:rsid w:val="008A6669"/>
    <w:rsid w:val="008B0B1A"/>
    <w:rsid w:val="008B0CFA"/>
    <w:rsid w:val="008B0D59"/>
    <w:rsid w:val="008B0EE8"/>
    <w:rsid w:val="008B1103"/>
    <w:rsid w:val="008B27C0"/>
    <w:rsid w:val="008B2D32"/>
    <w:rsid w:val="008B2F6E"/>
    <w:rsid w:val="008B32C4"/>
    <w:rsid w:val="008B3A4F"/>
    <w:rsid w:val="008B4EE7"/>
    <w:rsid w:val="008B4F6E"/>
    <w:rsid w:val="008B5CAA"/>
    <w:rsid w:val="008B7940"/>
    <w:rsid w:val="008B7D08"/>
    <w:rsid w:val="008C115F"/>
    <w:rsid w:val="008C13FA"/>
    <w:rsid w:val="008C160D"/>
    <w:rsid w:val="008C1831"/>
    <w:rsid w:val="008C19C8"/>
    <w:rsid w:val="008C226E"/>
    <w:rsid w:val="008C2767"/>
    <w:rsid w:val="008C2CEC"/>
    <w:rsid w:val="008C2E67"/>
    <w:rsid w:val="008C35F1"/>
    <w:rsid w:val="008C37EC"/>
    <w:rsid w:val="008C3FA3"/>
    <w:rsid w:val="008C5CEE"/>
    <w:rsid w:val="008C690D"/>
    <w:rsid w:val="008D0126"/>
    <w:rsid w:val="008D1878"/>
    <w:rsid w:val="008D1BCF"/>
    <w:rsid w:val="008D3BCA"/>
    <w:rsid w:val="008D487E"/>
    <w:rsid w:val="008D49FF"/>
    <w:rsid w:val="008D5B1F"/>
    <w:rsid w:val="008D6ABC"/>
    <w:rsid w:val="008D7343"/>
    <w:rsid w:val="008D79B9"/>
    <w:rsid w:val="008E15B2"/>
    <w:rsid w:val="008E164B"/>
    <w:rsid w:val="008E19E6"/>
    <w:rsid w:val="008E1CD5"/>
    <w:rsid w:val="008E1E1A"/>
    <w:rsid w:val="008E22BB"/>
    <w:rsid w:val="008E2326"/>
    <w:rsid w:val="008E4F79"/>
    <w:rsid w:val="008E53F7"/>
    <w:rsid w:val="008E5CD5"/>
    <w:rsid w:val="008E623B"/>
    <w:rsid w:val="008E63E5"/>
    <w:rsid w:val="008E6480"/>
    <w:rsid w:val="008E7B88"/>
    <w:rsid w:val="008F004D"/>
    <w:rsid w:val="008F0257"/>
    <w:rsid w:val="008F063B"/>
    <w:rsid w:val="008F1152"/>
    <w:rsid w:val="008F1483"/>
    <w:rsid w:val="008F24C1"/>
    <w:rsid w:val="008F28BC"/>
    <w:rsid w:val="008F37D1"/>
    <w:rsid w:val="008F3E1A"/>
    <w:rsid w:val="008F468A"/>
    <w:rsid w:val="008F4C00"/>
    <w:rsid w:val="008F5F35"/>
    <w:rsid w:val="008F70F1"/>
    <w:rsid w:val="0090296F"/>
    <w:rsid w:val="00902CC0"/>
    <w:rsid w:val="0090381B"/>
    <w:rsid w:val="00903C93"/>
    <w:rsid w:val="009042EA"/>
    <w:rsid w:val="0090545B"/>
    <w:rsid w:val="009059C0"/>
    <w:rsid w:val="00906897"/>
    <w:rsid w:val="00906900"/>
    <w:rsid w:val="0090741F"/>
    <w:rsid w:val="00907636"/>
    <w:rsid w:val="00907E4E"/>
    <w:rsid w:val="00910078"/>
    <w:rsid w:val="0091026A"/>
    <w:rsid w:val="00910D52"/>
    <w:rsid w:val="00911FA1"/>
    <w:rsid w:val="00912698"/>
    <w:rsid w:val="00912A75"/>
    <w:rsid w:val="009144FE"/>
    <w:rsid w:val="009149D7"/>
    <w:rsid w:val="00914F25"/>
    <w:rsid w:val="009150B7"/>
    <w:rsid w:val="009162A2"/>
    <w:rsid w:val="009173BC"/>
    <w:rsid w:val="00917A6A"/>
    <w:rsid w:val="00921D81"/>
    <w:rsid w:val="0092391B"/>
    <w:rsid w:val="00923ED5"/>
    <w:rsid w:val="009249F9"/>
    <w:rsid w:val="009263F5"/>
    <w:rsid w:val="00926707"/>
    <w:rsid w:val="009317C9"/>
    <w:rsid w:val="0093216A"/>
    <w:rsid w:val="00932714"/>
    <w:rsid w:val="009327E5"/>
    <w:rsid w:val="00932DE1"/>
    <w:rsid w:val="00933126"/>
    <w:rsid w:val="0093319E"/>
    <w:rsid w:val="0093368C"/>
    <w:rsid w:val="00934512"/>
    <w:rsid w:val="009357A3"/>
    <w:rsid w:val="00936C2A"/>
    <w:rsid w:val="009379F0"/>
    <w:rsid w:val="00940426"/>
    <w:rsid w:val="00940916"/>
    <w:rsid w:val="00940D82"/>
    <w:rsid w:val="009411AE"/>
    <w:rsid w:val="009423B0"/>
    <w:rsid w:val="00942486"/>
    <w:rsid w:val="00942590"/>
    <w:rsid w:val="0094356F"/>
    <w:rsid w:val="0094359F"/>
    <w:rsid w:val="00945496"/>
    <w:rsid w:val="00946AB0"/>
    <w:rsid w:val="00946DE0"/>
    <w:rsid w:val="009503F0"/>
    <w:rsid w:val="00950A5B"/>
    <w:rsid w:val="009513F5"/>
    <w:rsid w:val="00951724"/>
    <w:rsid w:val="009518C7"/>
    <w:rsid w:val="0095195B"/>
    <w:rsid w:val="00951A82"/>
    <w:rsid w:val="0095204C"/>
    <w:rsid w:val="00952B0D"/>
    <w:rsid w:val="0095306D"/>
    <w:rsid w:val="00953254"/>
    <w:rsid w:val="00955EFE"/>
    <w:rsid w:val="0095688F"/>
    <w:rsid w:val="00957D76"/>
    <w:rsid w:val="00961894"/>
    <w:rsid w:val="009625D0"/>
    <w:rsid w:val="009626AC"/>
    <w:rsid w:val="00963F94"/>
    <w:rsid w:val="00965716"/>
    <w:rsid w:val="00966010"/>
    <w:rsid w:val="00966E61"/>
    <w:rsid w:val="009671CB"/>
    <w:rsid w:val="009675D4"/>
    <w:rsid w:val="009677B3"/>
    <w:rsid w:val="009678E1"/>
    <w:rsid w:val="00967E50"/>
    <w:rsid w:val="00970439"/>
    <w:rsid w:val="00971074"/>
    <w:rsid w:val="00971308"/>
    <w:rsid w:val="009713BB"/>
    <w:rsid w:val="00972BB9"/>
    <w:rsid w:val="00972F2D"/>
    <w:rsid w:val="00973456"/>
    <w:rsid w:val="00973651"/>
    <w:rsid w:val="009739E8"/>
    <w:rsid w:val="00973A14"/>
    <w:rsid w:val="00973FE9"/>
    <w:rsid w:val="009748C3"/>
    <w:rsid w:val="00974A19"/>
    <w:rsid w:val="0097562A"/>
    <w:rsid w:val="00976F75"/>
    <w:rsid w:val="009776EC"/>
    <w:rsid w:val="00977E61"/>
    <w:rsid w:val="009829B4"/>
    <w:rsid w:val="00982ABF"/>
    <w:rsid w:val="00982E54"/>
    <w:rsid w:val="00982FC4"/>
    <w:rsid w:val="009833C1"/>
    <w:rsid w:val="009840E6"/>
    <w:rsid w:val="009842A9"/>
    <w:rsid w:val="009842F6"/>
    <w:rsid w:val="00985097"/>
    <w:rsid w:val="009864D1"/>
    <w:rsid w:val="00986AF2"/>
    <w:rsid w:val="0098797C"/>
    <w:rsid w:val="00987CBB"/>
    <w:rsid w:val="00987DF5"/>
    <w:rsid w:val="00990401"/>
    <w:rsid w:val="009924D9"/>
    <w:rsid w:val="00992C6B"/>
    <w:rsid w:val="00993CA6"/>
    <w:rsid w:val="00994158"/>
    <w:rsid w:val="009944AD"/>
    <w:rsid w:val="00994A81"/>
    <w:rsid w:val="00996051"/>
    <w:rsid w:val="00996EFB"/>
    <w:rsid w:val="00997009"/>
    <w:rsid w:val="00997036"/>
    <w:rsid w:val="009A00CE"/>
    <w:rsid w:val="009A0117"/>
    <w:rsid w:val="009A0766"/>
    <w:rsid w:val="009A0FF1"/>
    <w:rsid w:val="009A12CD"/>
    <w:rsid w:val="009A1D13"/>
    <w:rsid w:val="009A2E14"/>
    <w:rsid w:val="009A3EE2"/>
    <w:rsid w:val="009A45F0"/>
    <w:rsid w:val="009A5EFF"/>
    <w:rsid w:val="009A6000"/>
    <w:rsid w:val="009A7944"/>
    <w:rsid w:val="009A7C62"/>
    <w:rsid w:val="009B0DF6"/>
    <w:rsid w:val="009B1DBF"/>
    <w:rsid w:val="009B2A82"/>
    <w:rsid w:val="009B2C1C"/>
    <w:rsid w:val="009B4002"/>
    <w:rsid w:val="009B5368"/>
    <w:rsid w:val="009B72EA"/>
    <w:rsid w:val="009C01FF"/>
    <w:rsid w:val="009C037F"/>
    <w:rsid w:val="009C098F"/>
    <w:rsid w:val="009C1AA3"/>
    <w:rsid w:val="009C262E"/>
    <w:rsid w:val="009C2F0C"/>
    <w:rsid w:val="009C38BC"/>
    <w:rsid w:val="009C3DD6"/>
    <w:rsid w:val="009C4F0E"/>
    <w:rsid w:val="009C5862"/>
    <w:rsid w:val="009C5ACA"/>
    <w:rsid w:val="009C6511"/>
    <w:rsid w:val="009C7374"/>
    <w:rsid w:val="009C7B9F"/>
    <w:rsid w:val="009D05B3"/>
    <w:rsid w:val="009D0C12"/>
    <w:rsid w:val="009D0DD9"/>
    <w:rsid w:val="009D1D97"/>
    <w:rsid w:val="009D2421"/>
    <w:rsid w:val="009D245B"/>
    <w:rsid w:val="009D2AC1"/>
    <w:rsid w:val="009D30D7"/>
    <w:rsid w:val="009D42B1"/>
    <w:rsid w:val="009D4495"/>
    <w:rsid w:val="009E07BB"/>
    <w:rsid w:val="009E07BF"/>
    <w:rsid w:val="009E1D4A"/>
    <w:rsid w:val="009E2011"/>
    <w:rsid w:val="009E20CA"/>
    <w:rsid w:val="009E2DE8"/>
    <w:rsid w:val="009E318E"/>
    <w:rsid w:val="009E369A"/>
    <w:rsid w:val="009E3778"/>
    <w:rsid w:val="009E4C5A"/>
    <w:rsid w:val="009E50F6"/>
    <w:rsid w:val="009E5EFB"/>
    <w:rsid w:val="009E7853"/>
    <w:rsid w:val="009F1B21"/>
    <w:rsid w:val="009F3D81"/>
    <w:rsid w:val="009F3ED6"/>
    <w:rsid w:val="009F444A"/>
    <w:rsid w:val="009F45CD"/>
    <w:rsid w:val="009F5100"/>
    <w:rsid w:val="009F5E24"/>
    <w:rsid w:val="00A00277"/>
    <w:rsid w:val="00A00645"/>
    <w:rsid w:val="00A0080B"/>
    <w:rsid w:val="00A02F9A"/>
    <w:rsid w:val="00A04922"/>
    <w:rsid w:val="00A04E4B"/>
    <w:rsid w:val="00A0570A"/>
    <w:rsid w:val="00A05C0B"/>
    <w:rsid w:val="00A07775"/>
    <w:rsid w:val="00A10A7D"/>
    <w:rsid w:val="00A10FA1"/>
    <w:rsid w:val="00A11653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22BC"/>
    <w:rsid w:val="00A236E8"/>
    <w:rsid w:val="00A238E4"/>
    <w:rsid w:val="00A246A8"/>
    <w:rsid w:val="00A249F1"/>
    <w:rsid w:val="00A25597"/>
    <w:rsid w:val="00A25E7F"/>
    <w:rsid w:val="00A306C7"/>
    <w:rsid w:val="00A315A7"/>
    <w:rsid w:val="00A31AC8"/>
    <w:rsid w:val="00A32991"/>
    <w:rsid w:val="00A32AC5"/>
    <w:rsid w:val="00A32C11"/>
    <w:rsid w:val="00A34089"/>
    <w:rsid w:val="00A342DD"/>
    <w:rsid w:val="00A36111"/>
    <w:rsid w:val="00A36115"/>
    <w:rsid w:val="00A36529"/>
    <w:rsid w:val="00A3790B"/>
    <w:rsid w:val="00A447B4"/>
    <w:rsid w:val="00A448E1"/>
    <w:rsid w:val="00A4505B"/>
    <w:rsid w:val="00A45782"/>
    <w:rsid w:val="00A47B71"/>
    <w:rsid w:val="00A47BC3"/>
    <w:rsid w:val="00A47DA3"/>
    <w:rsid w:val="00A52E70"/>
    <w:rsid w:val="00A53F01"/>
    <w:rsid w:val="00A54A1D"/>
    <w:rsid w:val="00A54C3E"/>
    <w:rsid w:val="00A5516E"/>
    <w:rsid w:val="00A5592E"/>
    <w:rsid w:val="00A56462"/>
    <w:rsid w:val="00A56750"/>
    <w:rsid w:val="00A579D8"/>
    <w:rsid w:val="00A6074B"/>
    <w:rsid w:val="00A60E34"/>
    <w:rsid w:val="00A61345"/>
    <w:rsid w:val="00A61B02"/>
    <w:rsid w:val="00A62481"/>
    <w:rsid w:val="00A625CA"/>
    <w:rsid w:val="00A6261A"/>
    <w:rsid w:val="00A64B59"/>
    <w:rsid w:val="00A64F0C"/>
    <w:rsid w:val="00A65A6F"/>
    <w:rsid w:val="00A6690E"/>
    <w:rsid w:val="00A67736"/>
    <w:rsid w:val="00A70560"/>
    <w:rsid w:val="00A71D78"/>
    <w:rsid w:val="00A73029"/>
    <w:rsid w:val="00A73785"/>
    <w:rsid w:val="00A74C94"/>
    <w:rsid w:val="00A7557D"/>
    <w:rsid w:val="00A76407"/>
    <w:rsid w:val="00A7643C"/>
    <w:rsid w:val="00A76822"/>
    <w:rsid w:val="00A77002"/>
    <w:rsid w:val="00A80593"/>
    <w:rsid w:val="00A81561"/>
    <w:rsid w:val="00A81610"/>
    <w:rsid w:val="00A82822"/>
    <w:rsid w:val="00A8299F"/>
    <w:rsid w:val="00A837E0"/>
    <w:rsid w:val="00A84BC2"/>
    <w:rsid w:val="00A85A99"/>
    <w:rsid w:val="00A85B83"/>
    <w:rsid w:val="00A85C5F"/>
    <w:rsid w:val="00A85D3F"/>
    <w:rsid w:val="00A8652B"/>
    <w:rsid w:val="00A86A3C"/>
    <w:rsid w:val="00A86CAD"/>
    <w:rsid w:val="00A879DE"/>
    <w:rsid w:val="00A9027B"/>
    <w:rsid w:val="00A91412"/>
    <w:rsid w:val="00A91797"/>
    <w:rsid w:val="00A91D4F"/>
    <w:rsid w:val="00A91DD6"/>
    <w:rsid w:val="00A91DD7"/>
    <w:rsid w:val="00A930EF"/>
    <w:rsid w:val="00A937C4"/>
    <w:rsid w:val="00A938C9"/>
    <w:rsid w:val="00A94184"/>
    <w:rsid w:val="00A941D6"/>
    <w:rsid w:val="00A9420C"/>
    <w:rsid w:val="00A96BA4"/>
    <w:rsid w:val="00A97822"/>
    <w:rsid w:val="00AA0637"/>
    <w:rsid w:val="00AA06E8"/>
    <w:rsid w:val="00AA186E"/>
    <w:rsid w:val="00AA22C7"/>
    <w:rsid w:val="00AA311A"/>
    <w:rsid w:val="00AA48A1"/>
    <w:rsid w:val="00AA4E1E"/>
    <w:rsid w:val="00AA542C"/>
    <w:rsid w:val="00AA5A4D"/>
    <w:rsid w:val="00AA6FDB"/>
    <w:rsid w:val="00AA71C6"/>
    <w:rsid w:val="00AA742D"/>
    <w:rsid w:val="00AA7868"/>
    <w:rsid w:val="00AA7D39"/>
    <w:rsid w:val="00AB0412"/>
    <w:rsid w:val="00AB090F"/>
    <w:rsid w:val="00AB191F"/>
    <w:rsid w:val="00AB2225"/>
    <w:rsid w:val="00AB29B1"/>
    <w:rsid w:val="00AB2A66"/>
    <w:rsid w:val="00AB2D84"/>
    <w:rsid w:val="00AB411B"/>
    <w:rsid w:val="00AB508F"/>
    <w:rsid w:val="00AB6FBD"/>
    <w:rsid w:val="00AB789C"/>
    <w:rsid w:val="00AB7DB8"/>
    <w:rsid w:val="00AB7E3D"/>
    <w:rsid w:val="00AC00ED"/>
    <w:rsid w:val="00AC1839"/>
    <w:rsid w:val="00AC25EC"/>
    <w:rsid w:val="00AC2C5D"/>
    <w:rsid w:val="00AC3988"/>
    <w:rsid w:val="00AC5343"/>
    <w:rsid w:val="00AC5E9B"/>
    <w:rsid w:val="00AC6107"/>
    <w:rsid w:val="00AC738C"/>
    <w:rsid w:val="00AD1DAD"/>
    <w:rsid w:val="00AD27AB"/>
    <w:rsid w:val="00AD2BE0"/>
    <w:rsid w:val="00AD2E83"/>
    <w:rsid w:val="00AD2EB8"/>
    <w:rsid w:val="00AD49D4"/>
    <w:rsid w:val="00AD6483"/>
    <w:rsid w:val="00AD7027"/>
    <w:rsid w:val="00AD7386"/>
    <w:rsid w:val="00AD787A"/>
    <w:rsid w:val="00AD7F87"/>
    <w:rsid w:val="00AE0103"/>
    <w:rsid w:val="00AE0DF4"/>
    <w:rsid w:val="00AE0E67"/>
    <w:rsid w:val="00AE4408"/>
    <w:rsid w:val="00AE47C9"/>
    <w:rsid w:val="00AE5503"/>
    <w:rsid w:val="00AE6310"/>
    <w:rsid w:val="00AE6C24"/>
    <w:rsid w:val="00AE7044"/>
    <w:rsid w:val="00AF084B"/>
    <w:rsid w:val="00AF17B9"/>
    <w:rsid w:val="00AF1DC9"/>
    <w:rsid w:val="00AF2411"/>
    <w:rsid w:val="00AF2A89"/>
    <w:rsid w:val="00AF38E1"/>
    <w:rsid w:val="00AF4D18"/>
    <w:rsid w:val="00AF4E52"/>
    <w:rsid w:val="00AF5997"/>
    <w:rsid w:val="00AF704F"/>
    <w:rsid w:val="00B002DF"/>
    <w:rsid w:val="00B00A97"/>
    <w:rsid w:val="00B03202"/>
    <w:rsid w:val="00B0331E"/>
    <w:rsid w:val="00B03DF4"/>
    <w:rsid w:val="00B04F27"/>
    <w:rsid w:val="00B05210"/>
    <w:rsid w:val="00B060E1"/>
    <w:rsid w:val="00B064F2"/>
    <w:rsid w:val="00B06AD4"/>
    <w:rsid w:val="00B07891"/>
    <w:rsid w:val="00B10308"/>
    <w:rsid w:val="00B11343"/>
    <w:rsid w:val="00B117F7"/>
    <w:rsid w:val="00B12B47"/>
    <w:rsid w:val="00B14282"/>
    <w:rsid w:val="00B157CB"/>
    <w:rsid w:val="00B1679E"/>
    <w:rsid w:val="00B17FF1"/>
    <w:rsid w:val="00B20369"/>
    <w:rsid w:val="00B23464"/>
    <w:rsid w:val="00B238BC"/>
    <w:rsid w:val="00B24192"/>
    <w:rsid w:val="00B255FC"/>
    <w:rsid w:val="00B26755"/>
    <w:rsid w:val="00B26E8D"/>
    <w:rsid w:val="00B278A7"/>
    <w:rsid w:val="00B27A7E"/>
    <w:rsid w:val="00B307A3"/>
    <w:rsid w:val="00B30E7C"/>
    <w:rsid w:val="00B30FCE"/>
    <w:rsid w:val="00B31433"/>
    <w:rsid w:val="00B31486"/>
    <w:rsid w:val="00B31DF4"/>
    <w:rsid w:val="00B3200C"/>
    <w:rsid w:val="00B3353C"/>
    <w:rsid w:val="00B337E1"/>
    <w:rsid w:val="00B342B8"/>
    <w:rsid w:val="00B34C79"/>
    <w:rsid w:val="00B358F7"/>
    <w:rsid w:val="00B35BF0"/>
    <w:rsid w:val="00B36025"/>
    <w:rsid w:val="00B40040"/>
    <w:rsid w:val="00B40E3B"/>
    <w:rsid w:val="00B42048"/>
    <w:rsid w:val="00B42452"/>
    <w:rsid w:val="00B430F8"/>
    <w:rsid w:val="00B43853"/>
    <w:rsid w:val="00B44074"/>
    <w:rsid w:val="00B4495E"/>
    <w:rsid w:val="00B4496A"/>
    <w:rsid w:val="00B44E37"/>
    <w:rsid w:val="00B47D72"/>
    <w:rsid w:val="00B47ED6"/>
    <w:rsid w:val="00B50E70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5E15"/>
    <w:rsid w:val="00B56074"/>
    <w:rsid w:val="00B56221"/>
    <w:rsid w:val="00B56484"/>
    <w:rsid w:val="00B565AB"/>
    <w:rsid w:val="00B606C1"/>
    <w:rsid w:val="00B610A6"/>
    <w:rsid w:val="00B61AC8"/>
    <w:rsid w:val="00B6278F"/>
    <w:rsid w:val="00B6303E"/>
    <w:rsid w:val="00B63230"/>
    <w:rsid w:val="00B642D9"/>
    <w:rsid w:val="00B65657"/>
    <w:rsid w:val="00B65C87"/>
    <w:rsid w:val="00B662FC"/>
    <w:rsid w:val="00B666BC"/>
    <w:rsid w:val="00B66E15"/>
    <w:rsid w:val="00B67012"/>
    <w:rsid w:val="00B67AE8"/>
    <w:rsid w:val="00B67BA5"/>
    <w:rsid w:val="00B67C97"/>
    <w:rsid w:val="00B67F3F"/>
    <w:rsid w:val="00B67F9D"/>
    <w:rsid w:val="00B70CA0"/>
    <w:rsid w:val="00B70F19"/>
    <w:rsid w:val="00B7112E"/>
    <w:rsid w:val="00B717C4"/>
    <w:rsid w:val="00B71A4C"/>
    <w:rsid w:val="00B71CF6"/>
    <w:rsid w:val="00B71D9B"/>
    <w:rsid w:val="00B71FEE"/>
    <w:rsid w:val="00B72F20"/>
    <w:rsid w:val="00B73F7F"/>
    <w:rsid w:val="00B745D7"/>
    <w:rsid w:val="00B7491A"/>
    <w:rsid w:val="00B75C20"/>
    <w:rsid w:val="00B75DCC"/>
    <w:rsid w:val="00B776F9"/>
    <w:rsid w:val="00B8070E"/>
    <w:rsid w:val="00B8090A"/>
    <w:rsid w:val="00B80BA4"/>
    <w:rsid w:val="00B81042"/>
    <w:rsid w:val="00B814AF"/>
    <w:rsid w:val="00B81F51"/>
    <w:rsid w:val="00B821B6"/>
    <w:rsid w:val="00B8300F"/>
    <w:rsid w:val="00B8389B"/>
    <w:rsid w:val="00B83B63"/>
    <w:rsid w:val="00B84124"/>
    <w:rsid w:val="00B84490"/>
    <w:rsid w:val="00B847DB"/>
    <w:rsid w:val="00B84F1C"/>
    <w:rsid w:val="00B850FB"/>
    <w:rsid w:val="00B859CA"/>
    <w:rsid w:val="00B86366"/>
    <w:rsid w:val="00B86B39"/>
    <w:rsid w:val="00B870CE"/>
    <w:rsid w:val="00B87FF9"/>
    <w:rsid w:val="00B9037E"/>
    <w:rsid w:val="00B90FF1"/>
    <w:rsid w:val="00B91AFC"/>
    <w:rsid w:val="00B92D77"/>
    <w:rsid w:val="00B92DA2"/>
    <w:rsid w:val="00B936BD"/>
    <w:rsid w:val="00B93BC8"/>
    <w:rsid w:val="00B9410E"/>
    <w:rsid w:val="00B9517E"/>
    <w:rsid w:val="00B962C0"/>
    <w:rsid w:val="00B966BE"/>
    <w:rsid w:val="00B969F1"/>
    <w:rsid w:val="00B97F37"/>
    <w:rsid w:val="00BA06BC"/>
    <w:rsid w:val="00BA0F1E"/>
    <w:rsid w:val="00BA52EB"/>
    <w:rsid w:val="00BA6B2F"/>
    <w:rsid w:val="00BA6DCD"/>
    <w:rsid w:val="00BB0182"/>
    <w:rsid w:val="00BB0954"/>
    <w:rsid w:val="00BB1255"/>
    <w:rsid w:val="00BB5B8B"/>
    <w:rsid w:val="00BB5BE1"/>
    <w:rsid w:val="00BB5DD0"/>
    <w:rsid w:val="00BB7263"/>
    <w:rsid w:val="00BB729D"/>
    <w:rsid w:val="00BB7384"/>
    <w:rsid w:val="00BB7403"/>
    <w:rsid w:val="00BC0E48"/>
    <w:rsid w:val="00BC1922"/>
    <w:rsid w:val="00BC28C7"/>
    <w:rsid w:val="00BC2E31"/>
    <w:rsid w:val="00BC3102"/>
    <w:rsid w:val="00BC32A0"/>
    <w:rsid w:val="00BC37F5"/>
    <w:rsid w:val="00BC3CD4"/>
    <w:rsid w:val="00BC4A29"/>
    <w:rsid w:val="00BC501B"/>
    <w:rsid w:val="00BC63C8"/>
    <w:rsid w:val="00BC6897"/>
    <w:rsid w:val="00BC6C6D"/>
    <w:rsid w:val="00BD0167"/>
    <w:rsid w:val="00BD0DBE"/>
    <w:rsid w:val="00BD16C3"/>
    <w:rsid w:val="00BD30DB"/>
    <w:rsid w:val="00BD3311"/>
    <w:rsid w:val="00BD42B9"/>
    <w:rsid w:val="00BD453D"/>
    <w:rsid w:val="00BD45D6"/>
    <w:rsid w:val="00BD536E"/>
    <w:rsid w:val="00BD6C07"/>
    <w:rsid w:val="00BD6F57"/>
    <w:rsid w:val="00BD7414"/>
    <w:rsid w:val="00BD7753"/>
    <w:rsid w:val="00BE082A"/>
    <w:rsid w:val="00BE0E51"/>
    <w:rsid w:val="00BE2B91"/>
    <w:rsid w:val="00BE33FE"/>
    <w:rsid w:val="00BE36E3"/>
    <w:rsid w:val="00BE3A28"/>
    <w:rsid w:val="00BE3F41"/>
    <w:rsid w:val="00BE412B"/>
    <w:rsid w:val="00BE4AF7"/>
    <w:rsid w:val="00BE57B1"/>
    <w:rsid w:val="00BE601F"/>
    <w:rsid w:val="00BE6884"/>
    <w:rsid w:val="00BE6BCC"/>
    <w:rsid w:val="00BE7071"/>
    <w:rsid w:val="00BE7325"/>
    <w:rsid w:val="00BE7EDC"/>
    <w:rsid w:val="00BF0DEF"/>
    <w:rsid w:val="00BF19EF"/>
    <w:rsid w:val="00BF1D0D"/>
    <w:rsid w:val="00BF2DFE"/>
    <w:rsid w:val="00BF3897"/>
    <w:rsid w:val="00BF4B55"/>
    <w:rsid w:val="00BF5217"/>
    <w:rsid w:val="00BF621A"/>
    <w:rsid w:val="00BF6B72"/>
    <w:rsid w:val="00BF7BBE"/>
    <w:rsid w:val="00C028D5"/>
    <w:rsid w:val="00C03BAC"/>
    <w:rsid w:val="00C03ED4"/>
    <w:rsid w:val="00C045C7"/>
    <w:rsid w:val="00C05D49"/>
    <w:rsid w:val="00C05D4C"/>
    <w:rsid w:val="00C05E74"/>
    <w:rsid w:val="00C06E23"/>
    <w:rsid w:val="00C070C6"/>
    <w:rsid w:val="00C07D08"/>
    <w:rsid w:val="00C10BC7"/>
    <w:rsid w:val="00C11A1E"/>
    <w:rsid w:val="00C11BEA"/>
    <w:rsid w:val="00C13209"/>
    <w:rsid w:val="00C13380"/>
    <w:rsid w:val="00C137E4"/>
    <w:rsid w:val="00C149C3"/>
    <w:rsid w:val="00C159A5"/>
    <w:rsid w:val="00C16407"/>
    <w:rsid w:val="00C16E17"/>
    <w:rsid w:val="00C2316E"/>
    <w:rsid w:val="00C24F82"/>
    <w:rsid w:val="00C2522E"/>
    <w:rsid w:val="00C25BE1"/>
    <w:rsid w:val="00C2639B"/>
    <w:rsid w:val="00C27790"/>
    <w:rsid w:val="00C27E67"/>
    <w:rsid w:val="00C30224"/>
    <w:rsid w:val="00C30773"/>
    <w:rsid w:val="00C30F59"/>
    <w:rsid w:val="00C324B8"/>
    <w:rsid w:val="00C32AB4"/>
    <w:rsid w:val="00C33B0B"/>
    <w:rsid w:val="00C35473"/>
    <w:rsid w:val="00C36A7C"/>
    <w:rsid w:val="00C36EE5"/>
    <w:rsid w:val="00C37C44"/>
    <w:rsid w:val="00C406D0"/>
    <w:rsid w:val="00C40EF8"/>
    <w:rsid w:val="00C431BB"/>
    <w:rsid w:val="00C437BC"/>
    <w:rsid w:val="00C44ED1"/>
    <w:rsid w:val="00C451D7"/>
    <w:rsid w:val="00C451E4"/>
    <w:rsid w:val="00C45929"/>
    <w:rsid w:val="00C46FEA"/>
    <w:rsid w:val="00C50170"/>
    <w:rsid w:val="00C506B5"/>
    <w:rsid w:val="00C519F6"/>
    <w:rsid w:val="00C51C84"/>
    <w:rsid w:val="00C51EDB"/>
    <w:rsid w:val="00C52B4F"/>
    <w:rsid w:val="00C5337E"/>
    <w:rsid w:val="00C53814"/>
    <w:rsid w:val="00C553BF"/>
    <w:rsid w:val="00C5592A"/>
    <w:rsid w:val="00C57940"/>
    <w:rsid w:val="00C60E1D"/>
    <w:rsid w:val="00C6133D"/>
    <w:rsid w:val="00C61675"/>
    <w:rsid w:val="00C62F38"/>
    <w:rsid w:val="00C641D9"/>
    <w:rsid w:val="00C64F69"/>
    <w:rsid w:val="00C658A1"/>
    <w:rsid w:val="00C66032"/>
    <w:rsid w:val="00C66275"/>
    <w:rsid w:val="00C67513"/>
    <w:rsid w:val="00C67687"/>
    <w:rsid w:val="00C67753"/>
    <w:rsid w:val="00C67BFD"/>
    <w:rsid w:val="00C7133A"/>
    <w:rsid w:val="00C714C0"/>
    <w:rsid w:val="00C71F19"/>
    <w:rsid w:val="00C74390"/>
    <w:rsid w:val="00C7494A"/>
    <w:rsid w:val="00C7548E"/>
    <w:rsid w:val="00C7617B"/>
    <w:rsid w:val="00C76FDE"/>
    <w:rsid w:val="00C7734B"/>
    <w:rsid w:val="00C77DE3"/>
    <w:rsid w:val="00C81684"/>
    <w:rsid w:val="00C821EB"/>
    <w:rsid w:val="00C825AF"/>
    <w:rsid w:val="00C85215"/>
    <w:rsid w:val="00C855F7"/>
    <w:rsid w:val="00C85841"/>
    <w:rsid w:val="00C865FD"/>
    <w:rsid w:val="00C90399"/>
    <w:rsid w:val="00C943FF"/>
    <w:rsid w:val="00C95208"/>
    <w:rsid w:val="00C957AE"/>
    <w:rsid w:val="00C95A3F"/>
    <w:rsid w:val="00C95B9E"/>
    <w:rsid w:val="00C96364"/>
    <w:rsid w:val="00C96F6E"/>
    <w:rsid w:val="00C97B5F"/>
    <w:rsid w:val="00CA0C17"/>
    <w:rsid w:val="00CA191F"/>
    <w:rsid w:val="00CA1D76"/>
    <w:rsid w:val="00CA2503"/>
    <w:rsid w:val="00CA27EC"/>
    <w:rsid w:val="00CA2951"/>
    <w:rsid w:val="00CA462C"/>
    <w:rsid w:val="00CA5067"/>
    <w:rsid w:val="00CA5742"/>
    <w:rsid w:val="00CA5A74"/>
    <w:rsid w:val="00CA6153"/>
    <w:rsid w:val="00CA653A"/>
    <w:rsid w:val="00CA6B8D"/>
    <w:rsid w:val="00CA6DFB"/>
    <w:rsid w:val="00CA7361"/>
    <w:rsid w:val="00CB162C"/>
    <w:rsid w:val="00CB16E0"/>
    <w:rsid w:val="00CB1C45"/>
    <w:rsid w:val="00CB216B"/>
    <w:rsid w:val="00CB21F4"/>
    <w:rsid w:val="00CB2D73"/>
    <w:rsid w:val="00CB3421"/>
    <w:rsid w:val="00CB37FE"/>
    <w:rsid w:val="00CB387D"/>
    <w:rsid w:val="00CB4C61"/>
    <w:rsid w:val="00CB6897"/>
    <w:rsid w:val="00CB7338"/>
    <w:rsid w:val="00CC04D2"/>
    <w:rsid w:val="00CC1C0F"/>
    <w:rsid w:val="00CC1D77"/>
    <w:rsid w:val="00CC1E38"/>
    <w:rsid w:val="00CC292A"/>
    <w:rsid w:val="00CC35A5"/>
    <w:rsid w:val="00CC3ADF"/>
    <w:rsid w:val="00CC5A20"/>
    <w:rsid w:val="00CC623C"/>
    <w:rsid w:val="00CC7B3F"/>
    <w:rsid w:val="00CD0EFC"/>
    <w:rsid w:val="00CD28A1"/>
    <w:rsid w:val="00CD515F"/>
    <w:rsid w:val="00CD5272"/>
    <w:rsid w:val="00CD5777"/>
    <w:rsid w:val="00CD7D8D"/>
    <w:rsid w:val="00CE0411"/>
    <w:rsid w:val="00CE2A48"/>
    <w:rsid w:val="00CE2C74"/>
    <w:rsid w:val="00CE3678"/>
    <w:rsid w:val="00CE53DA"/>
    <w:rsid w:val="00CE54E2"/>
    <w:rsid w:val="00CE5B41"/>
    <w:rsid w:val="00CE5B80"/>
    <w:rsid w:val="00CE6321"/>
    <w:rsid w:val="00CE6D98"/>
    <w:rsid w:val="00CE7497"/>
    <w:rsid w:val="00CF00E0"/>
    <w:rsid w:val="00CF1171"/>
    <w:rsid w:val="00CF148B"/>
    <w:rsid w:val="00CF15CC"/>
    <w:rsid w:val="00CF1E29"/>
    <w:rsid w:val="00CF2843"/>
    <w:rsid w:val="00CF5594"/>
    <w:rsid w:val="00CF618C"/>
    <w:rsid w:val="00CF6641"/>
    <w:rsid w:val="00CF6D02"/>
    <w:rsid w:val="00CF715F"/>
    <w:rsid w:val="00D008E5"/>
    <w:rsid w:val="00D0114E"/>
    <w:rsid w:val="00D02568"/>
    <w:rsid w:val="00D02602"/>
    <w:rsid w:val="00D02D26"/>
    <w:rsid w:val="00D04674"/>
    <w:rsid w:val="00D05526"/>
    <w:rsid w:val="00D055FF"/>
    <w:rsid w:val="00D05ED9"/>
    <w:rsid w:val="00D06B46"/>
    <w:rsid w:val="00D07041"/>
    <w:rsid w:val="00D078C5"/>
    <w:rsid w:val="00D07C1D"/>
    <w:rsid w:val="00D1074B"/>
    <w:rsid w:val="00D120B8"/>
    <w:rsid w:val="00D1284A"/>
    <w:rsid w:val="00D12C07"/>
    <w:rsid w:val="00D12EDF"/>
    <w:rsid w:val="00D1390B"/>
    <w:rsid w:val="00D13FD2"/>
    <w:rsid w:val="00D144DB"/>
    <w:rsid w:val="00D14D8D"/>
    <w:rsid w:val="00D15AEB"/>
    <w:rsid w:val="00D15BC9"/>
    <w:rsid w:val="00D16A23"/>
    <w:rsid w:val="00D17260"/>
    <w:rsid w:val="00D17583"/>
    <w:rsid w:val="00D21EA0"/>
    <w:rsid w:val="00D2248D"/>
    <w:rsid w:val="00D23ED3"/>
    <w:rsid w:val="00D24291"/>
    <w:rsid w:val="00D25005"/>
    <w:rsid w:val="00D25B64"/>
    <w:rsid w:val="00D26CAC"/>
    <w:rsid w:val="00D27E74"/>
    <w:rsid w:val="00D30243"/>
    <w:rsid w:val="00D30607"/>
    <w:rsid w:val="00D306EF"/>
    <w:rsid w:val="00D30B03"/>
    <w:rsid w:val="00D3129F"/>
    <w:rsid w:val="00D320AF"/>
    <w:rsid w:val="00D32405"/>
    <w:rsid w:val="00D329B5"/>
    <w:rsid w:val="00D33AB7"/>
    <w:rsid w:val="00D33ED4"/>
    <w:rsid w:val="00D37DC5"/>
    <w:rsid w:val="00D40338"/>
    <w:rsid w:val="00D41FEB"/>
    <w:rsid w:val="00D435B9"/>
    <w:rsid w:val="00D4533E"/>
    <w:rsid w:val="00D4560A"/>
    <w:rsid w:val="00D457E0"/>
    <w:rsid w:val="00D460F9"/>
    <w:rsid w:val="00D46A70"/>
    <w:rsid w:val="00D46AA7"/>
    <w:rsid w:val="00D46E3A"/>
    <w:rsid w:val="00D515B0"/>
    <w:rsid w:val="00D51A5D"/>
    <w:rsid w:val="00D51B31"/>
    <w:rsid w:val="00D52A04"/>
    <w:rsid w:val="00D52ADA"/>
    <w:rsid w:val="00D52FF9"/>
    <w:rsid w:val="00D54255"/>
    <w:rsid w:val="00D54E04"/>
    <w:rsid w:val="00D556D6"/>
    <w:rsid w:val="00D55784"/>
    <w:rsid w:val="00D55DD1"/>
    <w:rsid w:val="00D5655A"/>
    <w:rsid w:val="00D575FF"/>
    <w:rsid w:val="00D57A42"/>
    <w:rsid w:val="00D6036F"/>
    <w:rsid w:val="00D603CB"/>
    <w:rsid w:val="00D6093C"/>
    <w:rsid w:val="00D60D26"/>
    <w:rsid w:val="00D635DE"/>
    <w:rsid w:val="00D6375E"/>
    <w:rsid w:val="00D644E7"/>
    <w:rsid w:val="00D65309"/>
    <w:rsid w:val="00D656F6"/>
    <w:rsid w:val="00D659E6"/>
    <w:rsid w:val="00D66114"/>
    <w:rsid w:val="00D66F0F"/>
    <w:rsid w:val="00D70870"/>
    <w:rsid w:val="00D70FBF"/>
    <w:rsid w:val="00D71E28"/>
    <w:rsid w:val="00D72459"/>
    <w:rsid w:val="00D724A5"/>
    <w:rsid w:val="00D7261B"/>
    <w:rsid w:val="00D72B3C"/>
    <w:rsid w:val="00D72B57"/>
    <w:rsid w:val="00D759D8"/>
    <w:rsid w:val="00D75CBA"/>
    <w:rsid w:val="00D76DC1"/>
    <w:rsid w:val="00D77D26"/>
    <w:rsid w:val="00D77FB9"/>
    <w:rsid w:val="00D80586"/>
    <w:rsid w:val="00D80591"/>
    <w:rsid w:val="00D81384"/>
    <w:rsid w:val="00D8148A"/>
    <w:rsid w:val="00D818AB"/>
    <w:rsid w:val="00D81C1D"/>
    <w:rsid w:val="00D81DA2"/>
    <w:rsid w:val="00D81F90"/>
    <w:rsid w:val="00D82155"/>
    <w:rsid w:val="00D841B4"/>
    <w:rsid w:val="00D846DF"/>
    <w:rsid w:val="00D858DA"/>
    <w:rsid w:val="00D86F02"/>
    <w:rsid w:val="00D87100"/>
    <w:rsid w:val="00D87963"/>
    <w:rsid w:val="00D90027"/>
    <w:rsid w:val="00D90313"/>
    <w:rsid w:val="00D91C2E"/>
    <w:rsid w:val="00D92F66"/>
    <w:rsid w:val="00D94F5C"/>
    <w:rsid w:val="00D950EA"/>
    <w:rsid w:val="00D951D3"/>
    <w:rsid w:val="00D96007"/>
    <w:rsid w:val="00D969A2"/>
    <w:rsid w:val="00D96DDE"/>
    <w:rsid w:val="00D97E5B"/>
    <w:rsid w:val="00DA11FA"/>
    <w:rsid w:val="00DA1478"/>
    <w:rsid w:val="00DA15BA"/>
    <w:rsid w:val="00DA207A"/>
    <w:rsid w:val="00DA28A7"/>
    <w:rsid w:val="00DA3CA2"/>
    <w:rsid w:val="00DA4692"/>
    <w:rsid w:val="00DA51AE"/>
    <w:rsid w:val="00DA5360"/>
    <w:rsid w:val="00DA55B6"/>
    <w:rsid w:val="00DA663B"/>
    <w:rsid w:val="00DB3016"/>
    <w:rsid w:val="00DB35CD"/>
    <w:rsid w:val="00DB3D8C"/>
    <w:rsid w:val="00DB4194"/>
    <w:rsid w:val="00DB42A9"/>
    <w:rsid w:val="00DB48F9"/>
    <w:rsid w:val="00DB500D"/>
    <w:rsid w:val="00DB57EC"/>
    <w:rsid w:val="00DB7168"/>
    <w:rsid w:val="00DC1B53"/>
    <w:rsid w:val="00DC3D63"/>
    <w:rsid w:val="00DC493C"/>
    <w:rsid w:val="00DC5B6F"/>
    <w:rsid w:val="00DC5D2A"/>
    <w:rsid w:val="00DC6CCA"/>
    <w:rsid w:val="00DC6ED2"/>
    <w:rsid w:val="00DC709E"/>
    <w:rsid w:val="00DC7237"/>
    <w:rsid w:val="00DD010D"/>
    <w:rsid w:val="00DD20D4"/>
    <w:rsid w:val="00DD2FDF"/>
    <w:rsid w:val="00DD35E5"/>
    <w:rsid w:val="00DD363E"/>
    <w:rsid w:val="00DD40ED"/>
    <w:rsid w:val="00DD4B78"/>
    <w:rsid w:val="00DD4D03"/>
    <w:rsid w:val="00DD4EA8"/>
    <w:rsid w:val="00DD5808"/>
    <w:rsid w:val="00DD58BC"/>
    <w:rsid w:val="00DD7409"/>
    <w:rsid w:val="00DD7833"/>
    <w:rsid w:val="00DD7A78"/>
    <w:rsid w:val="00DE02BA"/>
    <w:rsid w:val="00DE08CA"/>
    <w:rsid w:val="00DE0C3A"/>
    <w:rsid w:val="00DE0EAE"/>
    <w:rsid w:val="00DE142D"/>
    <w:rsid w:val="00DE167F"/>
    <w:rsid w:val="00DE17A3"/>
    <w:rsid w:val="00DE2292"/>
    <w:rsid w:val="00DE2990"/>
    <w:rsid w:val="00DE3127"/>
    <w:rsid w:val="00DE35C2"/>
    <w:rsid w:val="00DE3BE9"/>
    <w:rsid w:val="00DE4BD2"/>
    <w:rsid w:val="00DE4D5D"/>
    <w:rsid w:val="00DE5A84"/>
    <w:rsid w:val="00DE6632"/>
    <w:rsid w:val="00DE6EB1"/>
    <w:rsid w:val="00DE7157"/>
    <w:rsid w:val="00DE73B1"/>
    <w:rsid w:val="00DE7E6D"/>
    <w:rsid w:val="00DE7F84"/>
    <w:rsid w:val="00DF0945"/>
    <w:rsid w:val="00DF0D0C"/>
    <w:rsid w:val="00DF1AF1"/>
    <w:rsid w:val="00DF260A"/>
    <w:rsid w:val="00DF3CC0"/>
    <w:rsid w:val="00DF5689"/>
    <w:rsid w:val="00DF5FD8"/>
    <w:rsid w:val="00E023D1"/>
    <w:rsid w:val="00E030DA"/>
    <w:rsid w:val="00E04108"/>
    <w:rsid w:val="00E04655"/>
    <w:rsid w:val="00E04C2E"/>
    <w:rsid w:val="00E04CC2"/>
    <w:rsid w:val="00E04D9C"/>
    <w:rsid w:val="00E0511E"/>
    <w:rsid w:val="00E063AA"/>
    <w:rsid w:val="00E07435"/>
    <w:rsid w:val="00E078D4"/>
    <w:rsid w:val="00E07A62"/>
    <w:rsid w:val="00E07D18"/>
    <w:rsid w:val="00E101C5"/>
    <w:rsid w:val="00E11AEB"/>
    <w:rsid w:val="00E11D2E"/>
    <w:rsid w:val="00E120E5"/>
    <w:rsid w:val="00E1246B"/>
    <w:rsid w:val="00E1263E"/>
    <w:rsid w:val="00E12D55"/>
    <w:rsid w:val="00E13A3F"/>
    <w:rsid w:val="00E1600F"/>
    <w:rsid w:val="00E16E4E"/>
    <w:rsid w:val="00E17EF2"/>
    <w:rsid w:val="00E229BD"/>
    <w:rsid w:val="00E22D23"/>
    <w:rsid w:val="00E22DB2"/>
    <w:rsid w:val="00E2332E"/>
    <w:rsid w:val="00E23402"/>
    <w:rsid w:val="00E23E3B"/>
    <w:rsid w:val="00E24C15"/>
    <w:rsid w:val="00E26733"/>
    <w:rsid w:val="00E26A8A"/>
    <w:rsid w:val="00E27028"/>
    <w:rsid w:val="00E278DB"/>
    <w:rsid w:val="00E304AB"/>
    <w:rsid w:val="00E30C6D"/>
    <w:rsid w:val="00E30DB2"/>
    <w:rsid w:val="00E31F05"/>
    <w:rsid w:val="00E32210"/>
    <w:rsid w:val="00E330B1"/>
    <w:rsid w:val="00E33480"/>
    <w:rsid w:val="00E338E1"/>
    <w:rsid w:val="00E34A46"/>
    <w:rsid w:val="00E34C6D"/>
    <w:rsid w:val="00E34CCB"/>
    <w:rsid w:val="00E34CEA"/>
    <w:rsid w:val="00E3554D"/>
    <w:rsid w:val="00E35FC4"/>
    <w:rsid w:val="00E36A3D"/>
    <w:rsid w:val="00E36B0D"/>
    <w:rsid w:val="00E36C0E"/>
    <w:rsid w:val="00E3734A"/>
    <w:rsid w:val="00E40707"/>
    <w:rsid w:val="00E410D4"/>
    <w:rsid w:val="00E41224"/>
    <w:rsid w:val="00E4188A"/>
    <w:rsid w:val="00E42208"/>
    <w:rsid w:val="00E42D17"/>
    <w:rsid w:val="00E452E2"/>
    <w:rsid w:val="00E47A29"/>
    <w:rsid w:val="00E47E2A"/>
    <w:rsid w:val="00E5025F"/>
    <w:rsid w:val="00E502BC"/>
    <w:rsid w:val="00E50693"/>
    <w:rsid w:val="00E514BA"/>
    <w:rsid w:val="00E51D86"/>
    <w:rsid w:val="00E52391"/>
    <w:rsid w:val="00E52D6A"/>
    <w:rsid w:val="00E548DB"/>
    <w:rsid w:val="00E55FBF"/>
    <w:rsid w:val="00E56DA2"/>
    <w:rsid w:val="00E57A72"/>
    <w:rsid w:val="00E57D87"/>
    <w:rsid w:val="00E608C4"/>
    <w:rsid w:val="00E61302"/>
    <w:rsid w:val="00E61AE1"/>
    <w:rsid w:val="00E61D61"/>
    <w:rsid w:val="00E6246C"/>
    <w:rsid w:val="00E635E6"/>
    <w:rsid w:val="00E65256"/>
    <w:rsid w:val="00E6648C"/>
    <w:rsid w:val="00E701B8"/>
    <w:rsid w:val="00E706D7"/>
    <w:rsid w:val="00E709AA"/>
    <w:rsid w:val="00E70E71"/>
    <w:rsid w:val="00E70EF2"/>
    <w:rsid w:val="00E71E48"/>
    <w:rsid w:val="00E721DF"/>
    <w:rsid w:val="00E723C7"/>
    <w:rsid w:val="00E76901"/>
    <w:rsid w:val="00E775C4"/>
    <w:rsid w:val="00E80342"/>
    <w:rsid w:val="00E818A1"/>
    <w:rsid w:val="00E81C6F"/>
    <w:rsid w:val="00E81CE0"/>
    <w:rsid w:val="00E8204E"/>
    <w:rsid w:val="00E820AB"/>
    <w:rsid w:val="00E8308A"/>
    <w:rsid w:val="00E835B3"/>
    <w:rsid w:val="00E84BBE"/>
    <w:rsid w:val="00E84C77"/>
    <w:rsid w:val="00E864CF"/>
    <w:rsid w:val="00E8696F"/>
    <w:rsid w:val="00E87932"/>
    <w:rsid w:val="00E930B7"/>
    <w:rsid w:val="00E938C9"/>
    <w:rsid w:val="00E93E22"/>
    <w:rsid w:val="00E93FF5"/>
    <w:rsid w:val="00E95037"/>
    <w:rsid w:val="00E95417"/>
    <w:rsid w:val="00E95DA6"/>
    <w:rsid w:val="00E968EF"/>
    <w:rsid w:val="00E977F9"/>
    <w:rsid w:val="00E9783F"/>
    <w:rsid w:val="00E97906"/>
    <w:rsid w:val="00E97B69"/>
    <w:rsid w:val="00E97B6D"/>
    <w:rsid w:val="00EA032B"/>
    <w:rsid w:val="00EA06DD"/>
    <w:rsid w:val="00EA0F07"/>
    <w:rsid w:val="00EA1B11"/>
    <w:rsid w:val="00EA2B4D"/>
    <w:rsid w:val="00EA3F53"/>
    <w:rsid w:val="00EA405F"/>
    <w:rsid w:val="00EA4CD4"/>
    <w:rsid w:val="00EA63EE"/>
    <w:rsid w:val="00EA6592"/>
    <w:rsid w:val="00EA6A81"/>
    <w:rsid w:val="00EA6A8C"/>
    <w:rsid w:val="00EA6A8F"/>
    <w:rsid w:val="00EA6BC8"/>
    <w:rsid w:val="00EA6CC5"/>
    <w:rsid w:val="00EB03E7"/>
    <w:rsid w:val="00EB0FAC"/>
    <w:rsid w:val="00EB12A9"/>
    <w:rsid w:val="00EB12AA"/>
    <w:rsid w:val="00EB1C39"/>
    <w:rsid w:val="00EB1E14"/>
    <w:rsid w:val="00EB2797"/>
    <w:rsid w:val="00EB7352"/>
    <w:rsid w:val="00EB7826"/>
    <w:rsid w:val="00EC08E0"/>
    <w:rsid w:val="00EC1FEB"/>
    <w:rsid w:val="00EC3849"/>
    <w:rsid w:val="00EC3A9E"/>
    <w:rsid w:val="00EC3C08"/>
    <w:rsid w:val="00EC3C38"/>
    <w:rsid w:val="00EC4361"/>
    <w:rsid w:val="00EC4A2A"/>
    <w:rsid w:val="00EC4D88"/>
    <w:rsid w:val="00EC58D4"/>
    <w:rsid w:val="00EC598C"/>
    <w:rsid w:val="00EC59D1"/>
    <w:rsid w:val="00EC68FE"/>
    <w:rsid w:val="00EC6AFD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2D3A"/>
    <w:rsid w:val="00ED372B"/>
    <w:rsid w:val="00ED40F3"/>
    <w:rsid w:val="00ED5C90"/>
    <w:rsid w:val="00ED6D1F"/>
    <w:rsid w:val="00ED7A3F"/>
    <w:rsid w:val="00ED7E23"/>
    <w:rsid w:val="00ED7EC6"/>
    <w:rsid w:val="00ED7FBA"/>
    <w:rsid w:val="00EE00C9"/>
    <w:rsid w:val="00EE035B"/>
    <w:rsid w:val="00EE07B1"/>
    <w:rsid w:val="00EE0F59"/>
    <w:rsid w:val="00EE1443"/>
    <w:rsid w:val="00EE1AEE"/>
    <w:rsid w:val="00EE1F1D"/>
    <w:rsid w:val="00EE282D"/>
    <w:rsid w:val="00EE3E7A"/>
    <w:rsid w:val="00EE4037"/>
    <w:rsid w:val="00EE4213"/>
    <w:rsid w:val="00EE438A"/>
    <w:rsid w:val="00EE623B"/>
    <w:rsid w:val="00EE6242"/>
    <w:rsid w:val="00EE6303"/>
    <w:rsid w:val="00EE6E87"/>
    <w:rsid w:val="00EE6EAA"/>
    <w:rsid w:val="00EE78FE"/>
    <w:rsid w:val="00EF0021"/>
    <w:rsid w:val="00EF0948"/>
    <w:rsid w:val="00EF0EEB"/>
    <w:rsid w:val="00EF1C28"/>
    <w:rsid w:val="00EF218C"/>
    <w:rsid w:val="00EF3ACB"/>
    <w:rsid w:val="00EF41D7"/>
    <w:rsid w:val="00EF4E21"/>
    <w:rsid w:val="00EF50CF"/>
    <w:rsid w:val="00EF5C3A"/>
    <w:rsid w:val="00EF5EB9"/>
    <w:rsid w:val="00EF7B33"/>
    <w:rsid w:val="00EF7CBD"/>
    <w:rsid w:val="00EF7F77"/>
    <w:rsid w:val="00F004F2"/>
    <w:rsid w:val="00F00AE9"/>
    <w:rsid w:val="00F00C79"/>
    <w:rsid w:val="00F00CF4"/>
    <w:rsid w:val="00F0166E"/>
    <w:rsid w:val="00F01C86"/>
    <w:rsid w:val="00F039B6"/>
    <w:rsid w:val="00F03DA3"/>
    <w:rsid w:val="00F0402D"/>
    <w:rsid w:val="00F04487"/>
    <w:rsid w:val="00F04AB2"/>
    <w:rsid w:val="00F04E57"/>
    <w:rsid w:val="00F05593"/>
    <w:rsid w:val="00F05813"/>
    <w:rsid w:val="00F064DD"/>
    <w:rsid w:val="00F071E5"/>
    <w:rsid w:val="00F07937"/>
    <w:rsid w:val="00F07C67"/>
    <w:rsid w:val="00F07E4A"/>
    <w:rsid w:val="00F11321"/>
    <w:rsid w:val="00F1174C"/>
    <w:rsid w:val="00F120E2"/>
    <w:rsid w:val="00F124CD"/>
    <w:rsid w:val="00F13760"/>
    <w:rsid w:val="00F13E88"/>
    <w:rsid w:val="00F15A07"/>
    <w:rsid w:val="00F16035"/>
    <w:rsid w:val="00F1643B"/>
    <w:rsid w:val="00F16A6F"/>
    <w:rsid w:val="00F16FE5"/>
    <w:rsid w:val="00F17597"/>
    <w:rsid w:val="00F177B3"/>
    <w:rsid w:val="00F179BD"/>
    <w:rsid w:val="00F20E4A"/>
    <w:rsid w:val="00F226B6"/>
    <w:rsid w:val="00F2393D"/>
    <w:rsid w:val="00F23BDC"/>
    <w:rsid w:val="00F240A1"/>
    <w:rsid w:val="00F2449A"/>
    <w:rsid w:val="00F252B8"/>
    <w:rsid w:val="00F26839"/>
    <w:rsid w:val="00F300E7"/>
    <w:rsid w:val="00F31358"/>
    <w:rsid w:val="00F318F7"/>
    <w:rsid w:val="00F31B07"/>
    <w:rsid w:val="00F33000"/>
    <w:rsid w:val="00F33B19"/>
    <w:rsid w:val="00F34A3A"/>
    <w:rsid w:val="00F35110"/>
    <w:rsid w:val="00F355AC"/>
    <w:rsid w:val="00F36603"/>
    <w:rsid w:val="00F36929"/>
    <w:rsid w:val="00F404EA"/>
    <w:rsid w:val="00F406CF"/>
    <w:rsid w:val="00F42910"/>
    <w:rsid w:val="00F42CC9"/>
    <w:rsid w:val="00F42F68"/>
    <w:rsid w:val="00F449AC"/>
    <w:rsid w:val="00F44D67"/>
    <w:rsid w:val="00F450D2"/>
    <w:rsid w:val="00F454F3"/>
    <w:rsid w:val="00F46A14"/>
    <w:rsid w:val="00F46D15"/>
    <w:rsid w:val="00F4702E"/>
    <w:rsid w:val="00F47B06"/>
    <w:rsid w:val="00F50CBC"/>
    <w:rsid w:val="00F53331"/>
    <w:rsid w:val="00F533F5"/>
    <w:rsid w:val="00F543C2"/>
    <w:rsid w:val="00F5534A"/>
    <w:rsid w:val="00F561C9"/>
    <w:rsid w:val="00F56AD3"/>
    <w:rsid w:val="00F576FD"/>
    <w:rsid w:val="00F57E31"/>
    <w:rsid w:val="00F6112E"/>
    <w:rsid w:val="00F6138E"/>
    <w:rsid w:val="00F6295B"/>
    <w:rsid w:val="00F64819"/>
    <w:rsid w:val="00F6496C"/>
    <w:rsid w:val="00F650C8"/>
    <w:rsid w:val="00F65BEF"/>
    <w:rsid w:val="00F661D8"/>
    <w:rsid w:val="00F6680A"/>
    <w:rsid w:val="00F668D3"/>
    <w:rsid w:val="00F67091"/>
    <w:rsid w:val="00F6757C"/>
    <w:rsid w:val="00F67E73"/>
    <w:rsid w:val="00F704FF"/>
    <w:rsid w:val="00F708E0"/>
    <w:rsid w:val="00F70E5F"/>
    <w:rsid w:val="00F71055"/>
    <w:rsid w:val="00F71074"/>
    <w:rsid w:val="00F712D9"/>
    <w:rsid w:val="00F719A9"/>
    <w:rsid w:val="00F72C79"/>
    <w:rsid w:val="00F73A05"/>
    <w:rsid w:val="00F76168"/>
    <w:rsid w:val="00F76981"/>
    <w:rsid w:val="00F80E7D"/>
    <w:rsid w:val="00F81398"/>
    <w:rsid w:val="00F81965"/>
    <w:rsid w:val="00F83466"/>
    <w:rsid w:val="00F83EE0"/>
    <w:rsid w:val="00F8434C"/>
    <w:rsid w:val="00F85DCF"/>
    <w:rsid w:val="00F86AC0"/>
    <w:rsid w:val="00F872A4"/>
    <w:rsid w:val="00F875EA"/>
    <w:rsid w:val="00F9033D"/>
    <w:rsid w:val="00F905E8"/>
    <w:rsid w:val="00F90FF7"/>
    <w:rsid w:val="00F929A5"/>
    <w:rsid w:val="00F92BDD"/>
    <w:rsid w:val="00F92EF5"/>
    <w:rsid w:val="00F934C4"/>
    <w:rsid w:val="00F939DC"/>
    <w:rsid w:val="00F93C89"/>
    <w:rsid w:val="00F9417F"/>
    <w:rsid w:val="00F94870"/>
    <w:rsid w:val="00F94A83"/>
    <w:rsid w:val="00F959AC"/>
    <w:rsid w:val="00F96C40"/>
    <w:rsid w:val="00F974A5"/>
    <w:rsid w:val="00F97A42"/>
    <w:rsid w:val="00FA0127"/>
    <w:rsid w:val="00FA0630"/>
    <w:rsid w:val="00FA08C9"/>
    <w:rsid w:val="00FA0B0A"/>
    <w:rsid w:val="00FA0CB1"/>
    <w:rsid w:val="00FA0E68"/>
    <w:rsid w:val="00FA19C8"/>
    <w:rsid w:val="00FA2379"/>
    <w:rsid w:val="00FA2411"/>
    <w:rsid w:val="00FA2E91"/>
    <w:rsid w:val="00FA399D"/>
    <w:rsid w:val="00FA495C"/>
    <w:rsid w:val="00FA749A"/>
    <w:rsid w:val="00FA7A23"/>
    <w:rsid w:val="00FA7D97"/>
    <w:rsid w:val="00FB10D6"/>
    <w:rsid w:val="00FB159E"/>
    <w:rsid w:val="00FB2BEE"/>
    <w:rsid w:val="00FB3018"/>
    <w:rsid w:val="00FB30DD"/>
    <w:rsid w:val="00FB3478"/>
    <w:rsid w:val="00FB38C5"/>
    <w:rsid w:val="00FB3B49"/>
    <w:rsid w:val="00FB5C02"/>
    <w:rsid w:val="00FB65DF"/>
    <w:rsid w:val="00FB6E51"/>
    <w:rsid w:val="00FB71E7"/>
    <w:rsid w:val="00FC0482"/>
    <w:rsid w:val="00FC09C7"/>
    <w:rsid w:val="00FC17FB"/>
    <w:rsid w:val="00FC1832"/>
    <w:rsid w:val="00FC39E6"/>
    <w:rsid w:val="00FC4005"/>
    <w:rsid w:val="00FC4E0F"/>
    <w:rsid w:val="00FC51BE"/>
    <w:rsid w:val="00FC6811"/>
    <w:rsid w:val="00FC7D5D"/>
    <w:rsid w:val="00FC7EED"/>
    <w:rsid w:val="00FD064C"/>
    <w:rsid w:val="00FD0EE8"/>
    <w:rsid w:val="00FD0FA5"/>
    <w:rsid w:val="00FD1577"/>
    <w:rsid w:val="00FD30DC"/>
    <w:rsid w:val="00FD3360"/>
    <w:rsid w:val="00FD4164"/>
    <w:rsid w:val="00FD6BD3"/>
    <w:rsid w:val="00FD7E5E"/>
    <w:rsid w:val="00FE1770"/>
    <w:rsid w:val="00FE3F96"/>
    <w:rsid w:val="00FE44C1"/>
    <w:rsid w:val="00FE4D92"/>
    <w:rsid w:val="00FE56D0"/>
    <w:rsid w:val="00FE68D3"/>
    <w:rsid w:val="00FE6B7F"/>
    <w:rsid w:val="00FE71E4"/>
    <w:rsid w:val="00FE7379"/>
    <w:rsid w:val="00FF00F2"/>
    <w:rsid w:val="00FF108E"/>
    <w:rsid w:val="00FF1D73"/>
    <w:rsid w:val="00FF1EFD"/>
    <w:rsid w:val="00FF1FDD"/>
    <w:rsid w:val="00FF4986"/>
    <w:rsid w:val="00FF4CF3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4E0FC2"/>
  <w15:docId w15:val="{226D693D-F441-433E-9AAB-3FDC4ED7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2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485153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546C05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AF4E52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AF4E52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AF4E52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F4E52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AF4E52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">
    <w:name w:val="正文文本 字符"/>
    <w:link w:val="ae"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uiPriority w:val="99"/>
    <w:rsid w:val="00713AC0"/>
    <w:rPr>
      <w:rFonts w:ascii="FuturaA Bk BT" w:hAnsi="FuturaA Bk BT"/>
      <w:lang w:eastAsia="en-US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customStyle="1" w:styleId="apple-converted-space">
    <w:name w:val="apple-converted-space"/>
    <w:basedOn w:val="a1"/>
    <w:rsid w:val="00EC6AFD"/>
  </w:style>
  <w:style w:type="character" w:customStyle="1" w:styleId="web-item2">
    <w:name w:val="web-item2"/>
    <w:basedOn w:val="a1"/>
    <w:rsid w:val="008A454B"/>
    <w:rPr>
      <w:sz w:val="18"/>
      <w:szCs w:val="18"/>
    </w:rPr>
  </w:style>
  <w:style w:type="character" w:styleId="af9">
    <w:name w:val="Emphasis"/>
    <w:basedOn w:val="a1"/>
    <w:uiPriority w:val="20"/>
    <w:qFormat/>
    <w:rsid w:val="00A6261A"/>
    <w:rPr>
      <w:i/>
      <w:iCs/>
    </w:rPr>
  </w:style>
  <w:style w:type="paragraph" w:customStyle="1" w:styleId="12">
    <w:name w:val="列出段落1"/>
    <w:basedOn w:val="a0"/>
    <w:uiPriority w:val="34"/>
    <w:qFormat/>
    <w:rsid w:val="00A6261A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customStyle="1" w:styleId="tblcap0">
    <w:name w:val="tbl:cap 字符"/>
    <w:basedOn w:val="a1"/>
    <w:link w:val="tblcap"/>
    <w:locked/>
    <w:rsid w:val="00C2522E"/>
    <w:rPr>
      <w:rFonts w:ascii="Arial" w:hAnsi="Arial" w:cs="Arial"/>
      <w:lang w:eastAsia="en-US"/>
    </w:rPr>
  </w:style>
  <w:style w:type="paragraph" w:customStyle="1" w:styleId="tblcap">
    <w:name w:val="tbl:cap"/>
    <w:link w:val="tblcap0"/>
    <w:qFormat/>
    <w:rsid w:val="00C2522E"/>
    <w:pPr>
      <w:keepNext/>
      <w:widowControl w:val="0"/>
      <w:numPr>
        <w:numId w:val="28"/>
      </w:numPr>
      <w:spacing w:before="143" w:after="201" w:line="259" w:lineRule="atLeast"/>
      <w:jc w:val="center"/>
    </w:pPr>
    <w:rPr>
      <w:rFonts w:ascii="Arial" w:hAnsi="Arial" w:cs="Arial"/>
      <w:lang w:eastAsia="en-US"/>
    </w:rPr>
  </w:style>
  <w:style w:type="character" w:styleId="afa">
    <w:name w:val="FollowedHyperlink"/>
    <w:basedOn w:val="a1"/>
    <w:semiHidden/>
    <w:unhideWhenUsed/>
    <w:rsid w:val="00A222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//sales@iotworkshop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hi-flying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mailto://business@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//service@iotworkshop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iotworkshop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mailto://support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0EC16-8FDF-4EB2-AF3F-B1803F5AB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4561</TotalTime>
  <Pages>15</Pages>
  <Words>1557</Words>
  <Characters>8877</Characters>
  <Application>Microsoft Office Word</Application>
  <DocSecurity>0</DocSecurity>
  <Lines>73</Lines>
  <Paragraphs>20</Paragraphs>
  <ScaleCrop>false</ScaleCrop>
  <Company>Microsoft</Company>
  <LinksUpToDate>false</LinksUpToDate>
  <CharactersWithSpaces>10414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Eport Pro-EP40 User Manual</dc:title>
  <dc:subject>SDC</dc:subject>
  <dc:creator>Kevin Qiu</dc:creator>
  <cp:lastModifiedBy>Sam Gong</cp:lastModifiedBy>
  <cp:revision>889</cp:revision>
  <cp:lastPrinted>2019-07-01T08:54:00Z</cp:lastPrinted>
  <dcterms:created xsi:type="dcterms:W3CDTF">2014-01-03T03:50:00Z</dcterms:created>
  <dcterms:modified xsi:type="dcterms:W3CDTF">2019-09-18T01:47:00Z</dcterms:modified>
</cp:coreProperties>
</file>